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F7815" w14:textId="77777777" w:rsidR="00A16E72" w:rsidRDefault="00A16E72" w:rsidP="00676DB3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b/>
        </w:rPr>
      </w:pPr>
    </w:p>
    <w:p w14:paraId="458A8AB6" w14:textId="23E6F4E2" w:rsidR="004F60F9" w:rsidRPr="00751DF5" w:rsidRDefault="004F60F9" w:rsidP="004F60F9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  <w:r w:rsidRPr="00751DF5">
        <w:rPr>
          <w:rFonts w:ascii="Times New Roman" w:eastAsia="Arial" w:hAnsi="Times New Roman"/>
          <w:sz w:val="24"/>
          <w:szCs w:val="24"/>
        </w:rPr>
        <w:t xml:space="preserve">Goleniów, dnia </w:t>
      </w:r>
      <w:r w:rsidR="00FF58A2">
        <w:rPr>
          <w:rFonts w:ascii="Times New Roman" w:eastAsia="Arial" w:hAnsi="Times New Roman"/>
          <w:sz w:val="24"/>
          <w:szCs w:val="24"/>
        </w:rPr>
        <w:t>0</w:t>
      </w:r>
      <w:r w:rsidR="00313C0D">
        <w:rPr>
          <w:rFonts w:ascii="Times New Roman" w:eastAsia="Arial" w:hAnsi="Times New Roman"/>
          <w:sz w:val="24"/>
          <w:szCs w:val="24"/>
        </w:rPr>
        <w:t>8 czerwca</w:t>
      </w:r>
      <w:r w:rsidRPr="00751DF5">
        <w:rPr>
          <w:rFonts w:ascii="Times New Roman" w:eastAsia="Arial" w:hAnsi="Times New Roman"/>
          <w:sz w:val="24"/>
          <w:szCs w:val="24"/>
        </w:rPr>
        <w:t xml:space="preserve"> 202</w:t>
      </w:r>
      <w:r w:rsidR="00313C0D">
        <w:rPr>
          <w:rFonts w:ascii="Times New Roman" w:eastAsia="Arial" w:hAnsi="Times New Roman"/>
          <w:sz w:val="24"/>
          <w:szCs w:val="24"/>
        </w:rPr>
        <w:t>6</w:t>
      </w:r>
      <w:r w:rsidRPr="00751DF5">
        <w:rPr>
          <w:rFonts w:ascii="Times New Roman" w:eastAsia="Arial" w:hAnsi="Times New Roman"/>
          <w:sz w:val="24"/>
          <w:szCs w:val="24"/>
        </w:rPr>
        <w:t xml:space="preserve"> r.</w:t>
      </w:r>
    </w:p>
    <w:p w14:paraId="463AB7D6" w14:textId="77777777" w:rsidR="004F60F9" w:rsidRDefault="004F60F9" w:rsidP="004F60F9">
      <w:pPr>
        <w:spacing w:after="0" w:line="360" w:lineRule="auto"/>
        <w:jc w:val="both"/>
        <w:rPr>
          <w:rFonts w:ascii="Times New Roman" w:eastAsia="Arial" w:hAnsi="Times New Roman"/>
          <w:sz w:val="24"/>
          <w:szCs w:val="24"/>
        </w:rPr>
      </w:pPr>
    </w:p>
    <w:p w14:paraId="50B48CFE" w14:textId="3FFF5BB2" w:rsidR="009F16A6" w:rsidRDefault="004F60F9" w:rsidP="004F60F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</w:rPr>
        <w:t xml:space="preserve">Dotyczy: zapytania ofertowego Nr </w:t>
      </w:r>
      <w:r w:rsidR="00313C0D">
        <w:rPr>
          <w:rFonts w:ascii="Times New Roman" w:eastAsia="Arial" w:hAnsi="Times New Roman"/>
          <w:sz w:val="24"/>
          <w:szCs w:val="24"/>
        </w:rPr>
        <w:t>2</w:t>
      </w:r>
      <w:r>
        <w:rPr>
          <w:rFonts w:ascii="Times New Roman" w:eastAsia="Arial" w:hAnsi="Times New Roman"/>
          <w:sz w:val="24"/>
          <w:szCs w:val="24"/>
        </w:rPr>
        <w:t>/202</w:t>
      </w:r>
      <w:r w:rsidR="00313C0D">
        <w:rPr>
          <w:rFonts w:ascii="Times New Roman" w:eastAsia="Arial" w:hAnsi="Times New Roman"/>
          <w:sz w:val="24"/>
          <w:szCs w:val="24"/>
        </w:rPr>
        <w:t>6</w:t>
      </w:r>
      <w:r>
        <w:rPr>
          <w:rFonts w:ascii="Times New Roman" w:eastAsia="Arial" w:hAnsi="Times New Roman"/>
          <w:sz w:val="24"/>
          <w:szCs w:val="24"/>
        </w:rPr>
        <w:t xml:space="preserve">/RCK związanego z realizacją projektu </w:t>
      </w:r>
      <w:r w:rsidR="009F16A6">
        <w:rPr>
          <w:rFonts w:ascii="Times New Roman" w:eastAsia="Arial" w:hAnsi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/>
          <w:sz w:val="24"/>
          <w:szCs w:val="24"/>
        </w:rPr>
        <w:t xml:space="preserve">pn. </w:t>
      </w:r>
      <w:r>
        <w:rPr>
          <w:rFonts w:ascii="Times New Roman" w:hAnsi="Times New Roman"/>
          <w:b/>
          <w:sz w:val="24"/>
          <w:szCs w:val="24"/>
        </w:rPr>
        <w:t xml:space="preserve">REGIONALNE CENTRUM KRYZYSOWE nr: </w:t>
      </w:r>
      <w:r>
        <w:rPr>
          <w:rFonts w:ascii="Times New Roman" w:eastAsia="Times New Roman" w:hAnsi="Times New Roman"/>
          <w:b/>
          <w:sz w:val="24"/>
          <w:szCs w:val="24"/>
        </w:rPr>
        <w:t>FEPZ.06.23-IP.01-0001/24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eastAsia="Arial" w:hAnsi="Times New Roman"/>
          <w:sz w:val="24"/>
          <w:szCs w:val="24"/>
        </w:rPr>
        <w:t xml:space="preserve">w ramach </w:t>
      </w:r>
      <w:r>
        <w:rPr>
          <w:rFonts w:ascii="Times New Roman" w:hAnsi="Times New Roman"/>
          <w:bCs/>
          <w:sz w:val="24"/>
          <w:szCs w:val="24"/>
        </w:rPr>
        <w:t>programu Fundusze Europejskie dla Pomorza Zachodniego 2021 – 2027, współfinansowanego ze środków Europejskiego Funduszu Społecznego Plus.</w:t>
      </w:r>
      <w:r>
        <w:rPr>
          <w:rFonts w:ascii="Times New Roman" w:hAnsi="Times New Roman"/>
          <w:sz w:val="24"/>
          <w:szCs w:val="24"/>
        </w:rPr>
        <w:t xml:space="preserve"> Priorytet VI –  Fundusze Europejskie na rzecz aktywnego Pomorza Zachodniego. Działania 6.23 Usługi wczesnej interwencji kryzysowej oraz usługi dla osób w kryzysie bezdomności  i zagrożonych wykluczeniem mieszkaniowym,</w:t>
      </w:r>
      <w:r w:rsidR="009F16A6">
        <w:rPr>
          <w:rFonts w:ascii="Times New Roman" w:hAnsi="Times New Roman"/>
          <w:sz w:val="24"/>
          <w:szCs w:val="24"/>
        </w:rPr>
        <w:t xml:space="preserve"> </w:t>
      </w:r>
    </w:p>
    <w:p w14:paraId="6946176B" w14:textId="599A1D61" w:rsidR="00676DB3" w:rsidRDefault="004F60F9" w:rsidP="00676DB3">
      <w:pPr>
        <w:spacing w:after="0" w:line="36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eastAsia="Arial" w:hAnsi="Times New Roman"/>
          <w:b/>
          <w:bCs/>
          <w:sz w:val="24"/>
          <w:szCs w:val="24"/>
        </w:rPr>
        <w:t xml:space="preserve">dla zamówienia pn. </w:t>
      </w:r>
      <w:r w:rsidR="00313C0D" w:rsidRPr="000A70B7">
        <w:rPr>
          <w:rFonts w:ascii="Times New Roman" w:hAnsi="Times New Roman"/>
          <w:b/>
          <w:bCs/>
          <w:sz w:val="24"/>
          <w:szCs w:val="24"/>
        </w:rPr>
        <w:t xml:space="preserve">„zatrudnienie specjalisty na umowę zlecenie - </w:t>
      </w:r>
      <w:r w:rsidR="00313C0D" w:rsidRPr="0043479D">
        <w:rPr>
          <w:rFonts w:ascii="Times New Roman" w:hAnsi="Times New Roman"/>
          <w:b/>
          <w:bCs/>
          <w:sz w:val="24"/>
          <w:szCs w:val="24"/>
        </w:rPr>
        <w:t xml:space="preserve">prawnika </w:t>
      </w:r>
      <w:r w:rsidR="00313C0D">
        <w:rPr>
          <w:rFonts w:ascii="Times New Roman" w:hAnsi="Times New Roman"/>
          <w:b/>
          <w:bCs/>
          <w:sz w:val="24"/>
          <w:szCs w:val="24"/>
        </w:rPr>
        <w:t>-</w:t>
      </w:r>
      <w:r w:rsidR="00313C0D" w:rsidRPr="000A70B7">
        <w:rPr>
          <w:rFonts w:ascii="Times New Roman" w:hAnsi="Times New Roman"/>
          <w:b/>
          <w:bCs/>
          <w:sz w:val="24"/>
          <w:szCs w:val="24"/>
        </w:rPr>
        <w:t xml:space="preserve"> dla Regionalnego Centrum Kryzysowego w Goleniowie</w:t>
      </w:r>
      <w:r w:rsidR="00313C0D">
        <w:rPr>
          <w:rFonts w:ascii="Times New Roman" w:hAnsi="Times New Roman"/>
          <w:b/>
          <w:bCs/>
          <w:sz w:val="24"/>
          <w:szCs w:val="24"/>
        </w:rPr>
        <w:t>”</w:t>
      </w:r>
      <w:r w:rsidR="00313C0D" w:rsidRPr="000A70B7">
        <w:rPr>
          <w:rFonts w:ascii="Times New Roman" w:hAnsi="Times New Roman"/>
          <w:b/>
          <w:color w:val="FF0000"/>
          <w:sz w:val="24"/>
          <w:szCs w:val="24"/>
        </w:rPr>
        <w:t xml:space="preserve">  </w:t>
      </w:r>
    </w:p>
    <w:p w14:paraId="184389B6" w14:textId="77777777" w:rsidR="00313C0D" w:rsidRDefault="00313C0D" w:rsidP="00676DB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88102C8" w14:textId="77777777" w:rsidR="00676DB3" w:rsidRDefault="004F60F9" w:rsidP="004F60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Zamawiający: </w:t>
      </w:r>
      <w:r w:rsidR="00676DB3">
        <w:rPr>
          <w:rFonts w:ascii="Times New Roman" w:hAnsi="Times New Roman"/>
          <w:sz w:val="24"/>
          <w:szCs w:val="24"/>
        </w:rPr>
        <w:t xml:space="preserve"> </w:t>
      </w:r>
    </w:p>
    <w:p w14:paraId="303EB112" w14:textId="556C5836" w:rsidR="004F60F9" w:rsidRPr="00676DB3" w:rsidRDefault="004F60F9" w:rsidP="004F60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Powiatowe Centrum Pomocy Rodzinie </w:t>
      </w:r>
    </w:p>
    <w:p w14:paraId="701BC991" w14:textId="77777777" w:rsidR="004F60F9" w:rsidRDefault="004F60F9" w:rsidP="004F60F9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 Goleniowie </w:t>
      </w:r>
    </w:p>
    <w:p w14:paraId="7510AB32" w14:textId="77777777" w:rsidR="004F60F9" w:rsidRDefault="004F60F9" w:rsidP="004F60F9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ul. Pocztowa 43</w:t>
      </w:r>
    </w:p>
    <w:p w14:paraId="1B84902E" w14:textId="77777777" w:rsidR="004F60F9" w:rsidRDefault="004F60F9" w:rsidP="004F60F9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72-100 Goleniów</w:t>
      </w:r>
    </w:p>
    <w:p w14:paraId="479C07A8" w14:textId="77777777" w:rsidR="004F60F9" w:rsidRDefault="004F60F9" w:rsidP="004F60F9">
      <w:pPr>
        <w:rPr>
          <w:rFonts w:ascii="Times New Roman" w:hAnsi="Times New Roman"/>
          <w:sz w:val="24"/>
          <w:szCs w:val="24"/>
        </w:rPr>
      </w:pPr>
    </w:p>
    <w:p w14:paraId="47DE94CB" w14:textId="7FDCBE0E" w:rsidR="004F60F9" w:rsidRPr="00313C0D" w:rsidRDefault="004F60F9" w:rsidP="009F16A6">
      <w:pPr>
        <w:spacing w:after="0" w:line="360" w:lineRule="auto"/>
        <w:jc w:val="both"/>
        <w:rPr>
          <w:rFonts w:ascii="Times New Roman" w:eastAsia="Arial" w:hAnsi="Times New Roman"/>
          <w:bCs/>
          <w:sz w:val="24"/>
          <w:szCs w:val="24"/>
        </w:rPr>
      </w:pPr>
      <w:r w:rsidRPr="00F95786">
        <w:rPr>
          <w:rFonts w:ascii="Times New Roman" w:hAnsi="Times New Roman"/>
          <w:sz w:val="24"/>
          <w:szCs w:val="24"/>
        </w:rPr>
        <w:t>informuje, iż na przedmiot zamówienia pn.</w:t>
      </w:r>
      <w:r w:rsidRPr="00F95786">
        <w:rPr>
          <w:rFonts w:ascii="Times New Roman" w:eastAsia="Arial" w:hAnsi="Times New Roman"/>
          <w:sz w:val="24"/>
          <w:szCs w:val="24"/>
        </w:rPr>
        <w:t xml:space="preserve"> </w:t>
      </w:r>
      <w:r w:rsidR="00313C0D" w:rsidRPr="000A70B7">
        <w:rPr>
          <w:rFonts w:ascii="Times New Roman" w:hAnsi="Times New Roman"/>
          <w:b/>
          <w:bCs/>
          <w:sz w:val="24"/>
          <w:szCs w:val="24"/>
        </w:rPr>
        <w:t xml:space="preserve">„zatrudnienie specjalisty na umowę zlecenie - </w:t>
      </w:r>
      <w:r w:rsidR="00313C0D" w:rsidRPr="0043479D">
        <w:rPr>
          <w:rFonts w:ascii="Times New Roman" w:hAnsi="Times New Roman"/>
          <w:b/>
          <w:bCs/>
          <w:sz w:val="24"/>
          <w:szCs w:val="24"/>
        </w:rPr>
        <w:t xml:space="preserve">prawnika </w:t>
      </w:r>
      <w:r w:rsidR="00313C0D">
        <w:rPr>
          <w:rFonts w:ascii="Times New Roman" w:hAnsi="Times New Roman"/>
          <w:b/>
          <w:bCs/>
          <w:sz w:val="24"/>
          <w:szCs w:val="24"/>
        </w:rPr>
        <w:t>-</w:t>
      </w:r>
      <w:r w:rsidR="00313C0D" w:rsidRPr="000A70B7">
        <w:rPr>
          <w:rFonts w:ascii="Times New Roman" w:hAnsi="Times New Roman"/>
          <w:b/>
          <w:bCs/>
          <w:sz w:val="24"/>
          <w:szCs w:val="24"/>
        </w:rPr>
        <w:t xml:space="preserve"> dla Regionalnego Centrum Kryzysowego w Goleniowie</w:t>
      </w:r>
      <w:r w:rsidR="00313C0D" w:rsidRPr="00313C0D">
        <w:rPr>
          <w:rFonts w:ascii="Times New Roman" w:hAnsi="Times New Roman"/>
          <w:b/>
          <w:bCs/>
          <w:sz w:val="24"/>
          <w:szCs w:val="24"/>
        </w:rPr>
        <w:t>”</w:t>
      </w:r>
      <w:r w:rsidR="00313C0D" w:rsidRPr="00313C0D">
        <w:rPr>
          <w:rFonts w:ascii="Times New Roman" w:hAnsi="Times New Roman"/>
          <w:b/>
          <w:sz w:val="24"/>
          <w:szCs w:val="24"/>
        </w:rPr>
        <w:t>,</w:t>
      </w:r>
      <w:r w:rsidR="00313C0D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F95786">
        <w:rPr>
          <w:rFonts w:ascii="Times New Roman" w:eastAsia="Arial" w:hAnsi="Times New Roman"/>
          <w:sz w:val="24"/>
          <w:szCs w:val="24"/>
        </w:rPr>
        <w:t xml:space="preserve">Zamawiający zamierza przeznaczyć kwotę </w:t>
      </w:r>
      <w:r w:rsidR="00313C0D" w:rsidRPr="00D825CC">
        <w:rPr>
          <w:rFonts w:ascii="Times New Roman" w:eastAsia="Arial" w:hAnsi="Times New Roman"/>
          <w:b/>
          <w:sz w:val="24"/>
          <w:szCs w:val="24"/>
        </w:rPr>
        <w:t>21.436,00</w:t>
      </w:r>
      <w:r w:rsidR="00313C0D">
        <w:rPr>
          <w:rFonts w:ascii="Times New Roman" w:eastAsia="Arial" w:hAnsi="Times New Roman"/>
          <w:bCs/>
          <w:sz w:val="24"/>
          <w:szCs w:val="24"/>
        </w:rPr>
        <w:t xml:space="preserve"> </w:t>
      </w:r>
      <w:r w:rsidR="00FF58A2" w:rsidRPr="00F95786">
        <w:rPr>
          <w:rFonts w:ascii="Times New Roman" w:eastAsia="Arial" w:hAnsi="Times New Roman"/>
          <w:b/>
          <w:bCs/>
          <w:sz w:val="24"/>
        </w:rPr>
        <w:t>zł</w:t>
      </w:r>
      <w:r w:rsidR="00FF58A2" w:rsidRPr="00F95786">
        <w:rPr>
          <w:rFonts w:ascii="Times New Roman" w:hAnsi="Times New Roman"/>
          <w:bCs/>
          <w:sz w:val="24"/>
          <w:szCs w:val="24"/>
        </w:rPr>
        <w:t xml:space="preserve"> </w:t>
      </w:r>
      <w:r w:rsidRPr="00F95786">
        <w:rPr>
          <w:rFonts w:ascii="Times New Roman" w:hAnsi="Times New Roman"/>
          <w:bCs/>
          <w:sz w:val="24"/>
          <w:szCs w:val="24"/>
        </w:rPr>
        <w:t xml:space="preserve">(słownie: </w:t>
      </w:r>
      <w:r w:rsidR="00313C0D">
        <w:rPr>
          <w:rFonts w:ascii="Times New Roman" w:hAnsi="Times New Roman"/>
          <w:bCs/>
          <w:sz w:val="24"/>
          <w:szCs w:val="24"/>
        </w:rPr>
        <w:t>dwadzieścia jeden</w:t>
      </w:r>
      <w:r w:rsidR="00AE2A89" w:rsidRPr="00F95786">
        <w:rPr>
          <w:rFonts w:ascii="Times New Roman" w:hAnsi="Times New Roman"/>
          <w:bCs/>
          <w:sz w:val="24"/>
          <w:szCs w:val="24"/>
        </w:rPr>
        <w:t xml:space="preserve"> tysi</w:t>
      </w:r>
      <w:r w:rsidR="00313C0D">
        <w:rPr>
          <w:rFonts w:ascii="Times New Roman" w:hAnsi="Times New Roman"/>
          <w:bCs/>
          <w:sz w:val="24"/>
          <w:szCs w:val="24"/>
        </w:rPr>
        <w:t>ęcy</w:t>
      </w:r>
      <w:r w:rsidR="00AE2A89" w:rsidRPr="00F95786">
        <w:rPr>
          <w:rFonts w:ascii="Times New Roman" w:hAnsi="Times New Roman"/>
          <w:bCs/>
          <w:sz w:val="24"/>
          <w:szCs w:val="24"/>
        </w:rPr>
        <w:t xml:space="preserve"> </w:t>
      </w:r>
      <w:r w:rsidR="00313C0D">
        <w:rPr>
          <w:rFonts w:ascii="Times New Roman" w:hAnsi="Times New Roman"/>
          <w:bCs/>
          <w:sz w:val="24"/>
          <w:szCs w:val="24"/>
        </w:rPr>
        <w:t>czterysta trzydzieści sześć</w:t>
      </w:r>
      <w:r w:rsidR="009F16A6" w:rsidRPr="00F95786">
        <w:rPr>
          <w:rFonts w:ascii="Times New Roman" w:hAnsi="Times New Roman"/>
          <w:bCs/>
          <w:sz w:val="24"/>
          <w:szCs w:val="24"/>
        </w:rPr>
        <w:t xml:space="preserve"> </w:t>
      </w:r>
      <w:r w:rsidRPr="00F95786">
        <w:rPr>
          <w:rFonts w:ascii="Times New Roman" w:hAnsi="Times New Roman"/>
          <w:bCs/>
          <w:sz w:val="24"/>
          <w:szCs w:val="24"/>
        </w:rPr>
        <w:t>złot</w:t>
      </w:r>
      <w:r w:rsidR="00313C0D">
        <w:rPr>
          <w:rFonts w:ascii="Times New Roman" w:hAnsi="Times New Roman"/>
          <w:bCs/>
          <w:sz w:val="24"/>
          <w:szCs w:val="24"/>
        </w:rPr>
        <w:t>ych</w:t>
      </w:r>
      <w:r w:rsidRPr="00F95786">
        <w:rPr>
          <w:rFonts w:ascii="Times New Roman" w:hAnsi="Times New Roman"/>
          <w:bCs/>
          <w:sz w:val="24"/>
          <w:szCs w:val="24"/>
        </w:rPr>
        <w:t xml:space="preserve"> </w:t>
      </w:r>
      <w:r w:rsidR="00313C0D">
        <w:rPr>
          <w:rFonts w:ascii="Times New Roman" w:hAnsi="Times New Roman"/>
          <w:bCs/>
          <w:sz w:val="24"/>
          <w:szCs w:val="24"/>
        </w:rPr>
        <w:t>00</w:t>
      </w:r>
      <w:r w:rsidRPr="00F95786">
        <w:rPr>
          <w:rFonts w:ascii="Times New Roman" w:hAnsi="Times New Roman"/>
          <w:bCs/>
          <w:sz w:val="24"/>
          <w:szCs w:val="24"/>
        </w:rPr>
        <w:t>/100</w:t>
      </w:r>
      <w:r w:rsidR="00FF58A2" w:rsidRPr="00F95786">
        <w:rPr>
          <w:rFonts w:ascii="Times New Roman" w:hAnsi="Times New Roman"/>
          <w:bCs/>
          <w:sz w:val="24"/>
          <w:szCs w:val="24"/>
        </w:rPr>
        <w:t>).</w:t>
      </w:r>
    </w:p>
    <w:p w14:paraId="75D37E5D" w14:textId="77777777" w:rsidR="00F95786" w:rsidRDefault="00F95786" w:rsidP="009F16A6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A9DF2B3" w14:textId="77777777" w:rsidR="00F95786" w:rsidRPr="00F95786" w:rsidRDefault="00F95786" w:rsidP="009F16A6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0FF04A4" w14:textId="77777777" w:rsidR="004F60F9" w:rsidRPr="00F95786" w:rsidRDefault="004F60F9" w:rsidP="00AE2A8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1261D9B4" w14:textId="58C167E4" w:rsidR="004F60F9" w:rsidRPr="00D9144E" w:rsidRDefault="00D9144E" w:rsidP="00D9144E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DYREKTOR</w:t>
      </w:r>
    </w:p>
    <w:p w14:paraId="4B8638F3" w14:textId="3F3C6EFA" w:rsidR="00D9144E" w:rsidRPr="00D9144E" w:rsidRDefault="00D9144E" w:rsidP="00D9144E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Powiatowego Centrum Pomocy Rodzinie w Goleniowie</w:t>
      </w:r>
    </w:p>
    <w:p w14:paraId="2EDF2A86" w14:textId="46917A1F" w:rsidR="00D9144E" w:rsidRPr="00D9144E" w:rsidRDefault="00D9144E" w:rsidP="00D9144E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 xml:space="preserve">dr inż. Andżelika </w:t>
      </w:r>
      <w:proofErr w:type="spellStart"/>
      <w:r w:rsidRPr="00D9144E">
        <w:rPr>
          <w:rFonts w:ascii="Times New Roman" w:eastAsia="Arial" w:hAnsi="Times New Roman"/>
          <w:b/>
          <w:bCs/>
          <w:sz w:val="24"/>
          <w:szCs w:val="24"/>
        </w:rPr>
        <w:t>Retmańczyk</w:t>
      </w:r>
      <w:proofErr w:type="spellEnd"/>
    </w:p>
    <w:p w14:paraId="4EE984DD" w14:textId="77777777" w:rsidR="004F60F9" w:rsidRDefault="004F60F9" w:rsidP="004F60F9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6F9AEE25" w14:textId="77777777" w:rsidR="004F60F9" w:rsidRDefault="004F60F9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50FE4EB3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675AB98F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3571DDA0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39056D4F" w14:textId="77777777" w:rsidR="004F60F9" w:rsidRDefault="004F60F9" w:rsidP="00E70BCB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sectPr w:rsidR="004F60F9" w:rsidSect="0047384E">
      <w:headerReference w:type="default" r:id="rId8"/>
      <w:footerReference w:type="default" r:id="rId9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FE36A" w14:textId="77777777" w:rsidR="00DE0855" w:rsidRDefault="00DE0855" w:rsidP="00DC5DAC">
      <w:pPr>
        <w:spacing w:after="0" w:line="240" w:lineRule="auto"/>
      </w:pPr>
      <w:r>
        <w:separator/>
      </w:r>
    </w:p>
  </w:endnote>
  <w:endnote w:type="continuationSeparator" w:id="0">
    <w:p w14:paraId="7C77C6DA" w14:textId="77777777" w:rsidR="00DE0855" w:rsidRDefault="00DE0855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BB796" w14:textId="77777777" w:rsidR="00DE0855" w:rsidRDefault="00DE0855" w:rsidP="00DC5DAC">
      <w:pPr>
        <w:spacing w:after="0" w:line="240" w:lineRule="auto"/>
      </w:pPr>
      <w:r>
        <w:separator/>
      </w:r>
    </w:p>
  </w:footnote>
  <w:footnote w:type="continuationSeparator" w:id="0">
    <w:p w14:paraId="7389B40B" w14:textId="77777777" w:rsidR="00DE0855" w:rsidRDefault="00DE0855" w:rsidP="00DC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5B6518A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9E6C33"/>
    <w:multiLevelType w:val="hybridMultilevel"/>
    <w:tmpl w:val="4FAAB5EC"/>
    <w:lvl w:ilvl="0" w:tplc="D6C25F68">
      <w:start w:val="1"/>
      <w:numFmt w:val="decimal"/>
      <w:lvlText w:val="%1.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FA5E6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5013B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A8194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A4A60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365E0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489A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C8736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58A5E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D0E0D9E"/>
    <w:multiLevelType w:val="hybridMultilevel"/>
    <w:tmpl w:val="0C4652B8"/>
    <w:lvl w:ilvl="0" w:tplc="EBB4D5F2">
      <w:start w:val="1"/>
      <w:numFmt w:val="bullet"/>
      <w:lvlText w:val="-"/>
      <w:lvlJc w:val="left"/>
      <w:pPr>
        <w:ind w:left="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A21C7E">
      <w:start w:val="1"/>
      <w:numFmt w:val="bullet"/>
      <w:lvlText w:val="o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1A423A">
      <w:start w:val="1"/>
      <w:numFmt w:val="bullet"/>
      <w:lvlText w:val="▪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16A538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9A34C6">
      <w:start w:val="1"/>
      <w:numFmt w:val="bullet"/>
      <w:lvlText w:val="o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54389A">
      <w:start w:val="1"/>
      <w:numFmt w:val="bullet"/>
      <w:lvlText w:val="▪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E0561A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FA121A">
      <w:start w:val="1"/>
      <w:numFmt w:val="bullet"/>
      <w:lvlText w:val="o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18D2C0">
      <w:start w:val="1"/>
      <w:numFmt w:val="bullet"/>
      <w:lvlText w:val="▪"/>
      <w:lvlJc w:val="left"/>
      <w:pPr>
        <w:ind w:left="6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EBD1474"/>
    <w:multiLevelType w:val="hybridMultilevel"/>
    <w:tmpl w:val="98881288"/>
    <w:lvl w:ilvl="0" w:tplc="40D6BF04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749AAC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1CBDD8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9E1A10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F491C4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6AFA32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424822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AE61F2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121678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09712BB"/>
    <w:multiLevelType w:val="hybridMultilevel"/>
    <w:tmpl w:val="963013E8"/>
    <w:lvl w:ilvl="0" w:tplc="F592A816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4A773C">
      <w:start w:val="1"/>
      <w:numFmt w:val="lowerLetter"/>
      <w:lvlText w:val="%2)"/>
      <w:lvlJc w:val="left"/>
      <w:pPr>
        <w:ind w:left="5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E0B0A6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144188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F68D6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D048C8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92C1E8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0E4544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3A4A5E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15B1151"/>
    <w:multiLevelType w:val="hybridMultilevel"/>
    <w:tmpl w:val="E97A6A42"/>
    <w:lvl w:ilvl="0" w:tplc="04150001">
      <w:start w:val="1"/>
      <w:numFmt w:val="bullet"/>
      <w:lvlText w:val=""/>
      <w:lvlJc w:val="left"/>
      <w:pPr>
        <w:ind w:left="-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86" w:hanging="360"/>
      </w:pPr>
      <w:rPr>
        <w:rFonts w:ascii="Wingdings" w:hAnsi="Wingdings" w:hint="default"/>
      </w:rPr>
    </w:lvl>
  </w:abstractNum>
  <w:abstractNum w:abstractNumId="14" w15:restartNumberingAfterBreak="0">
    <w:nsid w:val="11E81EBC"/>
    <w:multiLevelType w:val="hybridMultilevel"/>
    <w:tmpl w:val="7A7A18AE"/>
    <w:lvl w:ilvl="0" w:tplc="935A877E">
      <w:start w:val="1"/>
      <w:numFmt w:val="lowerLetter"/>
      <w:lvlText w:val="%1)"/>
      <w:lvlJc w:val="left"/>
      <w:pPr>
        <w:ind w:left="720" w:hanging="360"/>
      </w:pPr>
      <w:rPr>
        <w:rFonts w:ascii="TimesNewRomanPSMT" w:eastAsia="Calibri" w:hAnsi="TimesNewRomanPSMT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A95377"/>
    <w:multiLevelType w:val="multilevel"/>
    <w:tmpl w:val="2B469274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7" w15:restartNumberingAfterBreak="0">
    <w:nsid w:val="196C738C"/>
    <w:multiLevelType w:val="hybridMultilevel"/>
    <w:tmpl w:val="33BACD36"/>
    <w:lvl w:ilvl="0" w:tplc="23F85CB6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D0D70A">
      <w:start w:val="1"/>
      <w:numFmt w:val="lowerLetter"/>
      <w:lvlText w:val="%2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DE7E20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D67B94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9AD388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AA3372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5284C2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C829CC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A0B358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9D24750"/>
    <w:multiLevelType w:val="hybridMultilevel"/>
    <w:tmpl w:val="7F0EE394"/>
    <w:lvl w:ilvl="0" w:tplc="3752C2C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E921C5"/>
    <w:multiLevelType w:val="hybridMultilevel"/>
    <w:tmpl w:val="95EE41B2"/>
    <w:lvl w:ilvl="0" w:tplc="DD021DE4">
      <w:start w:val="1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E083060">
      <w:start w:val="1"/>
      <w:numFmt w:val="lowerLetter"/>
      <w:lvlText w:val="%2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9EE1988">
      <w:start w:val="1"/>
      <w:numFmt w:val="lowerRoman"/>
      <w:lvlText w:val="%3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DE63B44">
      <w:start w:val="1"/>
      <w:numFmt w:val="decimal"/>
      <w:lvlText w:val="%4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EE4225C">
      <w:start w:val="1"/>
      <w:numFmt w:val="lowerLetter"/>
      <w:lvlText w:val="%5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52FB9E">
      <w:start w:val="1"/>
      <w:numFmt w:val="lowerRoman"/>
      <w:lvlText w:val="%6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08CEFBE">
      <w:start w:val="1"/>
      <w:numFmt w:val="decimal"/>
      <w:lvlText w:val="%7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B64B0F2">
      <w:start w:val="1"/>
      <w:numFmt w:val="lowerLetter"/>
      <w:lvlText w:val="%8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75E4800">
      <w:start w:val="1"/>
      <w:numFmt w:val="lowerRoman"/>
      <w:lvlText w:val="%9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25015489"/>
    <w:multiLevelType w:val="multilevel"/>
    <w:tmpl w:val="A15255F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3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9B320F"/>
    <w:multiLevelType w:val="hybridMultilevel"/>
    <w:tmpl w:val="E11ED4B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8A7673"/>
    <w:multiLevelType w:val="hybridMultilevel"/>
    <w:tmpl w:val="DDA001B2"/>
    <w:lvl w:ilvl="0" w:tplc="6F3A8F44">
      <w:start w:val="1"/>
      <w:numFmt w:val="bullet"/>
      <w:lvlText w:val="-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983C7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08783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8ACF8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4468C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74A2E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BC93A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8EB7B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CE18B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4ED1B0C"/>
    <w:multiLevelType w:val="hybridMultilevel"/>
    <w:tmpl w:val="5254E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01725A"/>
    <w:multiLevelType w:val="hybridMultilevel"/>
    <w:tmpl w:val="88E662FA"/>
    <w:lvl w:ilvl="0" w:tplc="EC68FF74">
      <w:start w:val="1"/>
      <w:numFmt w:val="upperRoman"/>
      <w:lvlText w:val="%1."/>
      <w:lvlJc w:val="left"/>
      <w:pPr>
        <w:ind w:left="120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7" w:hanging="360"/>
      </w:p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8" w15:restartNumberingAfterBreak="0">
    <w:nsid w:val="42B84032"/>
    <w:multiLevelType w:val="hybridMultilevel"/>
    <w:tmpl w:val="38F6BB8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09523D"/>
    <w:multiLevelType w:val="multilevel"/>
    <w:tmpl w:val="F378E73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0" w15:restartNumberingAfterBreak="0">
    <w:nsid w:val="45CF4757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6D4D93"/>
    <w:multiLevelType w:val="multilevel"/>
    <w:tmpl w:val="8A625C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pStyle w:val="PunktowaniewSIWZ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533906"/>
    <w:multiLevelType w:val="hybridMultilevel"/>
    <w:tmpl w:val="C322A308"/>
    <w:lvl w:ilvl="0" w:tplc="0740A656">
      <w:start w:val="6"/>
      <w:numFmt w:val="upperRoman"/>
      <w:lvlText w:val="%1."/>
      <w:lvlJc w:val="left"/>
      <w:pPr>
        <w:ind w:left="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D666F96">
      <w:start w:val="1"/>
      <w:numFmt w:val="bullet"/>
      <w:lvlText w:val="-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E8F91E">
      <w:start w:val="1"/>
      <w:numFmt w:val="bullet"/>
      <w:lvlText w:val="▪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785DDC">
      <w:start w:val="1"/>
      <w:numFmt w:val="bullet"/>
      <w:lvlText w:val="•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6ACDAE">
      <w:start w:val="1"/>
      <w:numFmt w:val="bullet"/>
      <w:lvlText w:val="o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C265C0">
      <w:start w:val="1"/>
      <w:numFmt w:val="bullet"/>
      <w:lvlText w:val="▪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FEC71A">
      <w:start w:val="1"/>
      <w:numFmt w:val="bullet"/>
      <w:lvlText w:val="•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1CA9AE">
      <w:start w:val="1"/>
      <w:numFmt w:val="bullet"/>
      <w:lvlText w:val="o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26AD7E">
      <w:start w:val="1"/>
      <w:numFmt w:val="bullet"/>
      <w:lvlText w:val="▪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9C96FAF"/>
    <w:multiLevelType w:val="hybridMultilevel"/>
    <w:tmpl w:val="B7D4E912"/>
    <w:lvl w:ilvl="0" w:tplc="1240710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92300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EE3EB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902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CC353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6459A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BE71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C1FF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488E2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CFD417A"/>
    <w:multiLevelType w:val="hybridMultilevel"/>
    <w:tmpl w:val="51F821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F246501"/>
    <w:multiLevelType w:val="multilevel"/>
    <w:tmpl w:val="5F5CA6D2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7" w15:restartNumberingAfterBreak="0">
    <w:nsid w:val="4F424A89"/>
    <w:multiLevelType w:val="hybridMultilevel"/>
    <w:tmpl w:val="4C7EE114"/>
    <w:lvl w:ilvl="0" w:tplc="78EC8060">
      <w:start w:val="1"/>
      <w:numFmt w:val="decimal"/>
      <w:lvlText w:val="%1."/>
      <w:lvlJc w:val="left"/>
      <w:pPr>
        <w:ind w:left="3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BC7D4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A4594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CCC04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94FDF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36344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EC9E3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28835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922AB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26D5A2D"/>
    <w:multiLevelType w:val="hybridMultilevel"/>
    <w:tmpl w:val="7B6C7B36"/>
    <w:lvl w:ilvl="0" w:tplc="2B0CE798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2C864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662CE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E4166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26440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A4874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0E445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C0A5D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24900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663A59"/>
    <w:multiLevelType w:val="multilevel"/>
    <w:tmpl w:val="6F40424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1" w15:restartNumberingAfterBreak="0">
    <w:nsid w:val="5F162077"/>
    <w:multiLevelType w:val="hybridMultilevel"/>
    <w:tmpl w:val="096A8B1E"/>
    <w:lvl w:ilvl="0" w:tplc="898C3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1A40FE"/>
    <w:multiLevelType w:val="hybridMultilevel"/>
    <w:tmpl w:val="4E523042"/>
    <w:lvl w:ilvl="0" w:tplc="B44686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4" w15:restartNumberingAfterBreak="0">
    <w:nsid w:val="62CA3D07"/>
    <w:multiLevelType w:val="hybridMultilevel"/>
    <w:tmpl w:val="FE6AE4AA"/>
    <w:lvl w:ilvl="0" w:tplc="CA70CDDA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ECBD8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9CED1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2ADE9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80C86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BAE2D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2E23D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96BB2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E089B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844D75"/>
    <w:multiLevelType w:val="hybridMultilevel"/>
    <w:tmpl w:val="A1907C74"/>
    <w:lvl w:ilvl="0" w:tplc="D3364CDE">
      <w:start w:val="1"/>
      <w:numFmt w:val="decimal"/>
      <w:lvlText w:val="%1."/>
      <w:lvlJc w:val="left"/>
      <w:pPr>
        <w:ind w:left="1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F8E360">
      <w:start w:val="1"/>
      <w:numFmt w:val="bullet"/>
      <w:lvlText w:val="-"/>
      <w:lvlJc w:val="left"/>
      <w:pPr>
        <w:ind w:left="2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F2474EE">
      <w:start w:val="1"/>
      <w:numFmt w:val="bullet"/>
      <w:lvlText w:val="▪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DE1A7C">
      <w:start w:val="1"/>
      <w:numFmt w:val="bullet"/>
      <w:lvlText w:val="•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EEE32C6">
      <w:start w:val="1"/>
      <w:numFmt w:val="bullet"/>
      <w:lvlText w:val="o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84D68C">
      <w:start w:val="1"/>
      <w:numFmt w:val="bullet"/>
      <w:lvlText w:val="▪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E0EBCD4">
      <w:start w:val="1"/>
      <w:numFmt w:val="bullet"/>
      <w:lvlText w:val="•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B46F9C2">
      <w:start w:val="1"/>
      <w:numFmt w:val="bullet"/>
      <w:lvlText w:val="o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862AD6">
      <w:start w:val="1"/>
      <w:numFmt w:val="bullet"/>
      <w:lvlText w:val="▪"/>
      <w:lvlJc w:val="left"/>
      <w:pPr>
        <w:ind w:left="6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C542628"/>
    <w:multiLevelType w:val="hybridMultilevel"/>
    <w:tmpl w:val="10062884"/>
    <w:lvl w:ilvl="0" w:tplc="D632BFD4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4CD19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724CA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3C738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DA853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A331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2CC8A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C8FBF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28267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E72554E"/>
    <w:multiLevelType w:val="hybridMultilevel"/>
    <w:tmpl w:val="C2D4BD70"/>
    <w:lvl w:ilvl="0" w:tplc="227EB9E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35465C4">
      <w:start w:val="1"/>
      <w:numFmt w:val="lowerLetter"/>
      <w:lvlText w:val="%2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32AFB6">
      <w:start w:val="1"/>
      <w:numFmt w:val="decimal"/>
      <w:lvlRestart w:val="0"/>
      <w:lvlText w:val="%3."/>
      <w:lvlJc w:val="left"/>
      <w:pPr>
        <w:ind w:left="1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CAED754">
      <w:start w:val="1"/>
      <w:numFmt w:val="decimal"/>
      <w:lvlText w:val="%4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F281AA">
      <w:start w:val="1"/>
      <w:numFmt w:val="lowerLetter"/>
      <w:lvlText w:val="%5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A98E8A6">
      <w:start w:val="1"/>
      <w:numFmt w:val="lowerRoman"/>
      <w:lvlText w:val="%6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7E29592">
      <w:start w:val="1"/>
      <w:numFmt w:val="decimal"/>
      <w:lvlText w:val="%7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2EAF78">
      <w:start w:val="1"/>
      <w:numFmt w:val="lowerLetter"/>
      <w:lvlText w:val="%8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E82B0A8">
      <w:start w:val="1"/>
      <w:numFmt w:val="lowerRoman"/>
      <w:lvlText w:val="%9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0984782"/>
    <w:multiLevelType w:val="multilevel"/>
    <w:tmpl w:val="F1C258D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1" w15:restartNumberingAfterBreak="0">
    <w:nsid w:val="71132525"/>
    <w:multiLevelType w:val="multilevel"/>
    <w:tmpl w:val="4DFAF7F2"/>
    <w:lvl w:ilvl="0">
      <w:start w:val="1"/>
      <w:numFmt w:val="decimal"/>
      <w:lvlText w:val="%1."/>
      <w:lvlJc w:val="left"/>
      <w:pPr>
        <w:ind w:left="333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405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77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9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21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93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65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37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98" w:hanging="180"/>
      </w:pPr>
      <w:rPr>
        <w:vertAlign w:val="baseline"/>
      </w:rPr>
    </w:lvl>
  </w:abstractNum>
  <w:abstractNum w:abstractNumId="52" w15:restartNumberingAfterBreak="0">
    <w:nsid w:val="7B456ADC"/>
    <w:multiLevelType w:val="hybridMultilevel"/>
    <w:tmpl w:val="83641706"/>
    <w:lvl w:ilvl="0" w:tplc="8668E820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FAB5F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76026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8651B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E0AD8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D07B9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1AC97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C0F7C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9AF0C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FEF3ED4"/>
    <w:multiLevelType w:val="hybridMultilevel"/>
    <w:tmpl w:val="1896BB0A"/>
    <w:lvl w:ilvl="0" w:tplc="FE549C38">
      <w:start w:val="2"/>
      <w:numFmt w:val="decimal"/>
      <w:lvlText w:val="%1.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96C152">
      <w:start w:val="1"/>
      <w:numFmt w:val="lowerLetter"/>
      <w:lvlText w:val="%2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86DAEA">
      <w:start w:val="1"/>
      <w:numFmt w:val="lowerRoman"/>
      <w:lvlText w:val="%3"/>
      <w:lvlJc w:val="left"/>
      <w:pPr>
        <w:ind w:left="2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E68E0">
      <w:start w:val="1"/>
      <w:numFmt w:val="decimal"/>
      <w:lvlText w:val="%4"/>
      <w:lvlJc w:val="left"/>
      <w:pPr>
        <w:ind w:left="2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00DC98">
      <w:start w:val="1"/>
      <w:numFmt w:val="lowerLetter"/>
      <w:lvlText w:val="%5"/>
      <w:lvlJc w:val="left"/>
      <w:pPr>
        <w:ind w:left="3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A054F0">
      <w:start w:val="1"/>
      <w:numFmt w:val="lowerRoman"/>
      <w:lvlText w:val="%6"/>
      <w:lvlJc w:val="left"/>
      <w:pPr>
        <w:ind w:left="4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D1AA">
      <w:start w:val="1"/>
      <w:numFmt w:val="decimal"/>
      <w:lvlText w:val="%7"/>
      <w:lvlJc w:val="left"/>
      <w:pPr>
        <w:ind w:left="5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2C9BEC">
      <w:start w:val="1"/>
      <w:numFmt w:val="lowerLetter"/>
      <w:lvlText w:val="%8"/>
      <w:lvlJc w:val="left"/>
      <w:pPr>
        <w:ind w:left="5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BED504">
      <w:start w:val="1"/>
      <w:numFmt w:val="lowerRoman"/>
      <w:lvlText w:val="%9"/>
      <w:lvlJc w:val="left"/>
      <w:pPr>
        <w:ind w:left="6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96728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20"/>
  </w:num>
  <w:num w:numId="3" w16cid:durableId="2118481750">
    <w:abstractNumId w:val="43"/>
  </w:num>
  <w:num w:numId="4" w16cid:durableId="1791125419">
    <w:abstractNumId w:val="34"/>
  </w:num>
  <w:num w:numId="5" w16cid:durableId="394091834">
    <w:abstractNumId w:val="5"/>
  </w:num>
  <w:num w:numId="6" w16cid:durableId="723792680">
    <w:abstractNumId w:val="7"/>
  </w:num>
  <w:num w:numId="7" w16cid:durableId="2131851205">
    <w:abstractNumId w:val="48"/>
  </w:num>
  <w:num w:numId="8" w16cid:durableId="1167095837">
    <w:abstractNumId w:val="23"/>
  </w:num>
  <w:num w:numId="9" w16cid:durableId="626933781">
    <w:abstractNumId w:val="19"/>
  </w:num>
  <w:num w:numId="10" w16cid:durableId="1864660091">
    <w:abstractNumId w:val="8"/>
  </w:num>
  <w:num w:numId="11" w16cid:durableId="1531529237">
    <w:abstractNumId w:val="45"/>
  </w:num>
  <w:num w:numId="12" w16cid:durableId="1662612194">
    <w:abstractNumId w:val="15"/>
  </w:num>
  <w:num w:numId="13" w16cid:durableId="162938789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42727428">
    <w:abstractNumId w:val="38"/>
  </w:num>
  <w:num w:numId="15" w16cid:durableId="873469863">
    <w:abstractNumId w:val="25"/>
  </w:num>
  <w:num w:numId="16" w16cid:durableId="1441412385">
    <w:abstractNumId w:val="53"/>
  </w:num>
  <w:num w:numId="17" w16cid:durableId="1968898663">
    <w:abstractNumId w:val="46"/>
  </w:num>
  <w:num w:numId="18" w16cid:durableId="696542401">
    <w:abstractNumId w:val="21"/>
  </w:num>
  <w:num w:numId="19" w16cid:durableId="1169634763">
    <w:abstractNumId w:val="32"/>
  </w:num>
  <w:num w:numId="20" w16cid:durableId="350492280">
    <w:abstractNumId w:val="49"/>
  </w:num>
  <w:num w:numId="21" w16cid:durableId="1361082155">
    <w:abstractNumId w:val="31"/>
  </w:num>
  <w:num w:numId="22" w16cid:durableId="1265260790">
    <w:abstractNumId w:val="28"/>
  </w:num>
  <w:num w:numId="23" w16cid:durableId="544873012">
    <w:abstractNumId w:val="27"/>
  </w:num>
  <w:num w:numId="24" w16cid:durableId="934019595">
    <w:abstractNumId w:val="29"/>
  </w:num>
  <w:num w:numId="25" w16cid:durableId="1074619914">
    <w:abstractNumId w:val="16"/>
  </w:num>
  <w:num w:numId="26" w16cid:durableId="1533109108">
    <w:abstractNumId w:val="22"/>
  </w:num>
  <w:num w:numId="27" w16cid:durableId="103159008">
    <w:abstractNumId w:val="51"/>
  </w:num>
  <w:num w:numId="28" w16cid:durableId="1746222155">
    <w:abstractNumId w:val="50"/>
  </w:num>
  <w:num w:numId="29" w16cid:durableId="1479418972">
    <w:abstractNumId w:val="40"/>
  </w:num>
  <w:num w:numId="30" w16cid:durableId="1726634950">
    <w:abstractNumId w:val="36"/>
  </w:num>
  <w:num w:numId="31" w16cid:durableId="918829484">
    <w:abstractNumId w:val="41"/>
  </w:num>
  <w:num w:numId="32" w16cid:durableId="1651329673">
    <w:abstractNumId w:val="42"/>
  </w:num>
  <w:num w:numId="33" w16cid:durableId="1844201149">
    <w:abstractNumId w:val="18"/>
  </w:num>
  <w:num w:numId="34" w16cid:durableId="45032515">
    <w:abstractNumId w:val="14"/>
  </w:num>
  <w:num w:numId="35" w16cid:durableId="585190445">
    <w:abstractNumId w:val="26"/>
  </w:num>
  <w:num w:numId="36" w16cid:durableId="1405373041">
    <w:abstractNumId w:val="35"/>
  </w:num>
  <w:num w:numId="37" w16cid:durableId="663122325">
    <w:abstractNumId w:val="30"/>
  </w:num>
  <w:num w:numId="38" w16cid:durableId="1654991336">
    <w:abstractNumId w:val="24"/>
  </w:num>
  <w:num w:numId="39" w16cid:durableId="6952460">
    <w:abstractNumId w:val="13"/>
  </w:num>
  <w:num w:numId="40" w16cid:durableId="521171547">
    <w:abstractNumId w:val="10"/>
  </w:num>
  <w:num w:numId="41" w16cid:durableId="605886696">
    <w:abstractNumId w:val="17"/>
  </w:num>
  <w:num w:numId="42" w16cid:durableId="1920868602">
    <w:abstractNumId w:val="44"/>
  </w:num>
  <w:num w:numId="43" w16cid:durableId="1538200243">
    <w:abstractNumId w:val="52"/>
  </w:num>
  <w:num w:numId="44" w16cid:durableId="1172987536">
    <w:abstractNumId w:val="33"/>
  </w:num>
  <w:num w:numId="45" w16cid:durableId="144786210">
    <w:abstractNumId w:val="11"/>
  </w:num>
  <w:num w:numId="46" w16cid:durableId="842013677">
    <w:abstractNumId w:val="37"/>
  </w:num>
  <w:num w:numId="47" w16cid:durableId="1382170573">
    <w:abstractNumId w:val="9"/>
  </w:num>
  <w:num w:numId="48" w16cid:durableId="58794141">
    <w:abstractNumId w:val="12"/>
  </w:num>
  <w:num w:numId="49" w16cid:durableId="2052219900">
    <w:abstractNumId w:val="47"/>
  </w:num>
  <w:num w:numId="50" w16cid:durableId="1384329625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2F4F"/>
    <w:rsid w:val="000136B1"/>
    <w:rsid w:val="00014A96"/>
    <w:rsid w:val="000201D0"/>
    <w:rsid w:val="000312D9"/>
    <w:rsid w:val="00035C85"/>
    <w:rsid w:val="00036758"/>
    <w:rsid w:val="00041704"/>
    <w:rsid w:val="0004221B"/>
    <w:rsid w:val="00042C32"/>
    <w:rsid w:val="0004654B"/>
    <w:rsid w:val="000504C2"/>
    <w:rsid w:val="00050B57"/>
    <w:rsid w:val="00054BEC"/>
    <w:rsid w:val="0006197E"/>
    <w:rsid w:val="00070651"/>
    <w:rsid w:val="000722DA"/>
    <w:rsid w:val="0007302D"/>
    <w:rsid w:val="0008321D"/>
    <w:rsid w:val="000842B2"/>
    <w:rsid w:val="00084626"/>
    <w:rsid w:val="000960FD"/>
    <w:rsid w:val="000A011F"/>
    <w:rsid w:val="000A0CC2"/>
    <w:rsid w:val="000A19F4"/>
    <w:rsid w:val="000A3C20"/>
    <w:rsid w:val="000A3D25"/>
    <w:rsid w:val="000A6491"/>
    <w:rsid w:val="000A6FED"/>
    <w:rsid w:val="000A75B3"/>
    <w:rsid w:val="000B1474"/>
    <w:rsid w:val="000B3578"/>
    <w:rsid w:val="000B37D3"/>
    <w:rsid w:val="000B6301"/>
    <w:rsid w:val="000B7191"/>
    <w:rsid w:val="000C178D"/>
    <w:rsid w:val="000C3FB2"/>
    <w:rsid w:val="000C45EC"/>
    <w:rsid w:val="000C7DE9"/>
    <w:rsid w:val="000D356D"/>
    <w:rsid w:val="000D4DB3"/>
    <w:rsid w:val="000E0428"/>
    <w:rsid w:val="000E3A1A"/>
    <w:rsid w:val="000E5B3B"/>
    <w:rsid w:val="000E5F1B"/>
    <w:rsid w:val="000E76F9"/>
    <w:rsid w:val="000F13DA"/>
    <w:rsid w:val="000F5476"/>
    <w:rsid w:val="000F642F"/>
    <w:rsid w:val="001007B4"/>
    <w:rsid w:val="00102441"/>
    <w:rsid w:val="001042B5"/>
    <w:rsid w:val="00104CE1"/>
    <w:rsid w:val="00107A16"/>
    <w:rsid w:val="00111139"/>
    <w:rsid w:val="00114820"/>
    <w:rsid w:val="0011528F"/>
    <w:rsid w:val="00116167"/>
    <w:rsid w:val="00123959"/>
    <w:rsid w:val="001241E2"/>
    <w:rsid w:val="00124EF9"/>
    <w:rsid w:val="00127524"/>
    <w:rsid w:val="0012796A"/>
    <w:rsid w:val="0013279F"/>
    <w:rsid w:val="00133097"/>
    <w:rsid w:val="00134CD2"/>
    <w:rsid w:val="0013557D"/>
    <w:rsid w:val="00136254"/>
    <w:rsid w:val="0013760A"/>
    <w:rsid w:val="001409CD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64152"/>
    <w:rsid w:val="00166A58"/>
    <w:rsid w:val="00174A75"/>
    <w:rsid w:val="00181BEB"/>
    <w:rsid w:val="0018282C"/>
    <w:rsid w:val="00184629"/>
    <w:rsid w:val="00185B86"/>
    <w:rsid w:val="00185E35"/>
    <w:rsid w:val="00190CC7"/>
    <w:rsid w:val="0019409F"/>
    <w:rsid w:val="00196499"/>
    <w:rsid w:val="001A1D3C"/>
    <w:rsid w:val="001A2528"/>
    <w:rsid w:val="001A5600"/>
    <w:rsid w:val="001A5FF5"/>
    <w:rsid w:val="001A63F6"/>
    <w:rsid w:val="001B4A0C"/>
    <w:rsid w:val="001B5F2F"/>
    <w:rsid w:val="001B7FA5"/>
    <w:rsid w:val="001C327A"/>
    <w:rsid w:val="001C612C"/>
    <w:rsid w:val="001D024B"/>
    <w:rsid w:val="001D0FF5"/>
    <w:rsid w:val="001D106F"/>
    <w:rsid w:val="001D5164"/>
    <w:rsid w:val="001E288F"/>
    <w:rsid w:val="001F0AD0"/>
    <w:rsid w:val="001F1229"/>
    <w:rsid w:val="001F3AF4"/>
    <w:rsid w:val="001F4013"/>
    <w:rsid w:val="001F51F5"/>
    <w:rsid w:val="001F7B6E"/>
    <w:rsid w:val="001F7D25"/>
    <w:rsid w:val="00200766"/>
    <w:rsid w:val="00200BC6"/>
    <w:rsid w:val="00201FFB"/>
    <w:rsid w:val="00202C6E"/>
    <w:rsid w:val="0020534E"/>
    <w:rsid w:val="002056B2"/>
    <w:rsid w:val="00207EE1"/>
    <w:rsid w:val="002117A6"/>
    <w:rsid w:val="00211AB8"/>
    <w:rsid w:val="00211C6C"/>
    <w:rsid w:val="00215B7D"/>
    <w:rsid w:val="002204EB"/>
    <w:rsid w:val="00222EC4"/>
    <w:rsid w:val="0022332F"/>
    <w:rsid w:val="002245F0"/>
    <w:rsid w:val="00225C5F"/>
    <w:rsid w:val="002263CC"/>
    <w:rsid w:val="0022673F"/>
    <w:rsid w:val="00233ECA"/>
    <w:rsid w:val="00234EB5"/>
    <w:rsid w:val="002355F1"/>
    <w:rsid w:val="00254011"/>
    <w:rsid w:val="00260AF2"/>
    <w:rsid w:val="00260D85"/>
    <w:rsid w:val="00271AD9"/>
    <w:rsid w:val="002744DB"/>
    <w:rsid w:val="00275760"/>
    <w:rsid w:val="00275DE7"/>
    <w:rsid w:val="00281CAC"/>
    <w:rsid w:val="00283A8E"/>
    <w:rsid w:val="00286234"/>
    <w:rsid w:val="00291B18"/>
    <w:rsid w:val="0029293F"/>
    <w:rsid w:val="002A1DBD"/>
    <w:rsid w:val="002A24A8"/>
    <w:rsid w:val="002A2A14"/>
    <w:rsid w:val="002A32B1"/>
    <w:rsid w:val="002A37F5"/>
    <w:rsid w:val="002B0DB9"/>
    <w:rsid w:val="002B1B81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65B6"/>
    <w:rsid w:val="002D7935"/>
    <w:rsid w:val="002E0C36"/>
    <w:rsid w:val="002E16B8"/>
    <w:rsid w:val="002E3051"/>
    <w:rsid w:val="002E3B59"/>
    <w:rsid w:val="002E46B7"/>
    <w:rsid w:val="002F2E7D"/>
    <w:rsid w:val="002F4345"/>
    <w:rsid w:val="002F62C2"/>
    <w:rsid w:val="002F6E12"/>
    <w:rsid w:val="00300704"/>
    <w:rsid w:val="00304167"/>
    <w:rsid w:val="003043CC"/>
    <w:rsid w:val="00306264"/>
    <w:rsid w:val="00306489"/>
    <w:rsid w:val="00312351"/>
    <w:rsid w:val="003129B1"/>
    <w:rsid w:val="00313C0D"/>
    <w:rsid w:val="00315974"/>
    <w:rsid w:val="003240E0"/>
    <w:rsid w:val="00325714"/>
    <w:rsid w:val="0034296D"/>
    <w:rsid w:val="00343408"/>
    <w:rsid w:val="0034492A"/>
    <w:rsid w:val="00354578"/>
    <w:rsid w:val="00356054"/>
    <w:rsid w:val="0036376F"/>
    <w:rsid w:val="00363CAC"/>
    <w:rsid w:val="00365150"/>
    <w:rsid w:val="00366D80"/>
    <w:rsid w:val="00367984"/>
    <w:rsid w:val="00370A8A"/>
    <w:rsid w:val="00370FA2"/>
    <w:rsid w:val="003717D2"/>
    <w:rsid w:val="003736E2"/>
    <w:rsid w:val="003744CA"/>
    <w:rsid w:val="0037690E"/>
    <w:rsid w:val="00380738"/>
    <w:rsid w:val="00381059"/>
    <w:rsid w:val="0038233A"/>
    <w:rsid w:val="003841D5"/>
    <w:rsid w:val="00393054"/>
    <w:rsid w:val="0039460C"/>
    <w:rsid w:val="00395712"/>
    <w:rsid w:val="00395B24"/>
    <w:rsid w:val="00396146"/>
    <w:rsid w:val="0039710F"/>
    <w:rsid w:val="003A0C66"/>
    <w:rsid w:val="003A1963"/>
    <w:rsid w:val="003A2D65"/>
    <w:rsid w:val="003A3BCE"/>
    <w:rsid w:val="003A5537"/>
    <w:rsid w:val="003A5B98"/>
    <w:rsid w:val="003A646B"/>
    <w:rsid w:val="003B2969"/>
    <w:rsid w:val="003B2D60"/>
    <w:rsid w:val="003B2E85"/>
    <w:rsid w:val="003B426F"/>
    <w:rsid w:val="003B552F"/>
    <w:rsid w:val="003B6714"/>
    <w:rsid w:val="003C42E2"/>
    <w:rsid w:val="003C4CC4"/>
    <w:rsid w:val="003D19B6"/>
    <w:rsid w:val="003D2478"/>
    <w:rsid w:val="003E2D06"/>
    <w:rsid w:val="003E4CD7"/>
    <w:rsid w:val="003E61DB"/>
    <w:rsid w:val="003E710E"/>
    <w:rsid w:val="003F48A4"/>
    <w:rsid w:val="003F5A23"/>
    <w:rsid w:val="00400136"/>
    <w:rsid w:val="00402D91"/>
    <w:rsid w:val="004031F9"/>
    <w:rsid w:val="0040429B"/>
    <w:rsid w:val="00405C3B"/>
    <w:rsid w:val="00407507"/>
    <w:rsid w:val="004108EE"/>
    <w:rsid w:val="00411688"/>
    <w:rsid w:val="00411F17"/>
    <w:rsid w:val="004121D0"/>
    <w:rsid w:val="00415A8D"/>
    <w:rsid w:val="004209C6"/>
    <w:rsid w:val="00421040"/>
    <w:rsid w:val="00423CFD"/>
    <w:rsid w:val="00427F6B"/>
    <w:rsid w:val="00430D85"/>
    <w:rsid w:val="004316CA"/>
    <w:rsid w:val="0043197E"/>
    <w:rsid w:val="004344DB"/>
    <w:rsid w:val="0043495E"/>
    <w:rsid w:val="0043720A"/>
    <w:rsid w:val="004444F9"/>
    <w:rsid w:val="00445C39"/>
    <w:rsid w:val="00446D38"/>
    <w:rsid w:val="00447DCB"/>
    <w:rsid w:val="00451959"/>
    <w:rsid w:val="00453232"/>
    <w:rsid w:val="00463A83"/>
    <w:rsid w:val="00467123"/>
    <w:rsid w:val="004729B9"/>
    <w:rsid w:val="0047384E"/>
    <w:rsid w:val="00477683"/>
    <w:rsid w:val="00482565"/>
    <w:rsid w:val="00485A1F"/>
    <w:rsid w:val="004875A3"/>
    <w:rsid w:val="00487CA3"/>
    <w:rsid w:val="0049313A"/>
    <w:rsid w:val="00493472"/>
    <w:rsid w:val="00493608"/>
    <w:rsid w:val="004948FA"/>
    <w:rsid w:val="00496486"/>
    <w:rsid w:val="00497A37"/>
    <w:rsid w:val="004A034A"/>
    <w:rsid w:val="004A2EC5"/>
    <w:rsid w:val="004A4494"/>
    <w:rsid w:val="004A57B4"/>
    <w:rsid w:val="004B2733"/>
    <w:rsid w:val="004B59DB"/>
    <w:rsid w:val="004B6004"/>
    <w:rsid w:val="004B7151"/>
    <w:rsid w:val="004B7FB0"/>
    <w:rsid w:val="004C7561"/>
    <w:rsid w:val="004C79EB"/>
    <w:rsid w:val="004D1402"/>
    <w:rsid w:val="004D1668"/>
    <w:rsid w:val="004D1D54"/>
    <w:rsid w:val="004D315D"/>
    <w:rsid w:val="004D3B63"/>
    <w:rsid w:val="004D5B24"/>
    <w:rsid w:val="004D675C"/>
    <w:rsid w:val="004D728E"/>
    <w:rsid w:val="004D7725"/>
    <w:rsid w:val="004E32BE"/>
    <w:rsid w:val="004E52E8"/>
    <w:rsid w:val="004E66C6"/>
    <w:rsid w:val="004E738B"/>
    <w:rsid w:val="004F0AD3"/>
    <w:rsid w:val="004F11F6"/>
    <w:rsid w:val="004F1C9F"/>
    <w:rsid w:val="004F3140"/>
    <w:rsid w:val="004F4C26"/>
    <w:rsid w:val="004F60F9"/>
    <w:rsid w:val="004F7DA3"/>
    <w:rsid w:val="00500B8B"/>
    <w:rsid w:val="00502484"/>
    <w:rsid w:val="0050366C"/>
    <w:rsid w:val="0050587C"/>
    <w:rsid w:val="00507F7A"/>
    <w:rsid w:val="005147AC"/>
    <w:rsid w:val="00514C92"/>
    <w:rsid w:val="00515196"/>
    <w:rsid w:val="005152DA"/>
    <w:rsid w:val="00521763"/>
    <w:rsid w:val="00524E2D"/>
    <w:rsid w:val="0052624A"/>
    <w:rsid w:val="00531374"/>
    <w:rsid w:val="00531C08"/>
    <w:rsid w:val="00534F4D"/>
    <w:rsid w:val="00540706"/>
    <w:rsid w:val="00541936"/>
    <w:rsid w:val="00547F20"/>
    <w:rsid w:val="00551881"/>
    <w:rsid w:val="00556A86"/>
    <w:rsid w:val="00560628"/>
    <w:rsid w:val="0056160C"/>
    <w:rsid w:val="00562E50"/>
    <w:rsid w:val="00567322"/>
    <w:rsid w:val="00572C1A"/>
    <w:rsid w:val="005740B9"/>
    <w:rsid w:val="00574B18"/>
    <w:rsid w:val="005754F1"/>
    <w:rsid w:val="0057673B"/>
    <w:rsid w:val="00576ED5"/>
    <w:rsid w:val="00584C82"/>
    <w:rsid w:val="00591A23"/>
    <w:rsid w:val="0059381B"/>
    <w:rsid w:val="00593B59"/>
    <w:rsid w:val="005A00DA"/>
    <w:rsid w:val="005A2235"/>
    <w:rsid w:val="005A593A"/>
    <w:rsid w:val="005B056F"/>
    <w:rsid w:val="005B1352"/>
    <w:rsid w:val="005B41B1"/>
    <w:rsid w:val="005B6E3B"/>
    <w:rsid w:val="005C46A2"/>
    <w:rsid w:val="005D1CE4"/>
    <w:rsid w:val="005D22C6"/>
    <w:rsid w:val="005D3AE2"/>
    <w:rsid w:val="005D5279"/>
    <w:rsid w:val="005D565E"/>
    <w:rsid w:val="005E06F5"/>
    <w:rsid w:val="005E19B7"/>
    <w:rsid w:val="005E386C"/>
    <w:rsid w:val="005E5F92"/>
    <w:rsid w:val="005F4016"/>
    <w:rsid w:val="005F4290"/>
    <w:rsid w:val="005F479C"/>
    <w:rsid w:val="005F65A7"/>
    <w:rsid w:val="00602475"/>
    <w:rsid w:val="00604EAC"/>
    <w:rsid w:val="00606980"/>
    <w:rsid w:val="0060740B"/>
    <w:rsid w:val="006107E8"/>
    <w:rsid w:val="00613CD5"/>
    <w:rsid w:val="00613DB8"/>
    <w:rsid w:val="006169E2"/>
    <w:rsid w:val="0062052A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5E28"/>
    <w:rsid w:val="00646B7A"/>
    <w:rsid w:val="006515BC"/>
    <w:rsid w:val="006535FD"/>
    <w:rsid w:val="00662171"/>
    <w:rsid w:val="0066603F"/>
    <w:rsid w:val="0066640A"/>
    <w:rsid w:val="00673FD0"/>
    <w:rsid w:val="006742F3"/>
    <w:rsid w:val="006744DE"/>
    <w:rsid w:val="00676DB3"/>
    <w:rsid w:val="0068074F"/>
    <w:rsid w:val="006832F5"/>
    <w:rsid w:val="006865B5"/>
    <w:rsid w:val="006911ED"/>
    <w:rsid w:val="00696FEF"/>
    <w:rsid w:val="00697BD2"/>
    <w:rsid w:val="006A05C3"/>
    <w:rsid w:val="006A2711"/>
    <w:rsid w:val="006A397E"/>
    <w:rsid w:val="006A45DE"/>
    <w:rsid w:val="006A4B72"/>
    <w:rsid w:val="006A7040"/>
    <w:rsid w:val="006A7DFB"/>
    <w:rsid w:val="006B4F63"/>
    <w:rsid w:val="006C3126"/>
    <w:rsid w:val="006C5F6E"/>
    <w:rsid w:val="006C7E2D"/>
    <w:rsid w:val="006D1FC6"/>
    <w:rsid w:val="006D3EB7"/>
    <w:rsid w:val="006D6229"/>
    <w:rsid w:val="006D642E"/>
    <w:rsid w:val="006D6D57"/>
    <w:rsid w:val="006D7CD5"/>
    <w:rsid w:val="006E315E"/>
    <w:rsid w:val="006E5801"/>
    <w:rsid w:val="006E70E1"/>
    <w:rsid w:val="006F2493"/>
    <w:rsid w:val="006F4487"/>
    <w:rsid w:val="006F62F3"/>
    <w:rsid w:val="006F73BB"/>
    <w:rsid w:val="006F7FA5"/>
    <w:rsid w:val="00701937"/>
    <w:rsid w:val="007036E2"/>
    <w:rsid w:val="00704B31"/>
    <w:rsid w:val="00710172"/>
    <w:rsid w:val="00711E58"/>
    <w:rsid w:val="007126EE"/>
    <w:rsid w:val="00713323"/>
    <w:rsid w:val="00713BBA"/>
    <w:rsid w:val="0071406C"/>
    <w:rsid w:val="00716041"/>
    <w:rsid w:val="0071752E"/>
    <w:rsid w:val="007215CE"/>
    <w:rsid w:val="00722D89"/>
    <w:rsid w:val="00723CCE"/>
    <w:rsid w:val="0072460D"/>
    <w:rsid w:val="007247D4"/>
    <w:rsid w:val="00724D00"/>
    <w:rsid w:val="00730FBC"/>
    <w:rsid w:val="0073324E"/>
    <w:rsid w:val="0073782B"/>
    <w:rsid w:val="00740987"/>
    <w:rsid w:val="00740DD7"/>
    <w:rsid w:val="0074411D"/>
    <w:rsid w:val="007470A9"/>
    <w:rsid w:val="007518CC"/>
    <w:rsid w:val="00751FA2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25AC"/>
    <w:rsid w:val="00782BFA"/>
    <w:rsid w:val="00786872"/>
    <w:rsid w:val="00791F6E"/>
    <w:rsid w:val="00791F6F"/>
    <w:rsid w:val="00793133"/>
    <w:rsid w:val="007A2088"/>
    <w:rsid w:val="007A75CE"/>
    <w:rsid w:val="007B0FFC"/>
    <w:rsid w:val="007B7C5A"/>
    <w:rsid w:val="007C2F27"/>
    <w:rsid w:val="007C5C36"/>
    <w:rsid w:val="007C6675"/>
    <w:rsid w:val="007C778C"/>
    <w:rsid w:val="007D068A"/>
    <w:rsid w:val="007D0FD5"/>
    <w:rsid w:val="007D3058"/>
    <w:rsid w:val="007E1CDB"/>
    <w:rsid w:val="007E5593"/>
    <w:rsid w:val="007E64A7"/>
    <w:rsid w:val="007E70CD"/>
    <w:rsid w:val="007F0D05"/>
    <w:rsid w:val="007F543A"/>
    <w:rsid w:val="007F6DF1"/>
    <w:rsid w:val="008019E7"/>
    <w:rsid w:val="00801B53"/>
    <w:rsid w:val="00801ED4"/>
    <w:rsid w:val="0080484B"/>
    <w:rsid w:val="008145BF"/>
    <w:rsid w:val="00817935"/>
    <w:rsid w:val="0082168B"/>
    <w:rsid w:val="008227AD"/>
    <w:rsid w:val="00824335"/>
    <w:rsid w:val="00834145"/>
    <w:rsid w:val="008407D4"/>
    <w:rsid w:val="008436D9"/>
    <w:rsid w:val="00844037"/>
    <w:rsid w:val="00851C6F"/>
    <w:rsid w:val="008561D7"/>
    <w:rsid w:val="00861ECE"/>
    <w:rsid w:val="00864C48"/>
    <w:rsid w:val="00871940"/>
    <w:rsid w:val="00873359"/>
    <w:rsid w:val="00873AE4"/>
    <w:rsid w:val="0087400A"/>
    <w:rsid w:val="00874134"/>
    <w:rsid w:val="008748CE"/>
    <w:rsid w:val="00876EE7"/>
    <w:rsid w:val="00877272"/>
    <w:rsid w:val="00877A4C"/>
    <w:rsid w:val="00880078"/>
    <w:rsid w:val="0088033A"/>
    <w:rsid w:val="00880F0B"/>
    <w:rsid w:val="00887014"/>
    <w:rsid w:val="00887AFE"/>
    <w:rsid w:val="00895943"/>
    <w:rsid w:val="008A0970"/>
    <w:rsid w:val="008A1EB1"/>
    <w:rsid w:val="008A2EE5"/>
    <w:rsid w:val="008A4C49"/>
    <w:rsid w:val="008A4F5D"/>
    <w:rsid w:val="008A5814"/>
    <w:rsid w:val="008C45FB"/>
    <w:rsid w:val="008C5E1C"/>
    <w:rsid w:val="008C6DE3"/>
    <w:rsid w:val="008C7293"/>
    <w:rsid w:val="008D0851"/>
    <w:rsid w:val="008D0C6B"/>
    <w:rsid w:val="008D20DD"/>
    <w:rsid w:val="008E026A"/>
    <w:rsid w:val="008E06BE"/>
    <w:rsid w:val="008E4C33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56BD"/>
    <w:rsid w:val="009164CE"/>
    <w:rsid w:val="00916AE8"/>
    <w:rsid w:val="009176BE"/>
    <w:rsid w:val="009235FB"/>
    <w:rsid w:val="00930A34"/>
    <w:rsid w:val="009334B5"/>
    <w:rsid w:val="00934FDD"/>
    <w:rsid w:val="00937FB0"/>
    <w:rsid w:val="009438FD"/>
    <w:rsid w:val="009513EE"/>
    <w:rsid w:val="00951719"/>
    <w:rsid w:val="00954315"/>
    <w:rsid w:val="0095576A"/>
    <w:rsid w:val="00955ADB"/>
    <w:rsid w:val="00960A31"/>
    <w:rsid w:val="009619D7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60D"/>
    <w:rsid w:val="0098380D"/>
    <w:rsid w:val="009839DC"/>
    <w:rsid w:val="00985BF4"/>
    <w:rsid w:val="00987186"/>
    <w:rsid w:val="009914F8"/>
    <w:rsid w:val="00994BA8"/>
    <w:rsid w:val="009957F2"/>
    <w:rsid w:val="009A6FB9"/>
    <w:rsid w:val="009A7C0B"/>
    <w:rsid w:val="009B0158"/>
    <w:rsid w:val="009B7400"/>
    <w:rsid w:val="009B7507"/>
    <w:rsid w:val="009C0A53"/>
    <w:rsid w:val="009C1F93"/>
    <w:rsid w:val="009C2D52"/>
    <w:rsid w:val="009C441C"/>
    <w:rsid w:val="009C5243"/>
    <w:rsid w:val="009C5909"/>
    <w:rsid w:val="009C60EE"/>
    <w:rsid w:val="009D540E"/>
    <w:rsid w:val="009D5D0E"/>
    <w:rsid w:val="009D794D"/>
    <w:rsid w:val="009D796D"/>
    <w:rsid w:val="009E2E0F"/>
    <w:rsid w:val="009E3658"/>
    <w:rsid w:val="009E6DC4"/>
    <w:rsid w:val="009F16A6"/>
    <w:rsid w:val="009F19C7"/>
    <w:rsid w:val="009F2DA0"/>
    <w:rsid w:val="009F312F"/>
    <w:rsid w:val="009F3339"/>
    <w:rsid w:val="009F5E5A"/>
    <w:rsid w:val="009F5F0B"/>
    <w:rsid w:val="00A01796"/>
    <w:rsid w:val="00A142F4"/>
    <w:rsid w:val="00A16E72"/>
    <w:rsid w:val="00A1741D"/>
    <w:rsid w:val="00A17D69"/>
    <w:rsid w:val="00A17E45"/>
    <w:rsid w:val="00A24C38"/>
    <w:rsid w:val="00A24D81"/>
    <w:rsid w:val="00A30AC8"/>
    <w:rsid w:val="00A323CD"/>
    <w:rsid w:val="00A35055"/>
    <w:rsid w:val="00A353F6"/>
    <w:rsid w:val="00A36B83"/>
    <w:rsid w:val="00A40855"/>
    <w:rsid w:val="00A408FC"/>
    <w:rsid w:val="00A41E20"/>
    <w:rsid w:val="00A421CD"/>
    <w:rsid w:val="00A42759"/>
    <w:rsid w:val="00A42D69"/>
    <w:rsid w:val="00A454BB"/>
    <w:rsid w:val="00A458A8"/>
    <w:rsid w:val="00A45B48"/>
    <w:rsid w:val="00A45CAA"/>
    <w:rsid w:val="00A47137"/>
    <w:rsid w:val="00A4797E"/>
    <w:rsid w:val="00A504D3"/>
    <w:rsid w:val="00A5460A"/>
    <w:rsid w:val="00A567A0"/>
    <w:rsid w:val="00A60826"/>
    <w:rsid w:val="00A65E4A"/>
    <w:rsid w:val="00A704A1"/>
    <w:rsid w:val="00A72B02"/>
    <w:rsid w:val="00A74AFE"/>
    <w:rsid w:val="00A77D0D"/>
    <w:rsid w:val="00A84FA9"/>
    <w:rsid w:val="00A85F64"/>
    <w:rsid w:val="00A87744"/>
    <w:rsid w:val="00A9152A"/>
    <w:rsid w:val="00A91DA2"/>
    <w:rsid w:val="00A92A26"/>
    <w:rsid w:val="00A92D9C"/>
    <w:rsid w:val="00AA18DF"/>
    <w:rsid w:val="00AB2683"/>
    <w:rsid w:val="00AB49D6"/>
    <w:rsid w:val="00AB4ABB"/>
    <w:rsid w:val="00AB6041"/>
    <w:rsid w:val="00AC2765"/>
    <w:rsid w:val="00AD1CE8"/>
    <w:rsid w:val="00AD4D62"/>
    <w:rsid w:val="00AD6FD7"/>
    <w:rsid w:val="00AD7EE4"/>
    <w:rsid w:val="00AE0DD2"/>
    <w:rsid w:val="00AE171C"/>
    <w:rsid w:val="00AE2A89"/>
    <w:rsid w:val="00AE3726"/>
    <w:rsid w:val="00AE66AE"/>
    <w:rsid w:val="00AF2A07"/>
    <w:rsid w:val="00AF5217"/>
    <w:rsid w:val="00AF5C8B"/>
    <w:rsid w:val="00B0001B"/>
    <w:rsid w:val="00B063BC"/>
    <w:rsid w:val="00B12180"/>
    <w:rsid w:val="00B16046"/>
    <w:rsid w:val="00B2040D"/>
    <w:rsid w:val="00B20974"/>
    <w:rsid w:val="00B21C6C"/>
    <w:rsid w:val="00B237B0"/>
    <w:rsid w:val="00B26366"/>
    <w:rsid w:val="00B31016"/>
    <w:rsid w:val="00B35B97"/>
    <w:rsid w:val="00B36ED4"/>
    <w:rsid w:val="00B37990"/>
    <w:rsid w:val="00B37E1F"/>
    <w:rsid w:val="00B419B8"/>
    <w:rsid w:val="00B43BA1"/>
    <w:rsid w:val="00B44B3E"/>
    <w:rsid w:val="00B45252"/>
    <w:rsid w:val="00B4541E"/>
    <w:rsid w:val="00B46B1C"/>
    <w:rsid w:val="00B5354D"/>
    <w:rsid w:val="00B54C1C"/>
    <w:rsid w:val="00B559D7"/>
    <w:rsid w:val="00B56EFC"/>
    <w:rsid w:val="00B57598"/>
    <w:rsid w:val="00B60E95"/>
    <w:rsid w:val="00B627AA"/>
    <w:rsid w:val="00B64848"/>
    <w:rsid w:val="00B65E35"/>
    <w:rsid w:val="00B705D8"/>
    <w:rsid w:val="00B71608"/>
    <w:rsid w:val="00B7250F"/>
    <w:rsid w:val="00B73FB7"/>
    <w:rsid w:val="00B80B03"/>
    <w:rsid w:val="00B91898"/>
    <w:rsid w:val="00B919B0"/>
    <w:rsid w:val="00B93132"/>
    <w:rsid w:val="00B96477"/>
    <w:rsid w:val="00B97E81"/>
    <w:rsid w:val="00BA4AFE"/>
    <w:rsid w:val="00BA65F1"/>
    <w:rsid w:val="00BA7A06"/>
    <w:rsid w:val="00BA7A81"/>
    <w:rsid w:val="00BA7F13"/>
    <w:rsid w:val="00BB230E"/>
    <w:rsid w:val="00BB42B9"/>
    <w:rsid w:val="00BB42CC"/>
    <w:rsid w:val="00BB56F6"/>
    <w:rsid w:val="00BC18B6"/>
    <w:rsid w:val="00BC1E27"/>
    <w:rsid w:val="00BC32DE"/>
    <w:rsid w:val="00BC404B"/>
    <w:rsid w:val="00BD535F"/>
    <w:rsid w:val="00BE042F"/>
    <w:rsid w:val="00BE1A5B"/>
    <w:rsid w:val="00BE25D3"/>
    <w:rsid w:val="00BE287D"/>
    <w:rsid w:val="00BE34A6"/>
    <w:rsid w:val="00BE3693"/>
    <w:rsid w:val="00BF409B"/>
    <w:rsid w:val="00BF4876"/>
    <w:rsid w:val="00BF6D2A"/>
    <w:rsid w:val="00C012AE"/>
    <w:rsid w:val="00C0244E"/>
    <w:rsid w:val="00C0267C"/>
    <w:rsid w:val="00C03A4C"/>
    <w:rsid w:val="00C12993"/>
    <w:rsid w:val="00C15AAB"/>
    <w:rsid w:val="00C20C87"/>
    <w:rsid w:val="00C215B5"/>
    <w:rsid w:val="00C22B7E"/>
    <w:rsid w:val="00C2449B"/>
    <w:rsid w:val="00C360EB"/>
    <w:rsid w:val="00C36919"/>
    <w:rsid w:val="00C36BEF"/>
    <w:rsid w:val="00C40F93"/>
    <w:rsid w:val="00C424F0"/>
    <w:rsid w:val="00C428DF"/>
    <w:rsid w:val="00C44668"/>
    <w:rsid w:val="00C4576A"/>
    <w:rsid w:val="00C45D1D"/>
    <w:rsid w:val="00C47EC1"/>
    <w:rsid w:val="00C53DE2"/>
    <w:rsid w:val="00C55F62"/>
    <w:rsid w:val="00C6089D"/>
    <w:rsid w:val="00C61602"/>
    <w:rsid w:val="00C62043"/>
    <w:rsid w:val="00C63A13"/>
    <w:rsid w:val="00C643AD"/>
    <w:rsid w:val="00C665B6"/>
    <w:rsid w:val="00C7249B"/>
    <w:rsid w:val="00C7418B"/>
    <w:rsid w:val="00C75C51"/>
    <w:rsid w:val="00C76E0B"/>
    <w:rsid w:val="00C77083"/>
    <w:rsid w:val="00C80461"/>
    <w:rsid w:val="00C82697"/>
    <w:rsid w:val="00C82B0C"/>
    <w:rsid w:val="00C83AF7"/>
    <w:rsid w:val="00C86F76"/>
    <w:rsid w:val="00C935B5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B156C"/>
    <w:rsid w:val="00CB72D6"/>
    <w:rsid w:val="00CC2594"/>
    <w:rsid w:val="00CC377D"/>
    <w:rsid w:val="00CC64D3"/>
    <w:rsid w:val="00CC6D4F"/>
    <w:rsid w:val="00CE7659"/>
    <w:rsid w:val="00CF031B"/>
    <w:rsid w:val="00CF217D"/>
    <w:rsid w:val="00CF2EDC"/>
    <w:rsid w:val="00D00AF3"/>
    <w:rsid w:val="00D029CC"/>
    <w:rsid w:val="00D053EE"/>
    <w:rsid w:val="00D102EC"/>
    <w:rsid w:val="00D16884"/>
    <w:rsid w:val="00D1701E"/>
    <w:rsid w:val="00D22DC1"/>
    <w:rsid w:val="00D2560C"/>
    <w:rsid w:val="00D27149"/>
    <w:rsid w:val="00D307F7"/>
    <w:rsid w:val="00D325B6"/>
    <w:rsid w:val="00D3550D"/>
    <w:rsid w:val="00D36187"/>
    <w:rsid w:val="00D37AE1"/>
    <w:rsid w:val="00D45044"/>
    <w:rsid w:val="00D46E0D"/>
    <w:rsid w:val="00D54EA9"/>
    <w:rsid w:val="00D554CB"/>
    <w:rsid w:val="00D65449"/>
    <w:rsid w:val="00D7500B"/>
    <w:rsid w:val="00D822AF"/>
    <w:rsid w:val="00D825CC"/>
    <w:rsid w:val="00D827FB"/>
    <w:rsid w:val="00D83201"/>
    <w:rsid w:val="00D854F4"/>
    <w:rsid w:val="00D90E24"/>
    <w:rsid w:val="00D9144E"/>
    <w:rsid w:val="00D93088"/>
    <w:rsid w:val="00D941DC"/>
    <w:rsid w:val="00D94657"/>
    <w:rsid w:val="00D94C91"/>
    <w:rsid w:val="00D94FA2"/>
    <w:rsid w:val="00DA0D05"/>
    <w:rsid w:val="00DA1B3D"/>
    <w:rsid w:val="00DA204A"/>
    <w:rsid w:val="00DA395A"/>
    <w:rsid w:val="00DA5261"/>
    <w:rsid w:val="00DA5CC9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D7CFE"/>
    <w:rsid w:val="00DE0855"/>
    <w:rsid w:val="00DE20B4"/>
    <w:rsid w:val="00DE778B"/>
    <w:rsid w:val="00DF29E5"/>
    <w:rsid w:val="00DF571D"/>
    <w:rsid w:val="00E05133"/>
    <w:rsid w:val="00E05AA9"/>
    <w:rsid w:val="00E06B64"/>
    <w:rsid w:val="00E13DF6"/>
    <w:rsid w:val="00E15941"/>
    <w:rsid w:val="00E2191C"/>
    <w:rsid w:val="00E21CD3"/>
    <w:rsid w:val="00E2792D"/>
    <w:rsid w:val="00E32055"/>
    <w:rsid w:val="00E34236"/>
    <w:rsid w:val="00E36522"/>
    <w:rsid w:val="00E36E17"/>
    <w:rsid w:val="00E43455"/>
    <w:rsid w:val="00E51C16"/>
    <w:rsid w:val="00E56AC9"/>
    <w:rsid w:val="00E570A9"/>
    <w:rsid w:val="00E6012F"/>
    <w:rsid w:val="00E65A27"/>
    <w:rsid w:val="00E674BB"/>
    <w:rsid w:val="00E70BCB"/>
    <w:rsid w:val="00E7316F"/>
    <w:rsid w:val="00E75B13"/>
    <w:rsid w:val="00E76FE9"/>
    <w:rsid w:val="00E77CE8"/>
    <w:rsid w:val="00E802F7"/>
    <w:rsid w:val="00E80697"/>
    <w:rsid w:val="00E85FEE"/>
    <w:rsid w:val="00E920A5"/>
    <w:rsid w:val="00E94A2C"/>
    <w:rsid w:val="00E9638A"/>
    <w:rsid w:val="00E975AE"/>
    <w:rsid w:val="00EA5324"/>
    <w:rsid w:val="00EA5F30"/>
    <w:rsid w:val="00EA6212"/>
    <w:rsid w:val="00EA6DD4"/>
    <w:rsid w:val="00EB2AEC"/>
    <w:rsid w:val="00EB53E9"/>
    <w:rsid w:val="00EB75C2"/>
    <w:rsid w:val="00EC0B61"/>
    <w:rsid w:val="00EC3159"/>
    <w:rsid w:val="00EC46CF"/>
    <w:rsid w:val="00EC5BAF"/>
    <w:rsid w:val="00EC645D"/>
    <w:rsid w:val="00EC68EB"/>
    <w:rsid w:val="00ED2B5C"/>
    <w:rsid w:val="00ED4964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2A8D"/>
    <w:rsid w:val="00F04A02"/>
    <w:rsid w:val="00F1205C"/>
    <w:rsid w:val="00F16062"/>
    <w:rsid w:val="00F16530"/>
    <w:rsid w:val="00F209ED"/>
    <w:rsid w:val="00F23A7F"/>
    <w:rsid w:val="00F265E6"/>
    <w:rsid w:val="00F26A2E"/>
    <w:rsid w:val="00F27E26"/>
    <w:rsid w:val="00F3103A"/>
    <w:rsid w:val="00F3196F"/>
    <w:rsid w:val="00F340FE"/>
    <w:rsid w:val="00F4123B"/>
    <w:rsid w:val="00F518B6"/>
    <w:rsid w:val="00F54AD0"/>
    <w:rsid w:val="00F610B1"/>
    <w:rsid w:val="00F61CE5"/>
    <w:rsid w:val="00F62FC8"/>
    <w:rsid w:val="00F657BF"/>
    <w:rsid w:val="00F701A0"/>
    <w:rsid w:val="00F707E1"/>
    <w:rsid w:val="00F754EE"/>
    <w:rsid w:val="00F75A92"/>
    <w:rsid w:val="00F76622"/>
    <w:rsid w:val="00F80131"/>
    <w:rsid w:val="00F844EA"/>
    <w:rsid w:val="00F84697"/>
    <w:rsid w:val="00F857EB"/>
    <w:rsid w:val="00F85908"/>
    <w:rsid w:val="00F900A7"/>
    <w:rsid w:val="00F9353C"/>
    <w:rsid w:val="00F9388D"/>
    <w:rsid w:val="00F95786"/>
    <w:rsid w:val="00F97F82"/>
    <w:rsid w:val="00FA02B3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4E16"/>
    <w:rsid w:val="00FD0F25"/>
    <w:rsid w:val="00FD3916"/>
    <w:rsid w:val="00FF45DB"/>
    <w:rsid w:val="00FF4D5E"/>
    <w:rsid w:val="00FF561B"/>
    <w:rsid w:val="00FF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01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3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230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PunktowaniewSIWZ">
    <w:name w:val="Punktowanie w SIWZ"/>
    <w:basedOn w:val="Nagwek2"/>
    <w:rsid w:val="00396146"/>
    <w:pPr>
      <w:keepLines w:val="0"/>
      <w:numPr>
        <w:ilvl w:val="1"/>
        <w:numId w:val="21"/>
      </w:numPr>
      <w:tabs>
        <w:tab w:val="num" w:pos="1440"/>
      </w:tabs>
      <w:spacing w:before="0" w:line="240" w:lineRule="auto"/>
      <w:ind w:firstLine="0"/>
    </w:pPr>
    <w:rPr>
      <w:rFonts w:ascii="Tahoma" w:eastAsia="Times New Roman" w:hAnsi="Tahoma" w:cs="Tahoma"/>
      <w:b/>
      <w:bCs/>
      <w:i/>
      <w:iCs/>
      <w:color w:val="auto"/>
      <w:sz w:val="20"/>
      <w:szCs w:val="24"/>
      <w:lang w:eastAsia="pl-PL"/>
    </w:rPr>
  </w:style>
  <w:style w:type="table" w:customStyle="1" w:styleId="TableGrid">
    <w:name w:val="TableGrid"/>
    <w:rsid w:val="00396146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EB75C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EB75C2"/>
    <w:pPr>
      <w:suppressLineNumbers/>
    </w:pPr>
  </w:style>
  <w:style w:type="paragraph" w:customStyle="1" w:styleId="Normalny1">
    <w:name w:val="Normalny1"/>
    <w:rsid w:val="00A16E72"/>
    <w:rPr>
      <w:rFonts w:cs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0201D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1744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1185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Magdalena_Macura</dc:creator>
  <cp:lastModifiedBy>office_2025@pcpr-goleniow.pl</cp:lastModifiedBy>
  <cp:revision>145</cp:revision>
  <cp:lastPrinted>2025-05-21T09:44:00Z</cp:lastPrinted>
  <dcterms:created xsi:type="dcterms:W3CDTF">2024-06-13T09:48:00Z</dcterms:created>
  <dcterms:modified xsi:type="dcterms:W3CDTF">2026-06-02T15:34:00Z</dcterms:modified>
</cp:coreProperties>
</file>