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78A95" w14:textId="77777777" w:rsidR="00B34BBD" w:rsidRDefault="00B34BBD" w:rsidP="008C6FDB">
      <w:pPr>
        <w:rPr>
          <w:rFonts w:ascii="Times New Roman" w:hAnsi="Times New Roman"/>
          <w:bCs/>
          <w:color w:val="EE0000"/>
          <w:sz w:val="24"/>
          <w:szCs w:val="24"/>
        </w:rPr>
      </w:pPr>
      <w:bookmarkStart w:id="0" w:name="_Hlk63686922"/>
    </w:p>
    <w:bookmarkEnd w:id="0"/>
    <w:p w14:paraId="4A4C40F6" w14:textId="49EA4E51" w:rsidR="006E315E" w:rsidRPr="00C620DC" w:rsidRDefault="006E315E" w:rsidP="002957FF">
      <w:pPr>
        <w:spacing w:after="103"/>
        <w:jc w:val="right"/>
        <w:rPr>
          <w:rFonts w:ascii="Times New Roman" w:hAnsi="Times New Roman"/>
          <w:sz w:val="24"/>
          <w:szCs w:val="24"/>
        </w:rPr>
      </w:pPr>
      <w:r w:rsidRPr="00C620DC">
        <w:rPr>
          <w:rFonts w:ascii="Times New Roman" w:hAnsi="Times New Roman"/>
          <w:sz w:val="24"/>
          <w:szCs w:val="24"/>
        </w:rPr>
        <w:t xml:space="preserve">Goleniów, dnia </w:t>
      </w:r>
      <w:r w:rsidR="00C620DC" w:rsidRPr="00C620DC">
        <w:rPr>
          <w:rFonts w:ascii="Times New Roman" w:hAnsi="Times New Roman"/>
          <w:sz w:val="24"/>
          <w:szCs w:val="24"/>
        </w:rPr>
        <w:t>19 maja</w:t>
      </w:r>
      <w:r w:rsidRPr="00C620DC">
        <w:rPr>
          <w:rFonts w:ascii="Times New Roman" w:hAnsi="Times New Roman"/>
          <w:sz w:val="24"/>
          <w:szCs w:val="24"/>
        </w:rPr>
        <w:t xml:space="preserve"> 202</w:t>
      </w:r>
      <w:r w:rsidR="00C620DC" w:rsidRPr="00C620DC">
        <w:rPr>
          <w:rFonts w:ascii="Times New Roman" w:hAnsi="Times New Roman"/>
          <w:sz w:val="24"/>
          <w:szCs w:val="24"/>
        </w:rPr>
        <w:t>6</w:t>
      </w:r>
      <w:r w:rsidRPr="00C620DC">
        <w:rPr>
          <w:rFonts w:ascii="Times New Roman" w:hAnsi="Times New Roman"/>
          <w:sz w:val="24"/>
          <w:szCs w:val="24"/>
        </w:rPr>
        <w:t xml:space="preserve"> r. </w:t>
      </w:r>
    </w:p>
    <w:p w14:paraId="6A64FE3F" w14:textId="77777777" w:rsidR="006E315E" w:rsidRPr="00C620DC" w:rsidRDefault="006E315E" w:rsidP="002957FF">
      <w:pPr>
        <w:spacing w:after="138"/>
        <w:jc w:val="both"/>
        <w:rPr>
          <w:rFonts w:ascii="Times New Roman" w:hAnsi="Times New Roman"/>
          <w:sz w:val="24"/>
          <w:szCs w:val="24"/>
        </w:rPr>
      </w:pPr>
      <w:r w:rsidRPr="00C620DC">
        <w:rPr>
          <w:rFonts w:ascii="Times New Roman" w:hAnsi="Times New Roman"/>
          <w:sz w:val="24"/>
          <w:szCs w:val="24"/>
        </w:rPr>
        <w:t xml:space="preserve"> </w:t>
      </w:r>
    </w:p>
    <w:p w14:paraId="3F7AB1C5" w14:textId="2653E977" w:rsidR="006E315E" w:rsidRPr="00C620DC" w:rsidRDefault="006E315E" w:rsidP="002957F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620DC">
        <w:rPr>
          <w:rFonts w:ascii="Times New Roman" w:hAnsi="Times New Roman"/>
          <w:b/>
          <w:sz w:val="24"/>
          <w:szCs w:val="24"/>
        </w:rPr>
        <w:t xml:space="preserve">ZAPYTANIE Nr </w:t>
      </w:r>
      <w:r w:rsidR="008C6FDB">
        <w:rPr>
          <w:rFonts w:ascii="Times New Roman" w:hAnsi="Times New Roman"/>
          <w:b/>
          <w:sz w:val="24"/>
          <w:szCs w:val="24"/>
        </w:rPr>
        <w:t>3</w:t>
      </w:r>
      <w:r w:rsidRPr="00C620DC">
        <w:rPr>
          <w:rFonts w:ascii="Times New Roman" w:hAnsi="Times New Roman"/>
          <w:b/>
          <w:sz w:val="24"/>
          <w:szCs w:val="24"/>
        </w:rPr>
        <w:t>/202</w:t>
      </w:r>
      <w:r w:rsidR="00C468CC">
        <w:rPr>
          <w:rFonts w:ascii="Times New Roman" w:hAnsi="Times New Roman"/>
          <w:b/>
          <w:sz w:val="24"/>
          <w:szCs w:val="24"/>
        </w:rPr>
        <w:t>6</w:t>
      </w:r>
      <w:r w:rsidRPr="00C620DC">
        <w:rPr>
          <w:rFonts w:ascii="Times New Roman" w:hAnsi="Times New Roman"/>
          <w:b/>
          <w:sz w:val="24"/>
          <w:szCs w:val="24"/>
        </w:rPr>
        <w:t>/RCK</w:t>
      </w:r>
    </w:p>
    <w:p w14:paraId="6102A835" w14:textId="77777777" w:rsidR="006E315E" w:rsidRPr="00C620DC" w:rsidRDefault="006E315E" w:rsidP="002957F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620DC">
        <w:rPr>
          <w:rFonts w:ascii="Times New Roman" w:hAnsi="Times New Roman"/>
          <w:b/>
          <w:sz w:val="24"/>
          <w:szCs w:val="24"/>
        </w:rPr>
        <w:t>O UDZIELENIE ZAMÓWIENIA PUBLICZNEGO, DLA KTÓREGO NIE</w:t>
      </w:r>
    </w:p>
    <w:p w14:paraId="3DFBEAB2" w14:textId="77777777" w:rsidR="006E315E" w:rsidRPr="00C620DC" w:rsidRDefault="006E315E" w:rsidP="002957F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620DC">
        <w:rPr>
          <w:rFonts w:ascii="Times New Roman" w:hAnsi="Times New Roman"/>
          <w:b/>
          <w:sz w:val="24"/>
          <w:szCs w:val="24"/>
        </w:rPr>
        <w:t>STOSUJE SIĘ ZAPISÓW USTAWY PRAWO ZAMÓWIEŃ PUBLICZNYCH</w:t>
      </w:r>
    </w:p>
    <w:p w14:paraId="6DBA4851" w14:textId="64A234B4" w:rsidR="007C3987" w:rsidRPr="00E8577F" w:rsidRDefault="006E315E" w:rsidP="002957FF">
      <w:pPr>
        <w:spacing w:after="0"/>
        <w:jc w:val="center"/>
        <w:rPr>
          <w:rFonts w:ascii="Times New Roman" w:hAnsi="Times New Roman"/>
          <w:b/>
          <w:color w:val="EE0000"/>
          <w:sz w:val="24"/>
          <w:szCs w:val="24"/>
        </w:rPr>
      </w:pPr>
      <w:r w:rsidRPr="00E8577F">
        <w:rPr>
          <w:rFonts w:ascii="Times New Roman" w:hAnsi="Times New Roman"/>
          <w:b/>
          <w:color w:val="EE0000"/>
          <w:sz w:val="24"/>
          <w:szCs w:val="24"/>
        </w:rPr>
        <w:t xml:space="preserve"> </w:t>
      </w:r>
    </w:p>
    <w:p w14:paraId="046788A8" w14:textId="1E752F75" w:rsidR="006E315E" w:rsidRPr="00DF29E5" w:rsidRDefault="006E315E" w:rsidP="002957FF">
      <w:pPr>
        <w:spacing w:after="103"/>
        <w:jc w:val="both"/>
        <w:rPr>
          <w:rFonts w:ascii="Times New Roman" w:hAnsi="Times New Roman"/>
          <w:sz w:val="24"/>
          <w:szCs w:val="24"/>
        </w:rPr>
      </w:pPr>
    </w:p>
    <w:p w14:paraId="12F24E48" w14:textId="455763DA" w:rsidR="006E315E" w:rsidRPr="00DF29E5" w:rsidRDefault="006E315E" w:rsidP="002957FF">
      <w:pPr>
        <w:spacing w:after="1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</w:t>
      </w:r>
      <w:r w:rsidRPr="00DF29E5">
        <w:rPr>
          <w:rFonts w:ascii="Times New Roman" w:hAnsi="Times New Roman"/>
          <w:b/>
          <w:sz w:val="24"/>
          <w:szCs w:val="24"/>
        </w:rPr>
        <w:t>a realizację zamówienia pn.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CE4781" w:rsidRPr="00567322">
        <w:rPr>
          <w:rFonts w:ascii="Times New Roman" w:hAnsi="Times New Roman"/>
          <w:b/>
          <w:sz w:val="24"/>
          <w:szCs w:val="24"/>
        </w:rPr>
        <w:t>„</w:t>
      </w:r>
      <w:r w:rsidR="00CE4781">
        <w:rPr>
          <w:rFonts w:ascii="Times New Roman" w:hAnsi="Times New Roman"/>
          <w:b/>
          <w:sz w:val="24"/>
          <w:szCs w:val="24"/>
        </w:rPr>
        <w:t>zakup i dostawa materiałów edukacyjnych dla kadry punktu RCK</w:t>
      </w:r>
      <w:r w:rsidR="00E8577F">
        <w:rPr>
          <w:rFonts w:ascii="Times New Roman" w:hAnsi="Times New Roman"/>
          <w:b/>
          <w:sz w:val="24"/>
          <w:szCs w:val="24"/>
        </w:rPr>
        <w:t xml:space="preserve"> IV</w:t>
      </w:r>
      <w:r w:rsidR="00CE4781">
        <w:rPr>
          <w:rFonts w:ascii="Times New Roman" w:hAnsi="Times New Roman"/>
          <w:b/>
          <w:sz w:val="24"/>
          <w:szCs w:val="24"/>
        </w:rPr>
        <w:t>”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Pr="00DF29E5">
        <w:rPr>
          <w:rFonts w:ascii="Times New Roman" w:hAnsi="Times New Roman"/>
          <w:b/>
          <w:sz w:val="24"/>
          <w:szCs w:val="24"/>
        </w:rPr>
        <w:t>dla projektu REGIONALNE CENTRUM KRYZYSOWE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F29E5">
        <w:rPr>
          <w:rFonts w:ascii="Times New Roman" w:hAnsi="Times New Roman"/>
          <w:b/>
          <w:sz w:val="24"/>
          <w:szCs w:val="24"/>
        </w:rPr>
        <w:t xml:space="preserve">nr: </w:t>
      </w:r>
      <w:r w:rsidRPr="00DF29E5">
        <w:rPr>
          <w:rFonts w:ascii="Times New Roman" w:eastAsia="Times New Roman" w:hAnsi="Times New Roman"/>
          <w:b/>
          <w:sz w:val="24"/>
          <w:szCs w:val="24"/>
          <w:lang w:eastAsia="pl-PL"/>
        </w:rPr>
        <w:t>FEPZ.06.23-IP.01-0001/24</w:t>
      </w:r>
      <w:r w:rsidRPr="00DF29E5">
        <w:rPr>
          <w:rFonts w:ascii="Times New Roman" w:hAnsi="Times New Roman"/>
          <w:b/>
          <w:sz w:val="24"/>
          <w:szCs w:val="24"/>
        </w:rPr>
        <w:t>, realizowanego przez POWIAT GOLENIOWSKI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F29E5">
        <w:rPr>
          <w:rFonts w:ascii="Times New Roman" w:hAnsi="Times New Roman"/>
          <w:b/>
          <w:sz w:val="24"/>
          <w:szCs w:val="24"/>
        </w:rPr>
        <w:t>/Powiatowe Centrum Pomocy Rodzinie w Goleniowie,</w:t>
      </w:r>
      <w:r w:rsidR="00B46096">
        <w:rPr>
          <w:rFonts w:ascii="Times New Roman" w:hAnsi="Times New Roman"/>
          <w:b/>
          <w:sz w:val="24"/>
          <w:szCs w:val="24"/>
        </w:rPr>
        <w:t xml:space="preserve"> </w:t>
      </w:r>
      <w:r w:rsidRPr="00DF29E5">
        <w:rPr>
          <w:rFonts w:ascii="Times New Roman" w:hAnsi="Times New Roman"/>
          <w:b/>
          <w:sz w:val="24"/>
          <w:szCs w:val="24"/>
        </w:rPr>
        <w:t xml:space="preserve">w ramach programu Fundusze Europejskie dla Pomorza Zachodniego 2021 – 2027, współfinansowanego ze środków Europejskiego Funduszu Społecznego Plus.  </w:t>
      </w:r>
    </w:p>
    <w:p w14:paraId="74B1CAF0" w14:textId="77777777" w:rsidR="006E315E" w:rsidRPr="00DF29E5" w:rsidRDefault="006E315E" w:rsidP="002957FF">
      <w:pPr>
        <w:spacing w:after="11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3C34E86" w14:textId="77777777" w:rsidR="006E315E" w:rsidRPr="00DF29E5" w:rsidRDefault="006E315E" w:rsidP="002957FF">
      <w:pPr>
        <w:spacing w:after="11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Zamawiający: </w:t>
      </w:r>
    </w:p>
    <w:p w14:paraId="56A855E7" w14:textId="4EC0B7E3" w:rsidR="006E315E" w:rsidRPr="00DF29E5" w:rsidRDefault="006E315E" w:rsidP="002957FF">
      <w:pPr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POWIAT GOLENIOWSKI/Powiatowe Centrum Pomocy Rodzinie w Goleniowie, 72-100 Goleniów, ul. Pocztowa 4</w:t>
      </w:r>
      <w:r>
        <w:rPr>
          <w:rFonts w:ascii="Times New Roman" w:hAnsi="Times New Roman"/>
          <w:sz w:val="24"/>
          <w:szCs w:val="24"/>
        </w:rPr>
        <w:t>3.</w:t>
      </w:r>
    </w:p>
    <w:p w14:paraId="12F455FD" w14:textId="77777777" w:rsidR="006E315E" w:rsidRPr="00DF29E5" w:rsidRDefault="006E315E" w:rsidP="002957FF">
      <w:pPr>
        <w:numPr>
          <w:ilvl w:val="0"/>
          <w:numId w:val="4"/>
        </w:numPr>
        <w:spacing w:after="135"/>
        <w:ind w:left="0" w:hanging="487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Opis przedmiotu zamówienia </w:t>
      </w:r>
    </w:p>
    <w:p w14:paraId="429380EF" w14:textId="27E4DCBE" w:rsidR="006E315E" w:rsidRDefault="006E315E" w:rsidP="002957FF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Zapytanie związane jest z realizacją projektu</w:t>
      </w:r>
      <w:r w:rsidRPr="00567322">
        <w:rPr>
          <w:rFonts w:ascii="Times New Roman" w:hAnsi="Times New Roman"/>
          <w:bCs/>
          <w:sz w:val="24"/>
          <w:szCs w:val="24"/>
        </w:rPr>
        <w:t xml:space="preserve"> </w:t>
      </w:r>
      <w:r w:rsidRPr="002E3051">
        <w:rPr>
          <w:rFonts w:ascii="Times New Roman" w:hAnsi="Times New Roman"/>
          <w:bCs/>
          <w:sz w:val="24"/>
          <w:szCs w:val="24"/>
        </w:rPr>
        <w:t xml:space="preserve">REGIONALNE CENTRUM KRYZYSOWE nr: </w:t>
      </w:r>
      <w:r w:rsidRPr="002E3051">
        <w:rPr>
          <w:rFonts w:ascii="Times New Roman" w:eastAsia="Times New Roman" w:hAnsi="Times New Roman"/>
          <w:sz w:val="24"/>
          <w:szCs w:val="24"/>
          <w:lang w:eastAsia="pl-PL"/>
        </w:rPr>
        <w:t>FEPZ.06.23-IP.01-0001/24</w:t>
      </w:r>
      <w:r w:rsidRPr="00567322">
        <w:rPr>
          <w:rFonts w:ascii="Times New Roman" w:hAnsi="Times New Roman"/>
          <w:bCs/>
          <w:sz w:val="24"/>
          <w:szCs w:val="24"/>
        </w:rPr>
        <w:t xml:space="preserve">, realizowanego przez POWIAT GOLENIOWSKI/Powiatowe Centrum Pomocy Rodzinie w Goleniowie w ramach </w:t>
      </w:r>
      <w:r w:rsidRPr="002E3051">
        <w:rPr>
          <w:rFonts w:ascii="Times New Roman" w:hAnsi="Times New Roman"/>
          <w:sz w:val="24"/>
          <w:szCs w:val="24"/>
        </w:rPr>
        <w:t>programu Fundusze Europejskie dla Pomorza Zachodniego 2021 – 2027, współfinansowanego ze środków Europejskiego Funduszu Społecznego Plus.  Priorytet VI –  Fundusze Europejskie na rzecz aktywnego Pomorza Zachodniego. Działania 6.23 Usługi wczesnej interwencji kryzysowej oraz usługi dla osób w kryzysie bezdomności</w:t>
      </w:r>
      <w:r>
        <w:rPr>
          <w:rFonts w:ascii="Times New Roman" w:hAnsi="Times New Roman"/>
          <w:sz w:val="24"/>
          <w:szCs w:val="24"/>
        </w:rPr>
        <w:t xml:space="preserve"> </w:t>
      </w:r>
      <w:r w:rsidR="00C620DC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E3051">
        <w:rPr>
          <w:rFonts w:ascii="Times New Roman" w:hAnsi="Times New Roman"/>
          <w:sz w:val="24"/>
          <w:szCs w:val="24"/>
        </w:rPr>
        <w:t>i zagrożonych wykluczeniem mieszkaniowym</w:t>
      </w:r>
      <w:r>
        <w:rPr>
          <w:rFonts w:ascii="Times New Roman" w:hAnsi="Times New Roman"/>
          <w:sz w:val="24"/>
          <w:szCs w:val="24"/>
        </w:rPr>
        <w:t xml:space="preserve"> – „</w:t>
      </w:r>
      <w:r w:rsidR="00CE4781">
        <w:rPr>
          <w:rFonts w:ascii="Times New Roman" w:hAnsi="Times New Roman"/>
          <w:bCs/>
          <w:i/>
          <w:iCs/>
          <w:sz w:val="24"/>
          <w:szCs w:val="24"/>
        </w:rPr>
        <w:t>Materiały edukacyjne dla kadry punktu</w:t>
      </w:r>
      <w:r w:rsidR="00CE4781" w:rsidRPr="002E3051">
        <w:rPr>
          <w:rFonts w:ascii="Times New Roman" w:hAnsi="Times New Roman"/>
          <w:bCs/>
          <w:i/>
          <w:iCs/>
          <w:sz w:val="24"/>
          <w:szCs w:val="24"/>
        </w:rPr>
        <w:t xml:space="preserve"> RCK</w:t>
      </w:r>
      <w:r>
        <w:rPr>
          <w:rFonts w:ascii="Times New Roman" w:hAnsi="Times New Roman"/>
          <w:bCs/>
          <w:i/>
          <w:iCs/>
          <w:sz w:val="24"/>
          <w:szCs w:val="24"/>
        </w:rPr>
        <w:t>”.</w:t>
      </w:r>
    </w:p>
    <w:p w14:paraId="2FC6293E" w14:textId="77777777" w:rsidR="006E315E" w:rsidRDefault="006E315E" w:rsidP="002957FF">
      <w:pPr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427F6B">
        <w:rPr>
          <w:rFonts w:ascii="Times New Roman" w:hAnsi="Times New Roman"/>
          <w:bCs/>
          <w:sz w:val="24"/>
          <w:szCs w:val="24"/>
          <w:u w:val="single"/>
        </w:rPr>
        <w:t>Specyfikacja przedmiotu zamówienia:</w:t>
      </w:r>
    </w:p>
    <w:p w14:paraId="24FDF34B" w14:textId="336D9F26" w:rsidR="00B46096" w:rsidRPr="00B46096" w:rsidRDefault="00B46096" w:rsidP="002957FF">
      <w:pPr>
        <w:jc w:val="both"/>
        <w:rPr>
          <w:rFonts w:ascii="Times New Roman" w:hAnsi="Times New Roman"/>
          <w:bCs/>
          <w:sz w:val="24"/>
          <w:szCs w:val="24"/>
        </w:rPr>
      </w:pPr>
      <w:r w:rsidRPr="00B46096">
        <w:rPr>
          <w:rFonts w:ascii="Times New Roman" w:hAnsi="Times New Roman"/>
          <w:bCs/>
          <w:sz w:val="24"/>
          <w:szCs w:val="24"/>
        </w:rPr>
        <w:t>Dokładny opis przedmiotu zamówienia zawarty jest w załączniku nr 1 – OPIS PRZEDMIOTU Z</w:t>
      </w:r>
      <w:r>
        <w:rPr>
          <w:rFonts w:ascii="Times New Roman" w:hAnsi="Times New Roman"/>
          <w:bCs/>
          <w:sz w:val="24"/>
          <w:szCs w:val="24"/>
        </w:rPr>
        <w:t>A</w:t>
      </w:r>
      <w:r w:rsidRPr="00B46096">
        <w:rPr>
          <w:rFonts w:ascii="Times New Roman" w:hAnsi="Times New Roman"/>
          <w:bCs/>
          <w:sz w:val="24"/>
          <w:szCs w:val="24"/>
        </w:rPr>
        <w:t>MÓWIENIA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4C612AED" w14:textId="3DACE3B1" w:rsidR="00B00FBF" w:rsidRPr="00B00FBF" w:rsidRDefault="00B00FBF" w:rsidP="002957FF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B00FBF">
        <w:rPr>
          <w:rFonts w:ascii="Times New Roman" w:hAnsi="Times New Roman"/>
          <w:bCs/>
          <w:sz w:val="24"/>
          <w:szCs w:val="24"/>
        </w:rPr>
        <w:lastRenderedPageBreak/>
        <w:t>Zamawiający wymaga dostawy przedmiotu zamówienia o właściwych pod względem jakości standardach, zamówione książki/pomoce muszą być nowe, nie używane.</w:t>
      </w:r>
    </w:p>
    <w:p w14:paraId="33699109" w14:textId="0E221864" w:rsidR="00B00FBF" w:rsidRPr="00B00FBF" w:rsidRDefault="00B00FBF" w:rsidP="002957FF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B00FBF">
        <w:rPr>
          <w:rFonts w:ascii="Times New Roman" w:hAnsi="Times New Roman"/>
          <w:bCs/>
          <w:sz w:val="24"/>
          <w:szCs w:val="24"/>
        </w:rPr>
        <w:t>Zamawiający nie dopuszcza możliwości składania ofert częściowych, tj. Oferent składa jedną ofertę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B00FBF">
        <w:rPr>
          <w:rFonts w:ascii="Times New Roman" w:hAnsi="Times New Roman"/>
          <w:bCs/>
          <w:sz w:val="24"/>
          <w:szCs w:val="24"/>
        </w:rPr>
        <w:t>n</w:t>
      </w:r>
      <w:r>
        <w:rPr>
          <w:rFonts w:ascii="Times New Roman" w:hAnsi="Times New Roman"/>
          <w:bCs/>
          <w:sz w:val="24"/>
          <w:szCs w:val="24"/>
        </w:rPr>
        <w:t xml:space="preserve">a </w:t>
      </w:r>
      <w:r w:rsidR="00C620DC">
        <w:rPr>
          <w:rFonts w:ascii="Times New Roman" w:hAnsi="Times New Roman"/>
          <w:bCs/>
          <w:sz w:val="24"/>
          <w:szCs w:val="24"/>
        </w:rPr>
        <w:t>oba</w:t>
      </w:r>
      <w:r w:rsidRPr="00B00FBF">
        <w:rPr>
          <w:rFonts w:ascii="Times New Roman" w:hAnsi="Times New Roman"/>
          <w:bCs/>
          <w:sz w:val="24"/>
          <w:szCs w:val="24"/>
        </w:rPr>
        <w:t xml:space="preserve"> zadania dotyczące przedmiotu zamówienia. </w:t>
      </w:r>
    </w:p>
    <w:p w14:paraId="01AF4402" w14:textId="5F7F63DC" w:rsidR="00CE4781" w:rsidRPr="00B00FBF" w:rsidRDefault="00B00FBF" w:rsidP="002957FF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B00FBF">
        <w:rPr>
          <w:rFonts w:ascii="Times New Roman" w:hAnsi="Times New Roman"/>
          <w:bCs/>
          <w:sz w:val="24"/>
          <w:szCs w:val="24"/>
        </w:rPr>
        <w:t xml:space="preserve">Zamawiający oczekuje jednorazowej dostawy wyszczególnionych w </w:t>
      </w:r>
      <w:r w:rsidRPr="00E8577F">
        <w:rPr>
          <w:rFonts w:ascii="Times New Roman" w:hAnsi="Times New Roman"/>
          <w:bCs/>
          <w:i/>
          <w:iCs/>
          <w:sz w:val="24"/>
          <w:szCs w:val="24"/>
        </w:rPr>
        <w:t>Op</w:t>
      </w:r>
      <w:r w:rsidRPr="00B00FBF">
        <w:rPr>
          <w:rFonts w:ascii="Times New Roman" w:hAnsi="Times New Roman"/>
          <w:bCs/>
          <w:i/>
          <w:sz w:val="24"/>
          <w:szCs w:val="24"/>
        </w:rPr>
        <w:t>isie przedmiotu zamówienia</w:t>
      </w:r>
      <w:r>
        <w:rPr>
          <w:rFonts w:ascii="Times New Roman" w:hAnsi="Times New Roman"/>
          <w:bCs/>
          <w:i/>
          <w:sz w:val="24"/>
          <w:szCs w:val="24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</w:rPr>
        <w:t>rzeczy</w:t>
      </w:r>
      <w:r w:rsidRPr="00B00FBF">
        <w:rPr>
          <w:rFonts w:ascii="Times New Roman" w:hAnsi="Times New Roman"/>
          <w:bCs/>
          <w:i/>
          <w:sz w:val="24"/>
          <w:szCs w:val="24"/>
        </w:rPr>
        <w:t xml:space="preserve">. </w:t>
      </w:r>
      <w:r w:rsidRPr="00B00FBF">
        <w:rPr>
          <w:rFonts w:ascii="Times New Roman" w:hAnsi="Times New Roman"/>
          <w:bCs/>
          <w:sz w:val="24"/>
          <w:szCs w:val="24"/>
        </w:rPr>
        <w:t>Dostawa obejmuje wniesienie przedmiotu zamówienia do miejsca wskazanego przez Zamawiającego</w:t>
      </w:r>
      <w:r w:rsidR="00B34BBD">
        <w:rPr>
          <w:rFonts w:ascii="Times New Roman" w:hAnsi="Times New Roman"/>
          <w:bCs/>
          <w:sz w:val="24"/>
          <w:szCs w:val="24"/>
        </w:rPr>
        <w:t xml:space="preserve"> na terenie miasta Goleniów</w:t>
      </w:r>
      <w:r w:rsidRPr="00B00FBF">
        <w:rPr>
          <w:rFonts w:ascii="Times New Roman" w:hAnsi="Times New Roman"/>
          <w:bCs/>
          <w:sz w:val="24"/>
          <w:szCs w:val="24"/>
        </w:rPr>
        <w:t>. W dniu dostawy Zamawiający dokona odbioru ilościowego przedmiotu umowy, natomiast w terminie do 4 dni roboczych – odbioru jakościowego. Z czynności odbioru zostanie sporządzony protokół odbioru, podpisany przez przedstawiciela Wykonawcy i Zamawiającego.</w:t>
      </w:r>
      <w:r w:rsidR="00CE4781" w:rsidRPr="00B00FBF">
        <w:rPr>
          <w:rFonts w:ascii="Times New Roman" w:hAnsi="Times New Roman"/>
          <w:bCs/>
          <w:sz w:val="24"/>
          <w:szCs w:val="24"/>
        </w:rPr>
        <w:t xml:space="preserve"> </w:t>
      </w:r>
    </w:p>
    <w:p w14:paraId="73728E4E" w14:textId="77777777" w:rsidR="006E315E" w:rsidRPr="0080484B" w:rsidRDefault="006E315E" w:rsidP="002957FF">
      <w:pPr>
        <w:jc w:val="both"/>
        <w:rPr>
          <w:rFonts w:ascii="Times New Roman" w:hAnsi="Times New Roman"/>
          <w:bCs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Przedmiot zamówienia powinien uwzględniać </w:t>
      </w:r>
      <w:r>
        <w:rPr>
          <w:rFonts w:ascii="Times New Roman" w:hAnsi="Times New Roman"/>
          <w:sz w:val="24"/>
          <w:szCs w:val="24"/>
        </w:rPr>
        <w:t xml:space="preserve">dostarczenie przedmiotu zamówienia do siedziby Zamawiającego, </w:t>
      </w:r>
      <w:r>
        <w:rPr>
          <w:rFonts w:ascii="Times New Roman" w:hAnsi="Times New Roman"/>
          <w:bCs/>
          <w:sz w:val="24"/>
          <w:szCs w:val="24"/>
        </w:rPr>
        <w:t>w ustalonym przez Zamawiającego terminie.</w:t>
      </w:r>
    </w:p>
    <w:p w14:paraId="0CCA2F77" w14:textId="77777777" w:rsidR="006E315E" w:rsidRPr="00A92D9C" w:rsidRDefault="006E315E" w:rsidP="002957FF">
      <w:pPr>
        <w:numPr>
          <w:ilvl w:val="0"/>
          <w:numId w:val="4"/>
        </w:numPr>
        <w:spacing w:after="163"/>
        <w:ind w:left="0" w:hanging="487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O udzielenie zamówienia, mogą ubiegać się Wykonawc</w:t>
      </w:r>
      <w:r>
        <w:rPr>
          <w:rFonts w:ascii="Times New Roman" w:hAnsi="Times New Roman"/>
          <w:sz w:val="24"/>
          <w:szCs w:val="24"/>
        </w:rPr>
        <w:t>y</w:t>
      </w:r>
      <w:r w:rsidRPr="00DF29E5">
        <w:rPr>
          <w:rFonts w:ascii="Times New Roman" w:hAnsi="Times New Roman"/>
          <w:sz w:val="24"/>
          <w:szCs w:val="24"/>
        </w:rPr>
        <w:t>, któr</w:t>
      </w:r>
      <w:r>
        <w:rPr>
          <w:rFonts w:ascii="Times New Roman" w:hAnsi="Times New Roman"/>
          <w:sz w:val="24"/>
          <w:szCs w:val="24"/>
        </w:rPr>
        <w:t>z</w:t>
      </w:r>
      <w:r w:rsidRPr="00DF29E5">
        <w:rPr>
          <w:rFonts w:ascii="Times New Roman" w:hAnsi="Times New Roman"/>
          <w:sz w:val="24"/>
          <w:szCs w:val="24"/>
        </w:rPr>
        <w:t>y:</w:t>
      </w:r>
      <w:r w:rsidRPr="00A92D9C">
        <w:rPr>
          <w:rFonts w:ascii="Times New Roman" w:hAnsi="Times New Roman"/>
          <w:sz w:val="24"/>
          <w:szCs w:val="24"/>
        </w:rPr>
        <w:t xml:space="preserve"> </w:t>
      </w:r>
    </w:p>
    <w:p w14:paraId="438B95B6" w14:textId="77777777" w:rsidR="006E315E" w:rsidRDefault="006E315E" w:rsidP="002957FF">
      <w:pPr>
        <w:pStyle w:val="Akapitzlist"/>
        <w:numPr>
          <w:ilvl w:val="0"/>
          <w:numId w:val="6"/>
        </w:numPr>
        <w:spacing w:after="130"/>
        <w:ind w:left="0"/>
        <w:jc w:val="both"/>
        <w:rPr>
          <w:rFonts w:ascii="Times New Roman" w:hAnsi="Times New Roman"/>
          <w:sz w:val="24"/>
          <w:szCs w:val="24"/>
        </w:rPr>
      </w:pPr>
      <w:r w:rsidRPr="00A92D9C">
        <w:rPr>
          <w:rFonts w:ascii="Times New Roman" w:hAnsi="Times New Roman"/>
          <w:sz w:val="24"/>
          <w:szCs w:val="24"/>
        </w:rPr>
        <w:t>posiadają  uprawnienia do wykonania przedmiotu zamówienia,</w:t>
      </w:r>
    </w:p>
    <w:p w14:paraId="5CFB4AC5" w14:textId="77777777" w:rsidR="006E315E" w:rsidRDefault="006E315E" w:rsidP="002957FF">
      <w:pPr>
        <w:pStyle w:val="Akapitzlist"/>
        <w:numPr>
          <w:ilvl w:val="0"/>
          <w:numId w:val="6"/>
        </w:numPr>
        <w:spacing w:after="130"/>
        <w:ind w:left="0"/>
        <w:jc w:val="both"/>
        <w:rPr>
          <w:rFonts w:ascii="Times New Roman" w:hAnsi="Times New Roman"/>
          <w:sz w:val="24"/>
          <w:szCs w:val="24"/>
        </w:rPr>
      </w:pPr>
      <w:r w:rsidRPr="00A92D9C">
        <w:rPr>
          <w:rFonts w:ascii="Times New Roman" w:hAnsi="Times New Roman"/>
          <w:sz w:val="24"/>
          <w:szCs w:val="24"/>
        </w:rPr>
        <w:t>posiada</w:t>
      </w:r>
      <w:r>
        <w:rPr>
          <w:rFonts w:ascii="Times New Roman" w:hAnsi="Times New Roman"/>
          <w:sz w:val="24"/>
          <w:szCs w:val="24"/>
        </w:rPr>
        <w:t>ją</w:t>
      </w:r>
      <w:r w:rsidRPr="00A92D9C">
        <w:rPr>
          <w:rFonts w:ascii="Times New Roman" w:hAnsi="Times New Roman"/>
          <w:sz w:val="24"/>
          <w:szCs w:val="24"/>
        </w:rPr>
        <w:t xml:space="preserve"> odpowiedni</w:t>
      </w:r>
      <w:r>
        <w:rPr>
          <w:rFonts w:ascii="Times New Roman" w:hAnsi="Times New Roman"/>
          <w:sz w:val="24"/>
          <w:szCs w:val="24"/>
        </w:rPr>
        <w:t>ą wiedzę i doświadczenie</w:t>
      </w:r>
      <w:r w:rsidRPr="00A92D9C">
        <w:rPr>
          <w:rFonts w:ascii="Times New Roman" w:hAnsi="Times New Roman"/>
          <w:sz w:val="24"/>
          <w:szCs w:val="24"/>
        </w:rPr>
        <w:t xml:space="preserve"> do wykonania przedmiotu zamówienia, </w:t>
      </w:r>
    </w:p>
    <w:p w14:paraId="2F7057BC" w14:textId="77777777" w:rsidR="006E315E" w:rsidRDefault="006E315E" w:rsidP="002957FF">
      <w:pPr>
        <w:pStyle w:val="Akapitzlist"/>
        <w:numPr>
          <w:ilvl w:val="0"/>
          <w:numId w:val="6"/>
        </w:numPr>
        <w:spacing w:after="130"/>
        <w:ind w:left="0"/>
        <w:jc w:val="both"/>
        <w:rPr>
          <w:rFonts w:ascii="Times New Roman" w:hAnsi="Times New Roman"/>
          <w:sz w:val="24"/>
          <w:szCs w:val="24"/>
        </w:rPr>
      </w:pPr>
      <w:r w:rsidRPr="00A92D9C">
        <w:rPr>
          <w:rFonts w:ascii="Times New Roman" w:hAnsi="Times New Roman"/>
          <w:sz w:val="24"/>
          <w:szCs w:val="24"/>
        </w:rPr>
        <w:t>posiada</w:t>
      </w:r>
      <w:r>
        <w:rPr>
          <w:rFonts w:ascii="Times New Roman" w:hAnsi="Times New Roman"/>
          <w:sz w:val="24"/>
          <w:szCs w:val="24"/>
        </w:rPr>
        <w:t>ją</w:t>
      </w:r>
      <w:r w:rsidRPr="00A92D9C">
        <w:rPr>
          <w:rFonts w:ascii="Times New Roman" w:hAnsi="Times New Roman"/>
          <w:sz w:val="24"/>
          <w:szCs w:val="24"/>
        </w:rPr>
        <w:t xml:space="preserve"> odpowiedni</w:t>
      </w:r>
      <w:r>
        <w:rPr>
          <w:rFonts w:ascii="Times New Roman" w:hAnsi="Times New Roman"/>
          <w:sz w:val="24"/>
          <w:szCs w:val="24"/>
        </w:rPr>
        <w:t xml:space="preserve"> potencjał techniczny</w:t>
      </w:r>
      <w:r w:rsidRPr="00A92D9C">
        <w:rPr>
          <w:rFonts w:ascii="Times New Roman" w:hAnsi="Times New Roman"/>
          <w:sz w:val="24"/>
          <w:szCs w:val="24"/>
        </w:rPr>
        <w:t xml:space="preserve"> do wykonania przedmiotu zamówienia</w:t>
      </w:r>
      <w:r>
        <w:rPr>
          <w:rFonts w:ascii="Times New Roman" w:hAnsi="Times New Roman"/>
          <w:sz w:val="24"/>
          <w:szCs w:val="24"/>
        </w:rPr>
        <w:t>,</w:t>
      </w:r>
    </w:p>
    <w:p w14:paraId="27D0F2F3" w14:textId="463C841D" w:rsidR="006E315E" w:rsidRPr="00B46096" w:rsidRDefault="006E315E" w:rsidP="002957FF">
      <w:pPr>
        <w:pStyle w:val="Akapitzlist"/>
        <w:numPr>
          <w:ilvl w:val="0"/>
          <w:numId w:val="6"/>
        </w:numPr>
        <w:spacing w:after="13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składając ofertę oświadcza, że spełnia ww. warunki, potwierdzając to w załączniku </w:t>
      </w:r>
      <w:r w:rsidRPr="00BF5C44">
        <w:rPr>
          <w:rFonts w:ascii="Times New Roman" w:hAnsi="Times New Roman"/>
          <w:color w:val="000000" w:themeColor="text1"/>
          <w:sz w:val="24"/>
          <w:szCs w:val="24"/>
        </w:rPr>
        <w:t xml:space="preserve">nr </w:t>
      </w:r>
      <w:r w:rsidR="00A80133" w:rsidRPr="00BF5C44"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BF5C44">
        <w:rPr>
          <w:rFonts w:ascii="Times New Roman" w:hAnsi="Times New Roman"/>
          <w:color w:val="000000" w:themeColor="text1"/>
          <w:sz w:val="24"/>
          <w:szCs w:val="24"/>
        </w:rPr>
        <w:t xml:space="preserve"> – OŚWIADCZENIU </w:t>
      </w:r>
      <w:r>
        <w:rPr>
          <w:rFonts w:ascii="Times New Roman" w:hAnsi="Times New Roman"/>
          <w:sz w:val="24"/>
          <w:szCs w:val="24"/>
        </w:rPr>
        <w:t>o spełnieniu warunków udziału w postępowaniu oraz o braku podstaw do wykluczenia z udziału w postępowaniu.</w:t>
      </w:r>
    </w:p>
    <w:p w14:paraId="16051F0F" w14:textId="5DA6284F" w:rsidR="006E315E" w:rsidRPr="00DF29E5" w:rsidRDefault="006E315E" w:rsidP="002957FF">
      <w:pPr>
        <w:numPr>
          <w:ilvl w:val="0"/>
          <w:numId w:val="4"/>
        </w:numPr>
        <w:spacing w:after="103"/>
        <w:ind w:left="0" w:hanging="487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Warunki współpracy</w:t>
      </w:r>
      <w:r w:rsidR="00CE4781">
        <w:rPr>
          <w:rFonts w:ascii="Times New Roman" w:hAnsi="Times New Roman"/>
          <w:sz w:val="24"/>
          <w:szCs w:val="24"/>
        </w:rPr>
        <w:t>/płatności.</w:t>
      </w:r>
      <w:r w:rsidRPr="00DF29E5">
        <w:rPr>
          <w:rFonts w:ascii="Times New Roman" w:hAnsi="Times New Roman"/>
          <w:sz w:val="24"/>
          <w:szCs w:val="24"/>
        </w:rPr>
        <w:t xml:space="preserve"> </w:t>
      </w:r>
    </w:p>
    <w:p w14:paraId="5113113A" w14:textId="2FD17333" w:rsidR="00CE4781" w:rsidRPr="00825241" w:rsidRDefault="006E315E" w:rsidP="002957FF">
      <w:pPr>
        <w:spacing w:after="103"/>
        <w:jc w:val="both"/>
        <w:rPr>
          <w:rFonts w:ascii="Times New Roman" w:hAnsi="Times New Roman"/>
          <w:b/>
          <w:bCs/>
          <w:sz w:val="24"/>
          <w:szCs w:val="24"/>
        </w:rPr>
      </w:pPr>
      <w:r w:rsidRPr="00825241">
        <w:rPr>
          <w:rFonts w:ascii="Times New Roman" w:hAnsi="Times New Roman"/>
          <w:b/>
          <w:bCs/>
          <w:sz w:val="24"/>
          <w:szCs w:val="24"/>
        </w:rPr>
        <w:t>Faktura</w:t>
      </w:r>
      <w:r w:rsidR="00B00FBF" w:rsidRPr="00825241">
        <w:rPr>
          <w:rFonts w:ascii="Times New Roman" w:hAnsi="Times New Roman"/>
          <w:b/>
          <w:bCs/>
          <w:sz w:val="24"/>
          <w:szCs w:val="24"/>
        </w:rPr>
        <w:t>/płatność</w:t>
      </w:r>
      <w:r w:rsidR="00B46096" w:rsidRPr="00825241">
        <w:rPr>
          <w:rFonts w:ascii="Times New Roman" w:hAnsi="Times New Roman"/>
          <w:b/>
          <w:bCs/>
          <w:sz w:val="24"/>
          <w:szCs w:val="24"/>
        </w:rPr>
        <w:t>/odbiór przedmiotu zamówienia przez Zamawiającego</w:t>
      </w:r>
      <w:r w:rsidRPr="00825241">
        <w:rPr>
          <w:rFonts w:ascii="Times New Roman" w:hAnsi="Times New Roman"/>
          <w:b/>
          <w:bCs/>
          <w:sz w:val="24"/>
          <w:szCs w:val="24"/>
        </w:rPr>
        <w:t xml:space="preserve"> w terminie do </w:t>
      </w:r>
      <w:r w:rsidR="00B5273B" w:rsidRPr="00825241">
        <w:rPr>
          <w:rFonts w:ascii="Times New Roman" w:hAnsi="Times New Roman"/>
          <w:b/>
          <w:bCs/>
          <w:sz w:val="24"/>
          <w:szCs w:val="24"/>
        </w:rPr>
        <w:t>2</w:t>
      </w:r>
      <w:r w:rsidR="00C620DC" w:rsidRPr="00825241">
        <w:rPr>
          <w:rFonts w:ascii="Times New Roman" w:hAnsi="Times New Roman"/>
          <w:b/>
          <w:bCs/>
          <w:sz w:val="24"/>
          <w:szCs w:val="24"/>
        </w:rPr>
        <w:t>6</w:t>
      </w:r>
      <w:r w:rsidRPr="00825241">
        <w:rPr>
          <w:rFonts w:ascii="Times New Roman" w:hAnsi="Times New Roman"/>
          <w:b/>
          <w:bCs/>
          <w:sz w:val="24"/>
          <w:szCs w:val="24"/>
        </w:rPr>
        <w:t>.</w:t>
      </w:r>
      <w:r w:rsidR="00CE4781" w:rsidRPr="00825241">
        <w:rPr>
          <w:rFonts w:ascii="Times New Roman" w:hAnsi="Times New Roman"/>
          <w:b/>
          <w:bCs/>
          <w:sz w:val="24"/>
          <w:szCs w:val="24"/>
        </w:rPr>
        <w:t>0</w:t>
      </w:r>
      <w:r w:rsidR="00C620DC" w:rsidRPr="00825241">
        <w:rPr>
          <w:rFonts w:ascii="Times New Roman" w:hAnsi="Times New Roman"/>
          <w:b/>
          <w:bCs/>
          <w:sz w:val="24"/>
          <w:szCs w:val="24"/>
        </w:rPr>
        <w:t>6</w:t>
      </w:r>
      <w:r w:rsidRPr="00825241">
        <w:rPr>
          <w:rFonts w:ascii="Times New Roman" w:hAnsi="Times New Roman"/>
          <w:b/>
          <w:bCs/>
          <w:sz w:val="24"/>
          <w:szCs w:val="24"/>
        </w:rPr>
        <w:t>.202</w:t>
      </w:r>
      <w:r w:rsidR="00C620DC" w:rsidRPr="00825241">
        <w:rPr>
          <w:rFonts w:ascii="Times New Roman" w:hAnsi="Times New Roman"/>
          <w:b/>
          <w:bCs/>
          <w:sz w:val="24"/>
          <w:szCs w:val="24"/>
        </w:rPr>
        <w:t>6</w:t>
      </w:r>
      <w:r w:rsidRPr="00825241">
        <w:rPr>
          <w:rFonts w:ascii="Times New Roman" w:hAnsi="Times New Roman"/>
          <w:b/>
          <w:bCs/>
          <w:sz w:val="24"/>
          <w:szCs w:val="24"/>
        </w:rPr>
        <w:t xml:space="preserve"> r.  </w:t>
      </w:r>
    </w:p>
    <w:p w14:paraId="11FE0885" w14:textId="77777777" w:rsidR="00CE4781" w:rsidRDefault="00CE4781" w:rsidP="002957FF">
      <w:pPr>
        <w:numPr>
          <w:ilvl w:val="0"/>
          <w:numId w:val="4"/>
        </w:numPr>
        <w:spacing w:before="100" w:beforeAutospacing="1" w:after="100" w:afterAutospacing="1"/>
        <w:ind w:left="0" w:hanging="487"/>
        <w:jc w:val="both"/>
        <w:rPr>
          <w:rFonts w:ascii="Times New Roman" w:hAnsi="Times New Roman"/>
          <w:sz w:val="24"/>
          <w:szCs w:val="24"/>
          <w:u w:val="single"/>
        </w:rPr>
      </w:pPr>
      <w:r w:rsidRPr="000A011F">
        <w:rPr>
          <w:rFonts w:ascii="Times New Roman" w:hAnsi="Times New Roman"/>
          <w:sz w:val="24"/>
          <w:szCs w:val="24"/>
          <w:u w:val="single"/>
        </w:rPr>
        <w:t xml:space="preserve">Warunki współpracy/płatności. </w:t>
      </w:r>
    </w:p>
    <w:p w14:paraId="52E971C1" w14:textId="77777777" w:rsidR="00B46096" w:rsidRDefault="00CE4781" w:rsidP="002957FF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Z</w:t>
      </w:r>
      <w:r w:rsidRPr="007825AC">
        <w:rPr>
          <w:rFonts w:ascii="Times New Roman" w:hAnsi="Times New Roman"/>
          <w:sz w:val="24"/>
          <w:szCs w:val="24"/>
        </w:rPr>
        <w:t xml:space="preserve">apłata nastąpi na postawie faktury wystawionej przez Wykonawcę po przyjęciu i odebraniu </w:t>
      </w:r>
      <w:r>
        <w:rPr>
          <w:rFonts w:ascii="Times New Roman" w:hAnsi="Times New Roman"/>
          <w:sz w:val="24"/>
          <w:szCs w:val="24"/>
        </w:rPr>
        <w:t>całości przedmiotu zamówienia</w:t>
      </w:r>
      <w:r w:rsidRPr="007825AC">
        <w:rPr>
          <w:rFonts w:ascii="Times New Roman" w:hAnsi="Times New Roman"/>
          <w:sz w:val="24"/>
          <w:szCs w:val="24"/>
        </w:rPr>
        <w:t xml:space="preserve"> przez Zamawiającego.</w:t>
      </w:r>
    </w:p>
    <w:p w14:paraId="750842BB" w14:textId="500E6299" w:rsidR="00CE4781" w:rsidRPr="00B46096" w:rsidRDefault="00CE4781" w:rsidP="002957FF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184629">
        <w:rPr>
          <w:rFonts w:ascii="Times New Roman" w:hAnsi="Times New Roman"/>
          <w:sz w:val="24"/>
          <w:szCs w:val="24"/>
        </w:rPr>
        <w:t>Płatnoś</w:t>
      </w:r>
      <w:r>
        <w:rPr>
          <w:rFonts w:ascii="Times New Roman" w:hAnsi="Times New Roman"/>
          <w:sz w:val="24"/>
          <w:szCs w:val="24"/>
        </w:rPr>
        <w:t>ć</w:t>
      </w:r>
      <w:r w:rsidRPr="0018462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zostanie z</w:t>
      </w:r>
      <w:r w:rsidRPr="00184629">
        <w:rPr>
          <w:rFonts w:ascii="Times New Roman" w:hAnsi="Times New Roman"/>
          <w:sz w:val="24"/>
          <w:szCs w:val="24"/>
        </w:rPr>
        <w:t>realizowan</w:t>
      </w:r>
      <w:r>
        <w:rPr>
          <w:rFonts w:ascii="Times New Roman" w:hAnsi="Times New Roman"/>
          <w:sz w:val="24"/>
          <w:szCs w:val="24"/>
        </w:rPr>
        <w:t>a</w:t>
      </w:r>
      <w:r w:rsidRPr="00184629">
        <w:rPr>
          <w:rFonts w:ascii="Times New Roman" w:hAnsi="Times New Roman"/>
          <w:sz w:val="24"/>
          <w:szCs w:val="24"/>
        </w:rPr>
        <w:t xml:space="preserve"> przelewem, w terminie 14 dni od daty otrzymania prawidłowo wystawionej faktury</w:t>
      </w:r>
      <w:r>
        <w:rPr>
          <w:rFonts w:ascii="Times New Roman" w:hAnsi="Times New Roman"/>
          <w:sz w:val="24"/>
          <w:szCs w:val="24"/>
        </w:rPr>
        <w:t>.</w:t>
      </w:r>
    </w:p>
    <w:p w14:paraId="58F4F379" w14:textId="77777777" w:rsidR="00CE4781" w:rsidRDefault="00CE4781" w:rsidP="002957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82D4664" w14:textId="77777777" w:rsidR="00CE4781" w:rsidRPr="000A011F" w:rsidRDefault="00CE4781" w:rsidP="002957FF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A011F">
        <w:rPr>
          <w:rFonts w:ascii="Times New Roman" w:hAnsi="Times New Roman"/>
          <w:b/>
          <w:bCs/>
          <w:sz w:val="24"/>
          <w:szCs w:val="24"/>
        </w:rPr>
        <w:t>Faktury/ rachunki wystawione  przez Wykonawcę powinny zawierać następujące dane:</w:t>
      </w:r>
    </w:p>
    <w:p w14:paraId="0BF25794" w14:textId="77777777" w:rsidR="00CE4781" w:rsidRPr="00071D2E" w:rsidRDefault="00CE4781" w:rsidP="002957FF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sz w:val="24"/>
          <w:szCs w:val="24"/>
        </w:rPr>
        <w:t xml:space="preserve"> </w:t>
      </w:r>
      <w:r w:rsidRPr="00071D2E">
        <w:rPr>
          <w:rFonts w:ascii="Times New Roman" w:hAnsi="Times New Roman"/>
          <w:b/>
          <w:bCs/>
          <w:sz w:val="24"/>
          <w:szCs w:val="24"/>
        </w:rPr>
        <w:t>Nabywca:</w:t>
      </w:r>
      <w:r w:rsidRPr="00071D2E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 w:rsidRPr="00071D2E">
        <w:rPr>
          <w:rFonts w:ascii="Times New Roman" w:hAnsi="Times New Roman"/>
          <w:b/>
          <w:bCs/>
          <w:sz w:val="24"/>
          <w:szCs w:val="24"/>
        </w:rPr>
        <w:t>Odbiorca:</w:t>
      </w:r>
      <w:r w:rsidRPr="00071D2E">
        <w:rPr>
          <w:rFonts w:ascii="Times New Roman" w:hAnsi="Times New Roman"/>
          <w:sz w:val="24"/>
          <w:szCs w:val="24"/>
        </w:rPr>
        <w:t xml:space="preserve"> </w:t>
      </w:r>
    </w:p>
    <w:p w14:paraId="6B1675CC" w14:textId="77777777" w:rsidR="00CE4781" w:rsidRPr="00071D2E" w:rsidRDefault="00CE4781" w:rsidP="002957FF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sz w:val="24"/>
          <w:szCs w:val="24"/>
        </w:rPr>
        <w:t>Powiat Goleniowski</w:t>
      </w:r>
      <w:r w:rsidRPr="00071D2E">
        <w:rPr>
          <w:rFonts w:ascii="Times New Roman" w:hAnsi="Times New Roman"/>
          <w:bCs/>
          <w:sz w:val="24"/>
          <w:szCs w:val="24"/>
        </w:rPr>
        <w:t xml:space="preserve">                                          </w:t>
      </w:r>
      <w:r w:rsidRPr="00071D2E">
        <w:rPr>
          <w:rFonts w:ascii="Times New Roman" w:hAnsi="Times New Roman"/>
          <w:sz w:val="24"/>
          <w:szCs w:val="24"/>
        </w:rPr>
        <w:t xml:space="preserve">Powiatowe Centrum Pomocy Rodzinie            </w:t>
      </w:r>
    </w:p>
    <w:p w14:paraId="57B1F351" w14:textId="77777777" w:rsidR="00CE4781" w:rsidRPr="00071D2E" w:rsidRDefault="00CE4781" w:rsidP="002957FF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sz w:val="24"/>
          <w:szCs w:val="24"/>
        </w:rPr>
        <w:lastRenderedPageBreak/>
        <w:t>ul. Dworcowa 1                                                 ul. Pocztowa 43</w:t>
      </w:r>
    </w:p>
    <w:p w14:paraId="60D04CF4" w14:textId="77777777" w:rsidR="00CE4781" w:rsidRPr="00071D2E" w:rsidRDefault="00CE4781" w:rsidP="002957FF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bCs/>
          <w:sz w:val="24"/>
          <w:szCs w:val="24"/>
        </w:rPr>
        <w:t>72-100 Goleniów                                              72-100 Goleniów</w:t>
      </w:r>
    </w:p>
    <w:p w14:paraId="32252760" w14:textId="77777777" w:rsidR="00CE4781" w:rsidRPr="00071D2E" w:rsidRDefault="00CE4781" w:rsidP="002957FF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bCs/>
          <w:sz w:val="24"/>
          <w:szCs w:val="24"/>
        </w:rPr>
        <w:t xml:space="preserve">NIP: 856-15-77-155  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          NIP 856-15-80-252 </w:t>
      </w:r>
    </w:p>
    <w:p w14:paraId="56645595" w14:textId="77777777" w:rsidR="00CE4781" w:rsidRDefault="00CE4781" w:rsidP="002957F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2340873" w14:textId="1C6F9B94" w:rsidR="00CE4781" w:rsidRDefault="00CE4781" w:rsidP="002957FF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sz w:val="24"/>
          <w:szCs w:val="24"/>
        </w:rPr>
        <w:t>Faktury/ rachunki należy przesłać (lub dostarczyć osobiście) na adres</w:t>
      </w:r>
      <w:r>
        <w:rPr>
          <w:rFonts w:ascii="Times New Roman" w:hAnsi="Times New Roman"/>
          <w:sz w:val="24"/>
          <w:szCs w:val="24"/>
        </w:rPr>
        <w:t>:</w:t>
      </w:r>
      <w:r w:rsidRPr="00071D2E">
        <w:rPr>
          <w:rFonts w:ascii="Times New Roman" w:hAnsi="Times New Roman"/>
          <w:sz w:val="24"/>
          <w:szCs w:val="24"/>
        </w:rPr>
        <w:t xml:space="preserve"> Powiatowe Centrum Pomocy Rodzinie w Goleniowie, ul. Pocztowa 43, </w:t>
      </w:r>
      <w:r w:rsidR="00B46096">
        <w:rPr>
          <w:rFonts w:ascii="Times New Roman" w:hAnsi="Times New Roman"/>
          <w:sz w:val="24"/>
          <w:szCs w:val="24"/>
        </w:rPr>
        <w:t xml:space="preserve">              </w:t>
      </w:r>
      <w:r w:rsidRPr="00071D2E">
        <w:rPr>
          <w:rFonts w:ascii="Times New Roman" w:hAnsi="Times New Roman"/>
          <w:sz w:val="24"/>
          <w:szCs w:val="24"/>
        </w:rPr>
        <w:t>72-100 Goleniów</w:t>
      </w:r>
      <w:r w:rsidRPr="00071D2E">
        <w:rPr>
          <w:rFonts w:ascii="Times New Roman" w:hAnsi="Times New Roman"/>
          <w:bCs/>
          <w:sz w:val="24"/>
          <w:szCs w:val="24"/>
        </w:rPr>
        <w:t>.</w:t>
      </w:r>
    </w:p>
    <w:p w14:paraId="58BE277F" w14:textId="77777777" w:rsidR="00CE4781" w:rsidRPr="00DF29E5" w:rsidRDefault="00CE4781" w:rsidP="002957FF">
      <w:pPr>
        <w:spacing w:after="103"/>
        <w:jc w:val="both"/>
        <w:rPr>
          <w:rFonts w:ascii="Times New Roman" w:hAnsi="Times New Roman"/>
          <w:sz w:val="24"/>
          <w:szCs w:val="24"/>
        </w:rPr>
      </w:pPr>
    </w:p>
    <w:p w14:paraId="5C0AC467" w14:textId="77777777" w:rsidR="006E315E" w:rsidRPr="00DF29E5" w:rsidRDefault="006E315E" w:rsidP="002957FF">
      <w:pPr>
        <w:numPr>
          <w:ilvl w:val="0"/>
          <w:numId w:val="4"/>
        </w:numPr>
        <w:spacing w:after="147"/>
        <w:ind w:left="0" w:hanging="487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Opis sposobu obliczenia ceny: </w:t>
      </w:r>
    </w:p>
    <w:p w14:paraId="241D996F" w14:textId="77777777" w:rsidR="006E315E" w:rsidRPr="00DF29E5" w:rsidRDefault="006E315E" w:rsidP="002957FF">
      <w:pPr>
        <w:numPr>
          <w:ilvl w:val="1"/>
          <w:numId w:val="4"/>
        </w:numPr>
        <w:spacing w:after="0"/>
        <w:ind w:left="0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Należy podać cenę brutto, która musi określać wycenę przedmiotu zamówienia. </w:t>
      </w:r>
    </w:p>
    <w:p w14:paraId="1E93EE06" w14:textId="46C4970E" w:rsidR="006E315E" w:rsidRPr="00DF29E5" w:rsidRDefault="006E315E" w:rsidP="002957FF">
      <w:pPr>
        <w:numPr>
          <w:ilvl w:val="1"/>
          <w:numId w:val="4"/>
        </w:numPr>
        <w:spacing w:after="0"/>
        <w:ind w:left="0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Cena ofertowa musi uwzględniać wszystkie należne wykonawcy elementy wynagrodzenia wynikające z tytułu przygotowania oferty, realizacji </w:t>
      </w:r>
      <w:r w:rsidR="00B34BBD">
        <w:rPr>
          <w:rFonts w:ascii="Times New Roman" w:hAnsi="Times New Roman"/>
          <w:sz w:val="24"/>
          <w:szCs w:val="24"/>
        </w:rPr>
        <w:t xml:space="preserve">                  </w:t>
      </w:r>
      <w:r w:rsidRPr="00DF29E5">
        <w:rPr>
          <w:rFonts w:ascii="Times New Roman" w:hAnsi="Times New Roman"/>
          <w:sz w:val="24"/>
          <w:szCs w:val="24"/>
        </w:rPr>
        <w:t xml:space="preserve">i rozliczenia przedmiotu zamówienia. </w:t>
      </w:r>
    </w:p>
    <w:p w14:paraId="2C1F2696" w14:textId="526BFD01" w:rsidR="006E315E" w:rsidRPr="00DF29E5" w:rsidRDefault="006E315E" w:rsidP="002957FF">
      <w:pPr>
        <w:numPr>
          <w:ilvl w:val="1"/>
          <w:numId w:val="4"/>
        </w:numPr>
        <w:spacing w:after="5"/>
        <w:ind w:left="0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W wyniku nieuwzględnienia okoliczności, które mogą wpłynąć na cenę zamówienia, Wykonawca ponosić będzie skutki błędów w ofercie. </w:t>
      </w:r>
      <w:r w:rsidR="00B34BBD">
        <w:rPr>
          <w:rFonts w:ascii="Times New Roman" w:hAnsi="Times New Roman"/>
          <w:sz w:val="24"/>
          <w:szCs w:val="24"/>
        </w:rPr>
        <w:t xml:space="preserve">                        </w:t>
      </w:r>
      <w:r w:rsidRPr="00DF29E5">
        <w:rPr>
          <w:rFonts w:ascii="Times New Roman" w:hAnsi="Times New Roman"/>
          <w:sz w:val="24"/>
          <w:szCs w:val="24"/>
        </w:rPr>
        <w:t xml:space="preserve">Od Wykonawcy wymagane jest bardzo szczegółowe zapoznanie się z przedmiotem zamówienia, a także sprawdzenie warunków wykonania zamówienia i skalkulowanie ceny oferty z należytą starannością. </w:t>
      </w:r>
    </w:p>
    <w:p w14:paraId="42180A21" w14:textId="77777777" w:rsidR="006E315E" w:rsidRPr="0080484B" w:rsidRDefault="006E315E" w:rsidP="002957FF">
      <w:pPr>
        <w:numPr>
          <w:ilvl w:val="1"/>
          <w:numId w:val="4"/>
        </w:numPr>
        <w:spacing w:after="145"/>
        <w:ind w:left="0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Cena ma być wyrażona w złotych polskich brutto z uwzględnieniem należnego podatku VAT.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92D9C">
        <w:rPr>
          <w:rFonts w:ascii="Times New Roman" w:hAnsi="Times New Roman"/>
          <w:sz w:val="24"/>
          <w:szCs w:val="24"/>
        </w:rPr>
        <w:t xml:space="preserve">Cenę oferty należy podać z dokładnością do dwóch miejsc po przecinku  (zł/ gr). </w:t>
      </w:r>
    </w:p>
    <w:p w14:paraId="2F497253" w14:textId="77777777" w:rsidR="006E315E" w:rsidRPr="00DF29E5" w:rsidRDefault="006E315E" w:rsidP="002957FF">
      <w:pPr>
        <w:numPr>
          <w:ilvl w:val="0"/>
          <w:numId w:val="4"/>
        </w:numPr>
        <w:spacing w:after="148"/>
        <w:ind w:left="0" w:hanging="487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Kryteria oceny oferty. </w:t>
      </w:r>
    </w:p>
    <w:p w14:paraId="2FB3A7EE" w14:textId="77777777" w:rsidR="006E315E" w:rsidRPr="00BF5C44" w:rsidRDefault="006E315E" w:rsidP="002957FF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5C44">
        <w:rPr>
          <w:rFonts w:ascii="Times New Roman" w:hAnsi="Times New Roman"/>
          <w:color w:val="000000" w:themeColor="text1"/>
          <w:sz w:val="24"/>
          <w:szCs w:val="24"/>
        </w:rPr>
        <w:t xml:space="preserve">W niniejszym postępowaniu wybór oferty dokonany zostanie na podstawie kryterium:  </w:t>
      </w:r>
    </w:p>
    <w:p w14:paraId="1A3E1DC5" w14:textId="4512EC7F" w:rsidR="006E315E" w:rsidRPr="00BF5C44" w:rsidRDefault="006E315E" w:rsidP="002957FF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F5C44">
        <w:rPr>
          <w:rFonts w:ascii="Times New Roman" w:hAnsi="Times New Roman"/>
          <w:color w:val="000000" w:themeColor="text1"/>
          <w:sz w:val="24"/>
          <w:szCs w:val="24"/>
        </w:rPr>
        <w:t xml:space="preserve">             cena brutto – 100 %</w:t>
      </w:r>
      <w:r w:rsidR="00BF5C44" w:rsidRPr="00BF5C4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5C08CCE8" w14:textId="77777777" w:rsidR="006E315E" w:rsidRPr="00DF29E5" w:rsidRDefault="006E315E" w:rsidP="002957FF">
      <w:pPr>
        <w:numPr>
          <w:ilvl w:val="0"/>
          <w:numId w:val="4"/>
        </w:numPr>
        <w:spacing w:after="128" w:line="259" w:lineRule="auto"/>
        <w:ind w:left="0" w:hanging="487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Miejsce oraz termin składania ofert. </w:t>
      </w:r>
    </w:p>
    <w:p w14:paraId="542623B0" w14:textId="5C4E52E9" w:rsidR="00CE4781" w:rsidRPr="00CE4781" w:rsidRDefault="006E315E" w:rsidP="002957FF">
      <w:pPr>
        <w:numPr>
          <w:ilvl w:val="1"/>
          <w:numId w:val="4"/>
        </w:numPr>
        <w:spacing w:after="5"/>
        <w:ind w:left="0" w:hanging="360"/>
        <w:jc w:val="both"/>
        <w:rPr>
          <w:rFonts w:ascii="Times New Roman" w:hAnsi="Times New Roman"/>
          <w:sz w:val="24"/>
          <w:szCs w:val="24"/>
        </w:rPr>
      </w:pPr>
      <w:r w:rsidRPr="004444F9">
        <w:rPr>
          <w:rFonts w:ascii="Times New Roman" w:hAnsi="Times New Roman"/>
          <w:sz w:val="24"/>
          <w:szCs w:val="24"/>
        </w:rPr>
        <w:t xml:space="preserve">Oferty należy składać w terminie do </w:t>
      </w:r>
      <w:r w:rsidR="00BF3A81" w:rsidRPr="00C620DC">
        <w:rPr>
          <w:rFonts w:ascii="Times New Roman" w:hAnsi="Times New Roman"/>
          <w:b/>
          <w:sz w:val="24"/>
          <w:szCs w:val="24"/>
        </w:rPr>
        <w:t>0</w:t>
      </w:r>
      <w:r w:rsidR="008C6FDB">
        <w:rPr>
          <w:rFonts w:ascii="Times New Roman" w:hAnsi="Times New Roman"/>
          <w:b/>
          <w:sz w:val="24"/>
          <w:szCs w:val="24"/>
        </w:rPr>
        <w:t>8</w:t>
      </w:r>
      <w:r w:rsidR="00C620DC" w:rsidRPr="00C620DC">
        <w:rPr>
          <w:rFonts w:ascii="Times New Roman" w:hAnsi="Times New Roman"/>
          <w:b/>
          <w:sz w:val="24"/>
          <w:szCs w:val="24"/>
        </w:rPr>
        <w:t xml:space="preserve"> czerwca</w:t>
      </w:r>
      <w:r w:rsidRPr="00C620DC">
        <w:rPr>
          <w:rFonts w:ascii="Times New Roman" w:hAnsi="Times New Roman"/>
          <w:b/>
          <w:sz w:val="24"/>
          <w:szCs w:val="24"/>
        </w:rPr>
        <w:t xml:space="preserve"> 202</w:t>
      </w:r>
      <w:r w:rsidR="00C620DC" w:rsidRPr="00C620DC">
        <w:rPr>
          <w:rFonts w:ascii="Times New Roman" w:hAnsi="Times New Roman"/>
          <w:b/>
          <w:sz w:val="24"/>
          <w:szCs w:val="24"/>
        </w:rPr>
        <w:t>6</w:t>
      </w:r>
      <w:r w:rsidRPr="00C620DC">
        <w:rPr>
          <w:rFonts w:ascii="Times New Roman" w:hAnsi="Times New Roman"/>
          <w:b/>
          <w:sz w:val="24"/>
          <w:szCs w:val="24"/>
        </w:rPr>
        <w:t xml:space="preserve"> roku do godziny 15:00</w:t>
      </w:r>
      <w:r w:rsidRPr="00C620DC">
        <w:rPr>
          <w:rFonts w:ascii="Times New Roman" w:hAnsi="Times New Roman"/>
          <w:sz w:val="24"/>
          <w:szCs w:val="24"/>
        </w:rPr>
        <w:t xml:space="preserve"> </w:t>
      </w:r>
      <w:r w:rsidRPr="004444F9">
        <w:rPr>
          <w:rFonts w:ascii="Times New Roman" w:hAnsi="Times New Roman"/>
          <w:sz w:val="24"/>
          <w:szCs w:val="24"/>
        </w:rPr>
        <w:t xml:space="preserve">na adres e-mail </w:t>
      </w:r>
      <w:r w:rsidRPr="004444F9">
        <w:rPr>
          <w:rFonts w:ascii="Times New Roman" w:hAnsi="Times New Roman"/>
          <w:color w:val="0000FF"/>
          <w:sz w:val="24"/>
          <w:szCs w:val="24"/>
          <w:u w:val="single" w:color="0000FF"/>
        </w:rPr>
        <w:t>sekretariat@pcpr-goleniow.pl</w:t>
      </w:r>
      <w:r w:rsidRPr="004444F9">
        <w:rPr>
          <w:rFonts w:ascii="Times New Roman" w:hAnsi="Times New Roman"/>
          <w:sz w:val="24"/>
          <w:szCs w:val="24"/>
        </w:rPr>
        <w:t xml:space="preserve"> lub osobiście </w:t>
      </w:r>
      <w:r w:rsidR="00B34BBD">
        <w:rPr>
          <w:rFonts w:ascii="Times New Roman" w:hAnsi="Times New Roman"/>
          <w:sz w:val="24"/>
          <w:szCs w:val="24"/>
        </w:rPr>
        <w:t xml:space="preserve">                             </w:t>
      </w:r>
      <w:r w:rsidRPr="004444F9">
        <w:rPr>
          <w:rFonts w:ascii="Times New Roman" w:hAnsi="Times New Roman"/>
          <w:sz w:val="24"/>
          <w:szCs w:val="24"/>
        </w:rPr>
        <w:t xml:space="preserve">w siedzibie PCPR tj. Powiatowe Centrum Pomocy Rodzinie w Goleniowie, 72-100 Goleniów, ul. Pocztowa 43, z dopiskiem </w:t>
      </w:r>
      <w:r w:rsidR="00CE4781" w:rsidRPr="00567322">
        <w:rPr>
          <w:rFonts w:ascii="Times New Roman" w:hAnsi="Times New Roman"/>
          <w:b/>
          <w:sz w:val="24"/>
          <w:szCs w:val="24"/>
        </w:rPr>
        <w:t>„</w:t>
      </w:r>
      <w:r w:rsidR="00CE4781">
        <w:rPr>
          <w:rFonts w:ascii="Times New Roman" w:hAnsi="Times New Roman"/>
          <w:b/>
          <w:sz w:val="24"/>
          <w:szCs w:val="24"/>
        </w:rPr>
        <w:t>zakup i dostawa materiałów edukacyjnych dla kadry punktu RCK</w:t>
      </w:r>
      <w:r w:rsidR="00E8577F">
        <w:rPr>
          <w:rFonts w:ascii="Times New Roman" w:hAnsi="Times New Roman"/>
          <w:b/>
          <w:sz w:val="24"/>
          <w:szCs w:val="24"/>
        </w:rPr>
        <w:t xml:space="preserve"> IV</w:t>
      </w:r>
      <w:r w:rsidR="00CE4781">
        <w:rPr>
          <w:rFonts w:ascii="Times New Roman" w:hAnsi="Times New Roman"/>
          <w:b/>
          <w:sz w:val="24"/>
          <w:szCs w:val="24"/>
        </w:rPr>
        <w:t>”.</w:t>
      </w:r>
    </w:p>
    <w:p w14:paraId="58A9BEEA" w14:textId="37124D24" w:rsidR="006E315E" w:rsidRPr="004444F9" w:rsidRDefault="00CE4781" w:rsidP="002957FF">
      <w:pPr>
        <w:numPr>
          <w:ilvl w:val="1"/>
          <w:numId w:val="4"/>
        </w:numPr>
        <w:spacing w:after="5"/>
        <w:ind w:left="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6E315E" w:rsidRPr="004444F9">
        <w:rPr>
          <w:rFonts w:ascii="Times New Roman" w:hAnsi="Times New Roman"/>
          <w:sz w:val="24"/>
          <w:szCs w:val="24"/>
        </w:rPr>
        <w:t>Złożone oferty, zarówno podlegające ocenie</w:t>
      </w:r>
      <w:r w:rsidR="006E315E">
        <w:rPr>
          <w:rFonts w:ascii="Times New Roman" w:hAnsi="Times New Roman"/>
          <w:sz w:val="24"/>
          <w:szCs w:val="24"/>
        </w:rPr>
        <w:t>,</w:t>
      </w:r>
      <w:r w:rsidR="006E315E" w:rsidRPr="004444F9">
        <w:rPr>
          <w:rFonts w:ascii="Times New Roman" w:hAnsi="Times New Roman"/>
          <w:sz w:val="24"/>
          <w:szCs w:val="24"/>
        </w:rPr>
        <w:t xml:space="preserve"> jak i odrzucone lub złożone po terminie, nie będą zwracane. </w:t>
      </w:r>
    </w:p>
    <w:p w14:paraId="030E00A9" w14:textId="77777777" w:rsidR="006E315E" w:rsidRPr="00DF29E5" w:rsidRDefault="006E315E" w:rsidP="002957FF">
      <w:pPr>
        <w:numPr>
          <w:ilvl w:val="1"/>
          <w:numId w:val="4"/>
        </w:numPr>
        <w:spacing w:after="0"/>
        <w:ind w:left="0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 nie przewiduje publicznego otwarcia ofert. </w:t>
      </w:r>
    </w:p>
    <w:p w14:paraId="4B3C0B37" w14:textId="7BDF2672" w:rsidR="006E315E" w:rsidRPr="00BF5C44" w:rsidRDefault="006E315E" w:rsidP="002957FF">
      <w:pPr>
        <w:numPr>
          <w:ilvl w:val="1"/>
          <w:numId w:val="4"/>
        </w:numPr>
        <w:spacing w:after="0"/>
        <w:ind w:left="0" w:hanging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Oferta musi być sporządzona dokładnie wg zapisów niniejszego zapytania, poprzez </w:t>
      </w:r>
      <w:r w:rsidRPr="00BF5C44">
        <w:rPr>
          <w:rFonts w:ascii="Times New Roman" w:hAnsi="Times New Roman"/>
          <w:color w:val="000000" w:themeColor="text1"/>
          <w:sz w:val="24"/>
          <w:szCs w:val="24"/>
        </w:rPr>
        <w:t>wypełnienie załączników nr 1</w:t>
      </w:r>
      <w:r w:rsidR="00A80133" w:rsidRPr="00BF5C44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BF5C44">
        <w:rPr>
          <w:rFonts w:ascii="Times New Roman" w:hAnsi="Times New Roman"/>
          <w:color w:val="000000" w:themeColor="text1"/>
          <w:sz w:val="24"/>
          <w:szCs w:val="24"/>
        </w:rPr>
        <w:t xml:space="preserve">2 </w:t>
      </w:r>
      <w:r w:rsidR="00A80133" w:rsidRPr="00BF5C44">
        <w:rPr>
          <w:rFonts w:ascii="Times New Roman" w:hAnsi="Times New Roman"/>
          <w:color w:val="000000" w:themeColor="text1"/>
          <w:sz w:val="24"/>
          <w:szCs w:val="24"/>
        </w:rPr>
        <w:t xml:space="preserve">i 3 </w:t>
      </w:r>
      <w:r w:rsidRPr="00BF5C44">
        <w:rPr>
          <w:rFonts w:ascii="Times New Roman" w:hAnsi="Times New Roman"/>
          <w:color w:val="000000" w:themeColor="text1"/>
          <w:sz w:val="24"/>
          <w:szCs w:val="24"/>
        </w:rPr>
        <w:t xml:space="preserve">niniejszego zapytania.  </w:t>
      </w:r>
    </w:p>
    <w:p w14:paraId="203044E9" w14:textId="77777777" w:rsidR="00CE4781" w:rsidRDefault="006E315E" w:rsidP="002957FF">
      <w:pPr>
        <w:numPr>
          <w:ilvl w:val="1"/>
          <w:numId w:val="4"/>
        </w:numPr>
        <w:spacing w:after="5"/>
        <w:ind w:left="0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lastRenderedPageBreak/>
        <w:t>Oferta wraz z załącznikami musi być podpisana przez osobę (osoby) uprawnione do reprezentacji Wykonawcy.</w:t>
      </w:r>
    </w:p>
    <w:p w14:paraId="3AC53C6F" w14:textId="77777777" w:rsidR="00B46096" w:rsidRDefault="00B46096" w:rsidP="002957FF">
      <w:pPr>
        <w:spacing w:after="5"/>
        <w:jc w:val="both"/>
        <w:rPr>
          <w:rFonts w:ascii="Times New Roman" w:hAnsi="Times New Roman"/>
          <w:sz w:val="24"/>
          <w:szCs w:val="24"/>
        </w:rPr>
      </w:pPr>
    </w:p>
    <w:p w14:paraId="5987232F" w14:textId="5633E6F6" w:rsidR="006E315E" w:rsidRPr="0080484B" w:rsidRDefault="006E315E" w:rsidP="002957FF">
      <w:pPr>
        <w:spacing w:after="5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 </w:t>
      </w:r>
    </w:p>
    <w:p w14:paraId="305DA9A0" w14:textId="77777777" w:rsidR="006E315E" w:rsidRPr="00DF29E5" w:rsidRDefault="006E315E" w:rsidP="002957FF">
      <w:pPr>
        <w:numPr>
          <w:ilvl w:val="0"/>
          <w:numId w:val="4"/>
        </w:numPr>
        <w:spacing w:after="148" w:line="259" w:lineRule="auto"/>
        <w:ind w:left="0" w:hanging="487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Dodatkowe warunki. </w:t>
      </w:r>
    </w:p>
    <w:p w14:paraId="14413A04" w14:textId="77777777" w:rsidR="006E315E" w:rsidRPr="00DF29E5" w:rsidRDefault="006E315E" w:rsidP="002957FF">
      <w:pPr>
        <w:numPr>
          <w:ilvl w:val="1"/>
          <w:numId w:val="4"/>
        </w:numPr>
        <w:spacing w:after="0"/>
        <w:ind w:left="0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 zastrzega sobie prawo do unieważnienia postępowania na każdym etapie bez podawania przyczyny. W takim przypadku nie przysługują Oferentom żadne roszczenia wobec Zamawiającego. </w:t>
      </w:r>
    </w:p>
    <w:p w14:paraId="255B6B98" w14:textId="77777777" w:rsidR="006E315E" w:rsidRPr="00DF29E5" w:rsidRDefault="006E315E" w:rsidP="002957FF">
      <w:pPr>
        <w:numPr>
          <w:ilvl w:val="1"/>
          <w:numId w:val="4"/>
        </w:numPr>
        <w:spacing w:after="0"/>
        <w:ind w:left="0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Decyzja Zamawiającego o odrzuceniu oferty jest decyzją ostateczną. </w:t>
      </w:r>
    </w:p>
    <w:p w14:paraId="3F3B6C47" w14:textId="77777777" w:rsidR="006E315E" w:rsidRPr="00DF29E5" w:rsidRDefault="006E315E" w:rsidP="002957FF">
      <w:pPr>
        <w:numPr>
          <w:ilvl w:val="1"/>
          <w:numId w:val="4"/>
        </w:numPr>
        <w:spacing w:after="0"/>
        <w:ind w:left="0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 poprawi w ofercie oczywiste omyłki pisarskie, rachunkowe i inne polegające niezgodności oferty z zapytaniem, niepowodujące istotnych zmian w treści oferty, niezwłocznie zawiadamiając o tym Oferenta, którego oferta została poprawiona. </w:t>
      </w:r>
    </w:p>
    <w:p w14:paraId="65B5B343" w14:textId="79F1A6A2" w:rsidR="006E315E" w:rsidRPr="00DF29E5" w:rsidRDefault="006E315E" w:rsidP="002957FF">
      <w:pPr>
        <w:numPr>
          <w:ilvl w:val="1"/>
          <w:numId w:val="4"/>
        </w:numPr>
        <w:spacing w:after="5"/>
        <w:ind w:left="0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W przypadku, gdy wybrany Wykonawca odstąpi od podpisania umowy z Zamawiającym, możliwe jest podpisanie przez Zamawiającego umowy z kolejnym Wykonawcą, który w postępowaniu uzyskał kolejną najwyższą liczbę punktów. </w:t>
      </w:r>
    </w:p>
    <w:p w14:paraId="06AAF885" w14:textId="77777777" w:rsidR="006E315E" w:rsidRPr="00DF29E5" w:rsidRDefault="006E315E" w:rsidP="002957FF">
      <w:pPr>
        <w:numPr>
          <w:ilvl w:val="1"/>
          <w:numId w:val="4"/>
        </w:numPr>
        <w:spacing w:after="5"/>
        <w:ind w:left="0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Klauzula informacyjna z art. 13 RODO w związku z postępowaniem o udzielenie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DF29E5">
        <w:rPr>
          <w:rFonts w:ascii="Times New Roman" w:hAnsi="Times New Roman"/>
          <w:sz w:val="24"/>
          <w:szCs w:val="24"/>
        </w:rPr>
        <w:t xml:space="preserve">zamówienia publicznego: </w:t>
      </w:r>
    </w:p>
    <w:p w14:paraId="680CBE5C" w14:textId="77777777" w:rsidR="006E315E" w:rsidRPr="00DF29E5" w:rsidRDefault="006E315E" w:rsidP="002957FF">
      <w:pPr>
        <w:spacing w:after="1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Klauzula informacyjna dla:  </w:t>
      </w:r>
    </w:p>
    <w:p w14:paraId="4BEFCA87" w14:textId="1F906C85" w:rsidR="006E315E" w:rsidRPr="00DF29E5" w:rsidRDefault="006E315E" w:rsidP="002957FF">
      <w:pPr>
        <w:spacing w:after="146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wykonawców będących osobami fizycznymi, wykonawców będących osobami fizycznymi prowadzącymi jednoosobową działalność gospodarczą,  pełnomocników wykonawców będących osobami fizycznymi (w zakresie danych osobowych zamieszczonych w pełnomocnictwie), członków organu zarządzającego lub nadzorczego Wykonawcy, wspólników spółki w spółce jawnej lub partnerskiej albo komplementariusza w spółce komandytowej lub komandytowo-akcyjnej lub prokurentów, będących osobami fizycznymi </w:t>
      </w:r>
      <w:r>
        <w:rPr>
          <w:rFonts w:ascii="Times New Roman" w:hAnsi="Times New Roman"/>
          <w:sz w:val="24"/>
          <w:szCs w:val="24"/>
        </w:rPr>
        <w:t xml:space="preserve"> </w:t>
      </w:r>
      <w:r w:rsidRPr="00DF29E5">
        <w:rPr>
          <w:rFonts w:ascii="Times New Roman" w:hAnsi="Times New Roman"/>
          <w:sz w:val="24"/>
          <w:szCs w:val="24"/>
        </w:rPr>
        <w:t xml:space="preserve">(w zakresie danych osobowych zamieszczonych </w:t>
      </w:r>
      <w:r w:rsidR="00B34BBD">
        <w:rPr>
          <w:rFonts w:ascii="Times New Roman" w:hAnsi="Times New Roman"/>
          <w:sz w:val="24"/>
          <w:szCs w:val="24"/>
        </w:rPr>
        <w:t xml:space="preserve">                      </w:t>
      </w:r>
      <w:r w:rsidRPr="00DF29E5">
        <w:rPr>
          <w:rFonts w:ascii="Times New Roman" w:hAnsi="Times New Roman"/>
          <w:sz w:val="24"/>
          <w:szCs w:val="24"/>
        </w:rPr>
        <w:t xml:space="preserve">w informacji z KRK). </w:t>
      </w:r>
    </w:p>
    <w:p w14:paraId="49398797" w14:textId="3977818B" w:rsidR="006E315E" w:rsidRPr="00DF29E5" w:rsidRDefault="006E315E" w:rsidP="002957FF">
      <w:pPr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</w:t>
      </w:r>
    </w:p>
    <w:p w14:paraId="3F1390EF" w14:textId="77777777" w:rsidR="006E315E" w:rsidRPr="00DF29E5" w:rsidRDefault="006E315E" w:rsidP="002957FF">
      <w:pPr>
        <w:spacing w:after="14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 informuje, że: </w:t>
      </w:r>
    </w:p>
    <w:p w14:paraId="6CABFBEF" w14:textId="7A50639C" w:rsidR="006E315E" w:rsidRPr="0043720A" w:rsidRDefault="006E315E" w:rsidP="002957FF">
      <w:pPr>
        <w:numPr>
          <w:ilvl w:val="0"/>
          <w:numId w:val="5"/>
        </w:numPr>
        <w:spacing w:after="5"/>
        <w:ind w:left="0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Administratorem Pani/Pana danych osobowych jest Powiatowe Centrum Pomocy Rodzinie z siedzibą w Goleniowie przy ulicy Pocztowej 43, </w:t>
      </w:r>
      <w:r w:rsidR="00B34BBD">
        <w:rPr>
          <w:rFonts w:ascii="Times New Roman" w:hAnsi="Times New Roman"/>
          <w:sz w:val="24"/>
          <w:szCs w:val="24"/>
        </w:rPr>
        <w:t xml:space="preserve">                       </w:t>
      </w:r>
      <w:r w:rsidRPr="00DF29E5">
        <w:rPr>
          <w:rFonts w:ascii="Times New Roman" w:hAnsi="Times New Roman"/>
          <w:sz w:val="24"/>
          <w:szCs w:val="24"/>
        </w:rPr>
        <w:t xml:space="preserve">72-100 Goleniów, reprezentowane przez </w:t>
      </w:r>
      <w:r w:rsidRPr="0043720A">
        <w:rPr>
          <w:rFonts w:ascii="Times New Roman" w:hAnsi="Times New Roman"/>
          <w:sz w:val="24"/>
          <w:szCs w:val="24"/>
        </w:rPr>
        <w:t>Dyrektora Powiatowego Centrum</w:t>
      </w:r>
      <w:r>
        <w:rPr>
          <w:rFonts w:ascii="Times New Roman" w:hAnsi="Times New Roman"/>
          <w:sz w:val="24"/>
          <w:szCs w:val="24"/>
        </w:rPr>
        <w:t xml:space="preserve"> </w:t>
      </w:r>
      <w:r w:rsidRPr="0043720A">
        <w:rPr>
          <w:rFonts w:ascii="Times New Roman" w:hAnsi="Times New Roman"/>
          <w:sz w:val="24"/>
          <w:szCs w:val="24"/>
        </w:rPr>
        <w:t>Pomoc</w:t>
      </w:r>
      <w:r>
        <w:rPr>
          <w:rFonts w:ascii="Times New Roman" w:hAnsi="Times New Roman"/>
          <w:sz w:val="24"/>
          <w:szCs w:val="24"/>
        </w:rPr>
        <w:t xml:space="preserve">y </w:t>
      </w:r>
      <w:r w:rsidRPr="0043720A">
        <w:rPr>
          <w:rFonts w:ascii="Times New Roman" w:hAnsi="Times New Roman"/>
          <w:sz w:val="24"/>
          <w:szCs w:val="24"/>
        </w:rPr>
        <w:t xml:space="preserve">Rodzinie </w:t>
      </w:r>
      <w:r w:rsidRPr="0043720A">
        <w:rPr>
          <w:rFonts w:ascii="Times New Roman" w:hAnsi="Times New Roman"/>
          <w:sz w:val="24"/>
          <w:szCs w:val="24"/>
        </w:rPr>
        <w:tab/>
        <w:t xml:space="preserve">(zwanego </w:t>
      </w:r>
      <w:r w:rsidRPr="0043720A">
        <w:rPr>
          <w:rFonts w:ascii="Times New Roman" w:hAnsi="Times New Roman"/>
          <w:sz w:val="24"/>
          <w:szCs w:val="24"/>
        </w:rPr>
        <w:tab/>
        <w:t xml:space="preserve">dalej </w:t>
      </w:r>
      <w:r w:rsidRPr="0043720A">
        <w:rPr>
          <w:rFonts w:ascii="Times New Roman" w:hAnsi="Times New Roman"/>
          <w:sz w:val="24"/>
          <w:szCs w:val="24"/>
        </w:rPr>
        <w:tab/>
        <w:t>PCPR);  tel. 91 407  22 41; 91/418 38 60 fax – 91 418 38 6</w:t>
      </w:r>
      <w:r>
        <w:rPr>
          <w:rFonts w:ascii="Times New Roman" w:hAnsi="Times New Roman"/>
          <w:sz w:val="24"/>
          <w:szCs w:val="24"/>
        </w:rPr>
        <w:t>0</w:t>
      </w:r>
      <w:r w:rsidRPr="0043720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3720A">
        <w:rPr>
          <w:rFonts w:ascii="Times New Roman" w:hAnsi="Times New Roman"/>
          <w:sz w:val="24"/>
          <w:szCs w:val="24"/>
        </w:rPr>
        <w:t xml:space="preserve">e-mail: </w:t>
      </w:r>
      <w:r w:rsidRPr="0043720A">
        <w:rPr>
          <w:rFonts w:ascii="Times New Roman" w:hAnsi="Times New Roman"/>
          <w:color w:val="0000FF"/>
          <w:sz w:val="24"/>
          <w:szCs w:val="24"/>
          <w:u w:val="single" w:color="0000FF"/>
        </w:rPr>
        <w:t>sekretariat@pcpr-goleniow.pl</w:t>
      </w:r>
      <w:r w:rsidRPr="0043720A">
        <w:rPr>
          <w:rFonts w:ascii="Times New Roman" w:hAnsi="Times New Roman"/>
          <w:sz w:val="24"/>
          <w:szCs w:val="24"/>
        </w:rPr>
        <w:t xml:space="preserve"> </w:t>
      </w:r>
    </w:p>
    <w:p w14:paraId="1CECFB3C" w14:textId="3A9E17C7" w:rsidR="006E315E" w:rsidRPr="00DF29E5" w:rsidRDefault="006E315E" w:rsidP="002957FF">
      <w:pPr>
        <w:numPr>
          <w:ilvl w:val="0"/>
          <w:numId w:val="5"/>
        </w:numPr>
        <w:spacing w:after="26"/>
        <w:ind w:left="0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lastRenderedPageBreak/>
        <w:t>Administrator wyznaczył Inspektora Ochrony Danych, z którym można się kontaktować pisemnie, za pomocą poczty tradycyjnej na adres:</w:t>
      </w:r>
      <w:r w:rsidR="00B34BBD">
        <w:rPr>
          <w:rFonts w:ascii="Times New Roman" w:hAnsi="Times New Roman"/>
          <w:sz w:val="24"/>
          <w:szCs w:val="24"/>
        </w:rPr>
        <w:t xml:space="preserve">                           </w:t>
      </w:r>
      <w:r w:rsidRPr="00DF29E5">
        <w:rPr>
          <w:rFonts w:ascii="Times New Roman" w:hAnsi="Times New Roman"/>
          <w:sz w:val="24"/>
          <w:szCs w:val="24"/>
        </w:rPr>
        <w:t xml:space="preserve"> 72-100 Goleniów, </w:t>
      </w:r>
      <w:r w:rsidR="00B34BBD">
        <w:rPr>
          <w:rFonts w:ascii="Times New Roman" w:hAnsi="Times New Roman"/>
          <w:sz w:val="24"/>
          <w:szCs w:val="24"/>
        </w:rPr>
        <w:t xml:space="preserve">ul. </w:t>
      </w:r>
      <w:r w:rsidRPr="00DF29E5">
        <w:rPr>
          <w:rFonts w:ascii="Times New Roman" w:hAnsi="Times New Roman"/>
          <w:sz w:val="24"/>
          <w:szCs w:val="24"/>
        </w:rPr>
        <w:t xml:space="preserve">Pocztowa 43 lub drogą e-mailową pod adresem: </w:t>
      </w:r>
      <w:r w:rsidRPr="00DF29E5">
        <w:rPr>
          <w:rFonts w:ascii="Times New Roman" w:hAnsi="Times New Roman"/>
          <w:b/>
          <w:sz w:val="24"/>
          <w:szCs w:val="24"/>
        </w:rPr>
        <w:t xml:space="preserve"> </w:t>
      </w:r>
      <w:r w:rsidRPr="00DF29E5">
        <w:rPr>
          <w:rFonts w:ascii="Times New Roman" w:hAnsi="Times New Roman"/>
          <w:color w:val="0000FF"/>
          <w:sz w:val="24"/>
          <w:szCs w:val="24"/>
          <w:u w:val="single" w:color="0000FF"/>
        </w:rPr>
        <w:t>iodskwira@gmail.com</w:t>
      </w:r>
      <w:r w:rsidRPr="00DF29E5">
        <w:rPr>
          <w:rFonts w:ascii="Times New Roman" w:hAnsi="Times New Roman"/>
          <w:b/>
          <w:sz w:val="24"/>
          <w:szCs w:val="24"/>
        </w:rPr>
        <w:t xml:space="preserve"> </w:t>
      </w:r>
    </w:p>
    <w:p w14:paraId="4A6EE691" w14:textId="2FE9BF6C" w:rsidR="006E315E" w:rsidRPr="00DF29E5" w:rsidRDefault="006E315E" w:rsidP="002957FF">
      <w:pPr>
        <w:numPr>
          <w:ilvl w:val="0"/>
          <w:numId w:val="5"/>
        </w:numPr>
        <w:spacing w:after="55"/>
        <w:ind w:left="0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Celem przetwarzania danych osobowych Pani/Pana - interesantów/klientów PCPR oraz innych osób, których dane mogą być przetwarzane </w:t>
      </w:r>
      <w:r w:rsidR="00B34BBD">
        <w:rPr>
          <w:rFonts w:ascii="Times New Roman" w:hAnsi="Times New Roman"/>
          <w:sz w:val="24"/>
          <w:szCs w:val="24"/>
        </w:rPr>
        <w:t xml:space="preserve">                            </w:t>
      </w:r>
      <w:r w:rsidRPr="00DF29E5">
        <w:rPr>
          <w:rFonts w:ascii="Times New Roman" w:hAnsi="Times New Roman"/>
          <w:sz w:val="24"/>
          <w:szCs w:val="24"/>
        </w:rPr>
        <w:t xml:space="preserve">w związku ze składaniem dokumentów jest prowadzenie przez Administratora Danych spraw administracyjnych należących  do właściwości rzeczowej i miejscowej PCPR, a także kierowanie spraw nienależących  do właściwości rzeczowej lub miejscowej PCPR do właściwych podmiotów. PRCP, działając  w ramach swojej kompetencji, wykonuje obowiązki prawne wynikające z ustaw i przepisów wykonawczych do ustaw, a także działa w interesie publicznym. Zgodnie z art. 6 ust. 1 lit. c RODO-przetwarzanie jest niezbędne do wypełniania obowiązku prawnego ciążącego na Administratorze Danych, oraz art. 6 ust. 1 lit. e RODO- przetwarzanie jest niezbędne do wykonywania zadania realizowanego </w:t>
      </w:r>
      <w:r w:rsidR="00B34BBD">
        <w:rPr>
          <w:rFonts w:ascii="Times New Roman" w:hAnsi="Times New Roman"/>
          <w:sz w:val="24"/>
          <w:szCs w:val="24"/>
        </w:rPr>
        <w:t xml:space="preserve">                          </w:t>
      </w:r>
      <w:r w:rsidRPr="00DF29E5">
        <w:rPr>
          <w:rFonts w:ascii="Times New Roman" w:hAnsi="Times New Roman"/>
          <w:sz w:val="24"/>
          <w:szCs w:val="24"/>
        </w:rPr>
        <w:t xml:space="preserve">w interesie publicznym lub w ramach sprawowania władzy publicznej powierzonej Administratorowi Danych. </w:t>
      </w:r>
      <w:r w:rsidRPr="00DF29E5">
        <w:rPr>
          <w:rFonts w:ascii="Times New Roman" w:hAnsi="Times New Roman"/>
          <w:b/>
          <w:sz w:val="24"/>
          <w:szCs w:val="24"/>
        </w:rPr>
        <w:t xml:space="preserve"> </w:t>
      </w:r>
    </w:p>
    <w:p w14:paraId="1B90243E" w14:textId="77777777" w:rsidR="006E315E" w:rsidRPr="00DF29E5" w:rsidRDefault="006E315E" w:rsidP="002957FF">
      <w:pPr>
        <w:numPr>
          <w:ilvl w:val="0"/>
          <w:numId w:val="5"/>
        </w:numPr>
        <w:spacing w:after="31"/>
        <w:ind w:left="0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Odbiorcą Pani/Pana danych osobowych będą tylko podmioty upoważnione na podstawie przepisów prawa.  </w:t>
      </w:r>
    </w:p>
    <w:p w14:paraId="03CB10A8" w14:textId="084B4F5A" w:rsidR="006E315E" w:rsidRPr="00DF29E5" w:rsidRDefault="006E315E" w:rsidP="002957FF">
      <w:pPr>
        <w:numPr>
          <w:ilvl w:val="0"/>
          <w:numId w:val="5"/>
        </w:numPr>
        <w:spacing w:after="29"/>
        <w:ind w:left="0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Pani/Pana dane osobowe będą przechowywane zgodnie z obowiązującym Jednolitym Rzeczowym Wykazem Akt i archiwizowane zgodnie </w:t>
      </w:r>
      <w:r w:rsidR="00B34BBD">
        <w:rPr>
          <w:rFonts w:ascii="Times New Roman" w:hAnsi="Times New Roman"/>
          <w:sz w:val="24"/>
          <w:szCs w:val="24"/>
        </w:rPr>
        <w:t xml:space="preserve">                          </w:t>
      </w:r>
      <w:r w:rsidRPr="00DF29E5">
        <w:rPr>
          <w:rFonts w:ascii="Times New Roman" w:hAnsi="Times New Roman"/>
          <w:sz w:val="24"/>
          <w:szCs w:val="24"/>
        </w:rPr>
        <w:t xml:space="preserve">z obowiązującymi przepisami.  </w:t>
      </w:r>
    </w:p>
    <w:p w14:paraId="204A9E01" w14:textId="379667A5" w:rsidR="006E315E" w:rsidRPr="00DF29E5" w:rsidRDefault="006E315E" w:rsidP="002957FF">
      <w:pPr>
        <w:numPr>
          <w:ilvl w:val="0"/>
          <w:numId w:val="5"/>
        </w:numPr>
        <w:spacing w:after="5"/>
        <w:ind w:left="0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Posiada Pani/Pan prawo dostępu do treści swoich danych oraz prawo ich sprostowania, usunięcia lub ograniczenia przetwarzania, prawo wniesienia sprzeciwu wobec przetwarzania, prawo do przenoszenia danych, prawo do cofnięcia zgody w dowolnym momencie bez wpływu na zgodność </w:t>
      </w:r>
      <w:r w:rsidR="00B34BBD">
        <w:rPr>
          <w:rFonts w:ascii="Times New Roman" w:hAnsi="Times New Roman"/>
          <w:sz w:val="24"/>
          <w:szCs w:val="24"/>
        </w:rPr>
        <w:t xml:space="preserve">                    </w:t>
      </w:r>
      <w:r w:rsidRPr="00DF29E5">
        <w:rPr>
          <w:rFonts w:ascii="Times New Roman" w:hAnsi="Times New Roman"/>
          <w:sz w:val="24"/>
          <w:szCs w:val="24"/>
        </w:rPr>
        <w:t xml:space="preserve">z prawem przetwarzania (jeżeli przetwarzanie odbywa się na podstawie zgody), którego dokonano na podstawie zgody przed jej cofnięciem.  </w:t>
      </w:r>
    </w:p>
    <w:p w14:paraId="699C3CD7" w14:textId="77777777" w:rsidR="006E315E" w:rsidRPr="00DF29E5" w:rsidRDefault="006E315E" w:rsidP="002957FF">
      <w:pPr>
        <w:numPr>
          <w:ilvl w:val="0"/>
          <w:numId w:val="5"/>
        </w:numPr>
        <w:spacing w:after="49"/>
        <w:ind w:left="0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Ma Pani/Pan prawo wniesienia skargi do Urzędu Ochrony Danych Osobowych gdy uzna Pani/Pan, że przetwarzanie danych osobowych dotyczących Pani/Pana narusza przepisy rozporządzenia o ochronie danych osobowych z dnia 27 kwietnia 2016 r. (RODO).  </w:t>
      </w:r>
    </w:p>
    <w:p w14:paraId="29D6F1F4" w14:textId="77777777" w:rsidR="006E315E" w:rsidRPr="00DF29E5" w:rsidRDefault="006E315E" w:rsidP="002957FF">
      <w:pPr>
        <w:numPr>
          <w:ilvl w:val="0"/>
          <w:numId w:val="5"/>
        </w:numPr>
        <w:spacing w:after="55"/>
        <w:ind w:left="0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Podanie przez Pana/Panią określonych danych osobowych w Centrum jest: wymogiem wynikającym z przepisów prawa. Nie podanie danych osobowych uniemożliwi realizację Państwa wniosków – załatwienie sprawy.  </w:t>
      </w:r>
    </w:p>
    <w:p w14:paraId="360CDC0F" w14:textId="5E3A780D" w:rsidR="006E315E" w:rsidRPr="00DF29E5" w:rsidRDefault="006E315E" w:rsidP="002957FF">
      <w:pPr>
        <w:numPr>
          <w:ilvl w:val="0"/>
          <w:numId w:val="5"/>
        </w:numPr>
        <w:spacing w:after="5"/>
        <w:ind w:left="0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Pani/Pana dane nie będą przetwarzane w sposób zautomatyzowany w tym również w formie profilowania.  </w:t>
      </w:r>
    </w:p>
    <w:p w14:paraId="2662EAB1" w14:textId="77777777" w:rsidR="006E315E" w:rsidRPr="00DF29E5" w:rsidRDefault="006E315E" w:rsidP="002957FF">
      <w:pPr>
        <w:spacing w:after="103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 </w:t>
      </w:r>
    </w:p>
    <w:p w14:paraId="3BD24777" w14:textId="3CD4C0F8" w:rsidR="006E315E" w:rsidRDefault="006E315E" w:rsidP="002957FF">
      <w:pPr>
        <w:spacing w:after="103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Dodatkowych informacji udziela Pani</w:t>
      </w:r>
      <w:r>
        <w:rPr>
          <w:rFonts w:ascii="Times New Roman" w:hAnsi="Times New Roman"/>
          <w:sz w:val="24"/>
          <w:szCs w:val="24"/>
        </w:rPr>
        <w:t xml:space="preserve"> Ewa Turowska</w:t>
      </w:r>
      <w:r w:rsidRPr="00DF29E5">
        <w:rPr>
          <w:rFonts w:ascii="Times New Roman" w:hAnsi="Times New Roman"/>
          <w:sz w:val="24"/>
          <w:szCs w:val="24"/>
        </w:rPr>
        <w:t xml:space="preserve"> pod numerem telefonu </w:t>
      </w:r>
      <w:r w:rsidR="00C620DC">
        <w:rPr>
          <w:rFonts w:ascii="Times New Roman" w:hAnsi="Times New Roman"/>
          <w:sz w:val="24"/>
          <w:szCs w:val="24"/>
        </w:rPr>
        <w:t>510 801 734</w:t>
      </w:r>
    </w:p>
    <w:p w14:paraId="0D0C7ECB" w14:textId="77777777" w:rsidR="006E315E" w:rsidRDefault="006E315E" w:rsidP="002957FF">
      <w:pPr>
        <w:spacing w:after="103"/>
        <w:jc w:val="both"/>
        <w:rPr>
          <w:rFonts w:ascii="Times New Roman" w:hAnsi="Times New Roman"/>
          <w:sz w:val="24"/>
          <w:szCs w:val="24"/>
        </w:rPr>
      </w:pPr>
    </w:p>
    <w:p w14:paraId="3368EE11" w14:textId="77777777" w:rsidR="006E315E" w:rsidRDefault="006E315E" w:rsidP="002957FF">
      <w:pPr>
        <w:spacing w:after="103"/>
        <w:jc w:val="both"/>
        <w:rPr>
          <w:rFonts w:ascii="Times New Roman" w:hAnsi="Times New Roman"/>
          <w:sz w:val="24"/>
          <w:szCs w:val="24"/>
        </w:rPr>
      </w:pPr>
    </w:p>
    <w:p w14:paraId="7D9A03DB" w14:textId="77777777" w:rsidR="006E315E" w:rsidRDefault="006E315E" w:rsidP="002957FF">
      <w:pPr>
        <w:spacing w:after="103"/>
        <w:jc w:val="both"/>
        <w:rPr>
          <w:rFonts w:ascii="Times New Roman" w:hAnsi="Times New Roman"/>
          <w:sz w:val="24"/>
          <w:szCs w:val="24"/>
        </w:rPr>
      </w:pPr>
    </w:p>
    <w:p w14:paraId="1892EBC3" w14:textId="77777777" w:rsidR="006E315E" w:rsidRDefault="006E315E" w:rsidP="002957FF">
      <w:pPr>
        <w:spacing w:after="103"/>
        <w:jc w:val="both"/>
        <w:rPr>
          <w:rFonts w:ascii="Times New Roman" w:hAnsi="Times New Roman"/>
          <w:sz w:val="24"/>
          <w:szCs w:val="24"/>
        </w:rPr>
      </w:pPr>
    </w:p>
    <w:p w14:paraId="576B4D6A" w14:textId="77777777" w:rsidR="006E315E" w:rsidRDefault="006E315E" w:rsidP="002957FF">
      <w:pPr>
        <w:spacing w:after="0" w:line="240" w:lineRule="auto"/>
        <w:rPr>
          <w:rFonts w:ascii="Times New Roman" w:hAnsi="Times New Roman"/>
          <w:bCs/>
          <w:sz w:val="18"/>
          <w:szCs w:val="18"/>
        </w:rPr>
      </w:pPr>
    </w:p>
    <w:p w14:paraId="4A85B07A" w14:textId="77777777" w:rsidR="006E315E" w:rsidRDefault="006E315E" w:rsidP="002957FF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r w:rsidRPr="0072718F">
        <w:rPr>
          <w:rFonts w:ascii="Times New Roman" w:hAnsi="Times New Roman"/>
          <w:bCs/>
          <w:sz w:val="18"/>
          <w:szCs w:val="18"/>
        </w:rPr>
        <w:t xml:space="preserve">Załącznik </w:t>
      </w:r>
      <w:r>
        <w:rPr>
          <w:rFonts w:ascii="Times New Roman" w:hAnsi="Times New Roman"/>
          <w:bCs/>
          <w:sz w:val="18"/>
          <w:szCs w:val="18"/>
        </w:rPr>
        <w:t>nr 1</w:t>
      </w:r>
    </w:p>
    <w:p w14:paraId="25B2F00A" w14:textId="77777777" w:rsidR="007D73EF" w:rsidRDefault="007D73EF" w:rsidP="002957FF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</w:p>
    <w:p w14:paraId="5093AE2B" w14:textId="3BB37392" w:rsidR="007D73EF" w:rsidRPr="00B46096" w:rsidRDefault="007D73EF" w:rsidP="002957F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46096">
        <w:rPr>
          <w:rFonts w:ascii="Times New Roman" w:hAnsi="Times New Roman"/>
          <w:b/>
          <w:sz w:val="24"/>
          <w:szCs w:val="24"/>
        </w:rPr>
        <w:t>Opis przedmiotu zamówienia</w:t>
      </w:r>
    </w:p>
    <w:p w14:paraId="05D9377C" w14:textId="77777777" w:rsidR="006E315E" w:rsidRPr="0072718F" w:rsidRDefault="006E315E" w:rsidP="002957FF">
      <w:pPr>
        <w:spacing w:after="0" w:line="360" w:lineRule="auto"/>
        <w:jc w:val="right"/>
        <w:rPr>
          <w:rFonts w:ascii="Times New Roman" w:hAnsi="Times New Roman"/>
          <w:bCs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8"/>
        <w:gridCol w:w="10860"/>
        <w:gridCol w:w="582"/>
        <w:gridCol w:w="1268"/>
        <w:gridCol w:w="776"/>
      </w:tblGrid>
      <w:tr w:rsidR="00BF5C44" w14:paraId="59247CBB" w14:textId="77777777" w:rsidTr="00C60C60">
        <w:tc>
          <w:tcPr>
            <w:tcW w:w="0" w:type="auto"/>
          </w:tcPr>
          <w:p w14:paraId="20417043" w14:textId="77777777" w:rsidR="00BF5C44" w:rsidRPr="00526AA3" w:rsidRDefault="00BF5C44" w:rsidP="002957F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26AA3">
              <w:rPr>
                <w:rFonts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0" w:type="auto"/>
          </w:tcPr>
          <w:p w14:paraId="097C8E30" w14:textId="77777777" w:rsidR="00BF5C44" w:rsidRPr="00526AA3" w:rsidRDefault="00BF5C44" w:rsidP="002957F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26AA3">
              <w:rPr>
                <w:rFonts w:cstheme="minorHAnsi"/>
                <w:b/>
                <w:bCs/>
                <w:sz w:val="20"/>
                <w:szCs w:val="20"/>
              </w:rPr>
              <w:t>Literatura związana z interwencją kryzysową</w:t>
            </w:r>
          </w:p>
        </w:tc>
        <w:tc>
          <w:tcPr>
            <w:tcW w:w="0" w:type="auto"/>
          </w:tcPr>
          <w:p w14:paraId="0A6784BC" w14:textId="77777777" w:rsidR="00BF5C44" w:rsidRPr="00526AA3" w:rsidRDefault="00BF5C44" w:rsidP="002957F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26AA3">
              <w:rPr>
                <w:rFonts w:cstheme="minorHAnsi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0" w:type="auto"/>
          </w:tcPr>
          <w:p w14:paraId="405BC3BD" w14:textId="77777777" w:rsidR="00BF5C44" w:rsidRPr="00526AA3" w:rsidRDefault="00BF5C44" w:rsidP="002957F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26AA3">
              <w:rPr>
                <w:rFonts w:cstheme="minorHAnsi"/>
                <w:b/>
                <w:bCs/>
                <w:sz w:val="20"/>
                <w:szCs w:val="20"/>
              </w:rPr>
              <w:t>Cena jednostkowa brutto</w:t>
            </w:r>
          </w:p>
        </w:tc>
        <w:tc>
          <w:tcPr>
            <w:tcW w:w="0" w:type="auto"/>
          </w:tcPr>
          <w:p w14:paraId="1B710048" w14:textId="77777777" w:rsidR="00BF5C44" w:rsidRPr="00526AA3" w:rsidRDefault="00BF5C44" w:rsidP="002957F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26AA3">
              <w:rPr>
                <w:rFonts w:cstheme="minorHAnsi"/>
                <w:b/>
                <w:bCs/>
                <w:sz w:val="20"/>
                <w:szCs w:val="20"/>
              </w:rPr>
              <w:t>Cena brutto łącznie</w:t>
            </w:r>
          </w:p>
        </w:tc>
      </w:tr>
      <w:tr w:rsidR="005A465E" w14:paraId="1EA7EB5D" w14:textId="77777777" w:rsidTr="00C60C60">
        <w:tc>
          <w:tcPr>
            <w:tcW w:w="0" w:type="auto"/>
          </w:tcPr>
          <w:p w14:paraId="67D20313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1.</w:t>
            </w:r>
          </w:p>
        </w:tc>
        <w:tc>
          <w:tcPr>
            <w:tcW w:w="0" w:type="auto"/>
          </w:tcPr>
          <w:p w14:paraId="3D24FC10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6771F">
              <w:rPr>
                <w:rFonts w:ascii="Times New Roman" w:hAnsi="Times New Roman" w:cs="Times New Roman"/>
                <w:sz w:val="18"/>
                <w:szCs w:val="18"/>
              </w:rPr>
              <w:t>J. Buraczek „Zaburzenia odżywiania. Dlaczego i po co się pojawiają oraz jak możemy pomóc” GRUPA WYDAWNICZA RELACJA SP. Z O. O. 2025</w:t>
            </w:r>
          </w:p>
          <w:p w14:paraId="4EE6CBA7" w14:textId="77777777" w:rsidR="005A465E" w:rsidRPr="00B6771F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ECCD461" w14:textId="071F9758" w:rsidR="005A465E" w:rsidRPr="00C60C60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hyperlink r:id="rId8" w:history="1">
              <w:r w:rsidRPr="00B6771F">
                <w:rPr>
                  <w:rStyle w:val="Hipercze"/>
                  <w:rFonts w:ascii="Times New Roman" w:hAnsi="Times New Roman" w:cs="Times New Roman"/>
                  <w:bCs/>
                  <w:sz w:val="18"/>
                  <w:szCs w:val="18"/>
                </w:rPr>
                <w:t>https://mamania.pl/product-pol-1900-Zaburzenia-odzywiania-Dlaczego-i-po-co-sie-pojawiaja-oraz-jak-mozemy-pomoc-Joanna-Buraczek.html</w:t>
              </w:r>
            </w:hyperlink>
            <w:r w:rsidRPr="00B6771F">
              <w:rPr>
                <w:rFonts w:ascii="Times New Roman" w:hAnsi="Times New Roman" w:cs="Times New Roman"/>
                <w:bCs/>
                <w:color w:val="EE0000"/>
                <w:sz w:val="18"/>
                <w:szCs w:val="18"/>
              </w:rPr>
              <w:br/>
            </w:r>
          </w:p>
        </w:tc>
        <w:tc>
          <w:tcPr>
            <w:tcW w:w="0" w:type="auto"/>
          </w:tcPr>
          <w:p w14:paraId="12FC7D56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7B60F586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51B8191A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</w:tr>
      <w:tr w:rsidR="005A465E" w14:paraId="119642F3" w14:textId="77777777" w:rsidTr="00C60C60">
        <w:tc>
          <w:tcPr>
            <w:tcW w:w="0" w:type="auto"/>
          </w:tcPr>
          <w:p w14:paraId="2AFD1E5C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2.</w:t>
            </w:r>
          </w:p>
        </w:tc>
        <w:tc>
          <w:tcPr>
            <w:tcW w:w="0" w:type="auto"/>
          </w:tcPr>
          <w:p w14:paraId="5E6EADDC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6771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G. R. Schiraldi „Traumatyczne doświadczenia z dzieciństwa” GWP 2022</w:t>
            </w:r>
          </w:p>
          <w:p w14:paraId="5710C309" w14:textId="77777777" w:rsidR="005A465E" w:rsidRPr="00B6771F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4B828584" w14:textId="3917229C" w:rsidR="005A465E" w:rsidRPr="00526AA3" w:rsidRDefault="005A465E" w:rsidP="005A465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hyperlink r:id="rId9" w:history="1">
              <w:r w:rsidRPr="00B6771F">
                <w:rPr>
                  <w:rStyle w:val="Hipercze"/>
                  <w:rFonts w:ascii="Times New Roman" w:hAnsi="Times New Roman" w:cs="Times New Roman"/>
                  <w:sz w:val="18"/>
                  <w:szCs w:val="18"/>
                </w:rPr>
                <w:t>https://tantis.pl/traumatyczne-doswiadczenia-z-dziecinstwa-p3237672?ad=107837929165&amp;cd=11173934823&amp;gad_source=1&amp;kd=&amp;utm_campaign=TantisCSS3&amp;utm_medium=css&amp;utm_source=google</w:t>
              </w:r>
            </w:hyperlink>
            <w:r w:rsidRPr="00B6771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</w:tcPr>
          <w:p w14:paraId="6948E77A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2CE51AF3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6C4797C5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</w:tr>
      <w:tr w:rsidR="005A465E" w14:paraId="42A4D0A8" w14:textId="77777777" w:rsidTr="00C60C60">
        <w:tc>
          <w:tcPr>
            <w:tcW w:w="0" w:type="auto"/>
          </w:tcPr>
          <w:p w14:paraId="4C932AC9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3.</w:t>
            </w:r>
          </w:p>
        </w:tc>
        <w:tc>
          <w:tcPr>
            <w:tcW w:w="0" w:type="auto"/>
          </w:tcPr>
          <w:p w14:paraId="1E376B1C" w14:textId="77777777" w:rsidR="005A465E" w:rsidRPr="00B6771F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6771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A. Noyon T. Heidenreich „Trudne sytuacje w terapii i poradnictwie” WYDAWNICTWO NAUKOWE PWN 2024</w:t>
            </w:r>
          </w:p>
          <w:p w14:paraId="4F14C073" w14:textId="77777777" w:rsidR="005A465E" w:rsidRPr="00B6771F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44DD37F0" w14:textId="6A27ED37" w:rsidR="005A465E" w:rsidRPr="00C60C60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hyperlink r:id="rId10" w:history="1">
              <w:r w:rsidRPr="00B6771F">
                <w:rPr>
                  <w:rStyle w:val="Hipercze"/>
                  <w:rFonts w:ascii="Times New Roman" w:hAnsi="Times New Roman" w:cs="Times New Roman"/>
                  <w:sz w:val="18"/>
                  <w:szCs w:val="18"/>
                </w:rPr>
                <w:t>https://tantis.pl/trudne-sytuacje-w-terapii-i-poradnictwie-p3550787?ad=107837929165&amp;cd=11173934823&amp;gad_source=1&amp;kd=&amp;utm_campaign=TantisCSS3&amp;utm_medium=css&amp;utm_source=google</w:t>
              </w:r>
            </w:hyperlink>
            <w:r w:rsidRPr="00B6771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</w:tcPr>
          <w:p w14:paraId="75B7C0A2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25660DE0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572F0A23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</w:tr>
      <w:tr w:rsidR="005A465E" w14:paraId="6E2C0DAD" w14:textId="77777777" w:rsidTr="00C60C60">
        <w:tc>
          <w:tcPr>
            <w:tcW w:w="0" w:type="auto"/>
          </w:tcPr>
          <w:p w14:paraId="47E5A51B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4.</w:t>
            </w:r>
          </w:p>
        </w:tc>
        <w:tc>
          <w:tcPr>
            <w:tcW w:w="0" w:type="auto"/>
          </w:tcPr>
          <w:p w14:paraId="3F57377D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6771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S. Sadecka „Powrót do ciała. Jak odzyskać siebie po doświadczeniu traumy” WUJ 2025</w:t>
            </w:r>
          </w:p>
          <w:p w14:paraId="0FF88790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4C7547EC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hyperlink r:id="rId11" w:history="1">
              <w:r w:rsidRPr="00D40379">
                <w:rPr>
                  <w:rStyle w:val="Hipercze"/>
                  <w:rFonts w:ascii="Times New Roman" w:hAnsi="Times New Roman"/>
                  <w:sz w:val="18"/>
                  <w:szCs w:val="18"/>
                </w:rPr>
                <w:t>https://tantis.pl/powrot-do-ciala-jak-odzyskac-siebie-po-doswiadczeniu-traumy-p3686405?ad=107837929165&amp;cd=11173934823&amp;gad_source=1&amp;kd=&amp;utm_campaign=TantisCSS3&amp;utm_medium=css&amp;utm_source=google</w:t>
              </w:r>
            </w:hyperlink>
          </w:p>
          <w:p w14:paraId="4FFBE21C" w14:textId="18C45756" w:rsidR="005A465E" w:rsidRPr="00C60C60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0" w:type="auto"/>
          </w:tcPr>
          <w:p w14:paraId="0D1E3C31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5BF7EC7B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51380BDD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</w:tr>
      <w:tr w:rsidR="005A465E" w14:paraId="251BC42A" w14:textId="77777777" w:rsidTr="00C60C60">
        <w:tc>
          <w:tcPr>
            <w:tcW w:w="0" w:type="auto"/>
          </w:tcPr>
          <w:p w14:paraId="2B15915F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5.</w:t>
            </w:r>
          </w:p>
        </w:tc>
        <w:tc>
          <w:tcPr>
            <w:tcW w:w="0" w:type="auto"/>
          </w:tcPr>
          <w:p w14:paraId="3CE5B554" w14:textId="77777777" w:rsidR="005A465E" w:rsidRDefault="005A465E" w:rsidP="005A465E">
            <w:pPr>
              <w:spacing w:after="100" w:afterAutospacing="1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Terapia dialektyczno – behawioralna DBT Podręcznik umiejętności dla nastolatków EDRA URBAN &amp; PARTNER 2024</w:t>
            </w:r>
          </w:p>
          <w:p w14:paraId="7576B629" w14:textId="536A3C25" w:rsidR="005A465E" w:rsidRPr="00C60C60" w:rsidRDefault="005A465E" w:rsidP="005A465E">
            <w:pPr>
              <w:spacing w:after="100" w:afterAutospacing="1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hyperlink r:id="rId12" w:history="1">
              <w:r w:rsidRPr="00D40379">
                <w:rPr>
                  <w:rStyle w:val="Hipercze"/>
                  <w:rFonts w:ascii="Times New Roman" w:eastAsia="Times New Roman" w:hAnsi="Times New Roman"/>
                  <w:sz w:val="18"/>
                  <w:szCs w:val="18"/>
                  <w:lang w:eastAsia="pl-PL"/>
                </w:rPr>
                <w:t>https://tantis.pl/dbt-podrecznik-umiejetnosci-dla-nastolatkow-p3499005?ad=107837929165&amp;cd=11173934823&amp;gad_source=1&amp;kd=&amp;utm_campaign=TantisCSS3&amp;utm_medium=css&amp;utm_source=google</w:t>
              </w:r>
            </w:hyperlink>
          </w:p>
        </w:tc>
        <w:tc>
          <w:tcPr>
            <w:tcW w:w="0" w:type="auto"/>
          </w:tcPr>
          <w:p w14:paraId="66373C20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700A93EE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60D9F869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</w:tr>
      <w:tr w:rsidR="005A465E" w14:paraId="4CCDF393" w14:textId="77777777" w:rsidTr="00C60C60">
        <w:tc>
          <w:tcPr>
            <w:tcW w:w="0" w:type="auto"/>
          </w:tcPr>
          <w:p w14:paraId="354147F0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6.</w:t>
            </w:r>
          </w:p>
        </w:tc>
        <w:tc>
          <w:tcPr>
            <w:tcW w:w="0" w:type="auto"/>
          </w:tcPr>
          <w:p w14:paraId="5C260C94" w14:textId="77777777" w:rsidR="005A465E" w:rsidRDefault="005A465E" w:rsidP="005A465E">
            <w:pPr>
              <w:spacing w:after="100" w:afterAutospacing="1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6771F">
              <w:rPr>
                <w:rFonts w:ascii="Times New Roman" w:hAnsi="Times New Roman" w:cs="Times New Roman"/>
                <w:sz w:val="18"/>
                <w:szCs w:val="18"/>
              </w:rPr>
              <w:t>L. Zabłocka – Żytka, E. Sokołowska „Pomoc psychologiczna chorym somatycznie” DIFIN 2016</w:t>
            </w:r>
          </w:p>
          <w:p w14:paraId="2471A35F" w14:textId="3ABD6794" w:rsidR="005A465E" w:rsidRPr="00C60C60" w:rsidRDefault="005A465E" w:rsidP="005A465E">
            <w:pPr>
              <w:spacing w:after="100" w:afterAutospacing="1" w:line="240" w:lineRule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hyperlink r:id="rId13" w:history="1">
              <w:r w:rsidRPr="00D40379">
                <w:rPr>
                  <w:rStyle w:val="Hipercze"/>
                  <w:rFonts w:ascii="Times New Roman" w:hAnsi="Times New Roman"/>
                  <w:sz w:val="18"/>
                  <w:szCs w:val="18"/>
                </w:rPr>
                <w:t>https://tantis.pl/pomoc-psychologiczna-chorym-somatycznie-p660782?ad=107837929165&amp;cd=11173934823&amp;gad_source=1&amp;kd=&amp;utm_campaign=TantisCSS3&amp;utm_medium=css&amp;utm_source=google</w:t>
              </w:r>
            </w:hyperlink>
            <w:r w:rsidRPr="00B6771F">
              <w:rPr>
                <w:rFonts w:ascii="Times New Roman" w:hAnsi="Times New Roman" w:cs="Times New Roman"/>
                <w:bCs/>
                <w:color w:val="EE0000"/>
                <w:sz w:val="18"/>
                <w:szCs w:val="18"/>
              </w:rPr>
              <w:br/>
            </w:r>
          </w:p>
        </w:tc>
        <w:tc>
          <w:tcPr>
            <w:tcW w:w="0" w:type="auto"/>
          </w:tcPr>
          <w:p w14:paraId="36953D8B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1666C2A8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7F46739B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</w:tr>
      <w:tr w:rsidR="005A465E" w14:paraId="158D4438" w14:textId="77777777" w:rsidTr="00C60C60">
        <w:tc>
          <w:tcPr>
            <w:tcW w:w="0" w:type="auto"/>
          </w:tcPr>
          <w:p w14:paraId="14062865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7.</w:t>
            </w:r>
          </w:p>
        </w:tc>
        <w:tc>
          <w:tcPr>
            <w:tcW w:w="0" w:type="auto"/>
          </w:tcPr>
          <w:p w14:paraId="0F3B5C21" w14:textId="77777777" w:rsidR="005A465E" w:rsidRDefault="005A465E" w:rsidP="005A465E">
            <w:pPr>
              <w:spacing w:after="100" w:afterAutospacing="1" w:line="240" w:lineRule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I. Koszewska „O depresji dziś” PZWL 2020</w:t>
            </w:r>
          </w:p>
          <w:p w14:paraId="4B4863F0" w14:textId="734A1CC6" w:rsidR="005A465E" w:rsidRPr="00526AA3" w:rsidRDefault="005A465E" w:rsidP="005A465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hyperlink r:id="rId14" w:history="1">
              <w:r w:rsidRPr="00D40379">
                <w:rPr>
                  <w:rStyle w:val="Hipercze"/>
                  <w:rFonts w:ascii="Times New Roman" w:hAnsi="Times New Roman"/>
                  <w:sz w:val="18"/>
                  <w:szCs w:val="18"/>
                </w:rPr>
                <w:t>https://tantis.pl/o-depresji-dzis-p2915233?ad=136095018394&amp;cd=16135553419&amp;gad_source=1&amp;kd=&amp;utm_campaign=Tantis_niewidoczne&amp;utm_medium=css&amp;utm_source=google</w:t>
              </w:r>
            </w:hyperlink>
          </w:p>
        </w:tc>
        <w:tc>
          <w:tcPr>
            <w:tcW w:w="0" w:type="auto"/>
          </w:tcPr>
          <w:p w14:paraId="332EBF56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14:paraId="236F1538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778DCA0D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</w:tr>
      <w:tr w:rsidR="005A465E" w14:paraId="5FAE80F2" w14:textId="77777777" w:rsidTr="00C60C60">
        <w:tc>
          <w:tcPr>
            <w:tcW w:w="0" w:type="auto"/>
          </w:tcPr>
          <w:p w14:paraId="677ED69B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8.</w:t>
            </w:r>
          </w:p>
        </w:tc>
        <w:tc>
          <w:tcPr>
            <w:tcW w:w="0" w:type="auto"/>
          </w:tcPr>
          <w:p w14:paraId="703293DF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6771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C. M. Pittman E. M. Karle „ Zalękniony mózg. Jak dzięki sile neuronauki pokonać zaburzenia lękowe, ataki paniki i zamartwianie się” WUJ 2018</w:t>
            </w:r>
          </w:p>
          <w:p w14:paraId="5F5FB97C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765BC467" w14:textId="77777777" w:rsidR="005A465E" w:rsidRPr="00B6771F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hyperlink r:id="rId15" w:history="1">
              <w:r w:rsidRPr="00D40379">
                <w:rPr>
                  <w:rStyle w:val="Hipercze"/>
                  <w:rFonts w:ascii="Times New Roman" w:hAnsi="Times New Roman"/>
                  <w:sz w:val="18"/>
                  <w:szCs w:val="18"/>
                </w:rPr>
                <w:t>https://tantis.pl/zalekniony-mozg-p766105?ad=107837929165&amp;cd=11173934823&amp;gad_source=1&amp;kd=&amp;utm_campaign=TantisCSS3&amp;utm_medium=css&amp;utm_source=google</w:t>
              </w:r>
            </w:hyperlink>
          </w:p>
          <w:p w14:paraId="07FBF657" w14:textId="7D3EE05F" w:rsidR="005A465E" w:rsidRPr="00C60C60" w:rsidRDefault="005A465E" w:rsidP="005A465E">
            <w:pPr>
              <w:spacing w:after="100" w:afterAutospacing="1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68262F03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1BE663E7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70935847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</w:tr>
      <w:tr w:rsidR="005A465E" w14:paraId="22A40234" w14:textId="77777777" w:rsidTr="00C60C60">
        <w:tc>
          <w:tcPr>
            <w:tcW w:w="0" w:type="auto"/>
          </w:tcPr>
          <w:p w14:paraId="4495A625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9.</w:t>
            </w:r>
          </w:p>
        </w:tc>
        <w:tc>
          <w:tcPr>
            <w:tcW w:w="0" w:type="auto"/>
          </w:tcPr>
          <w:p w14:paraId="398A9503" w14:textId="77777777" w:rsidR="005A465E" w:rsidRDefault="005A465E" w:rsidP="005A465E">
            <w:pPr>
              <w:spacing w:after="100" w:afterAutospacing="1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D. W. Kissane M. Watson W. Breitbart „Psychoonkologia w opiece paliatywnej i u schyłku życia” WUJ 2025</w:t>
            </w:r>
          </w:p>
          <w:p w14:paraId="3C13B84D" w14:textId="5E02FB24" w:rsidR="005A465E" w:rsidRPr="00B34BBD" w:rsidRDefault="005A465E" w:rsidP="00B34BBD">
            <w:pPr>
              <w:spacing w:after="100" w:afterAutospacing="1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hyperlink r:id="rId16" w:history="1">
              <w:r w:rsidRPr="00D40379">
                <w:rPr>
                  <w:rStyle w:val="Hipercze"/>
                  <w:rFonts w:ascii="Times New Roman" w:hAnsi="Times New Roman"/>
                  <w:sz w:val="18"/>
                  <w:szCs w:val="18"/>
                </w:rPr>
                <w:t>https://tantis.pl/psychoonkologia-w-opiece-paliatywnej-i-u-schylku-p3665322?ad=107837929165&amp;cd=11173934823&amp;gad_source=1&amp;kd=&amp;utm_campaign=TantisCSS3&amp;utm_medium=css&amp;utm_source=google</w:t>
              </w:r>
            </w:hyperlink>
          </w:p>
        </w:tc>
        <w:tc>
          <w:tcPr>
            <w:tcW w:w="0" w:type="auto"/>
          </w:tcPr>
          <w:p w14:paraId="5B923A29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13CE2F15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67F0F997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</w:tr>
      <w:tr w:rsidR="005A465E" w14:paraId="611576C7" w14:textId="77777777" w:rsidTr="00C60C60">
        <w:tc>
          <w:tcPr>
            <w:tcW w:w="0" w:type="auto"/>
          </w:tcPr>
          <w:p w14:paraId="08F55165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10.</w:t>
            </w:r>
          </w:p>
        </w:tc>
        <w:tc>
          <w:tcPr>
            <w:tcW w:w="0" w:type="auto"/>
          </w:tcPr>
          <w:p w14:paraId="0D79BF0A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6771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K. Ambroziak A. Kołakowski K. Siwek „Depresja nastolatków. Praktyczne wskazówki i skuteczne strategie wspierające leczenie” GWP 2026</w:t>
            </w:r>
          </w:p>
          <w:p w14:paraId="12A28E2B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0134CF8E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hyperlink r:id="rId17" w:history="1">
              <w:r w:rsidRPr="00D40379">
                <w:rPr>
                  <w:rStyle w:val="Hipercze"/>
                  <w:rFonts w:ascii="Times New Roman" w:hAnsi="Times New Roman"/>
                  <w:sz w:val="18"/>
                  <w:szCs w:val="18"/>
                </w:rPr>
                <w:t>https://tantis.pl/depresja-nastolatkow-praktyczne-wskazowki-i-skuteczne-strategie-wspierajace-leczenie-p3715278?ad=107837929165&amp;cd=11173934823&amp;gad_source=1&amp;kd=&amp;utm_campaign=TantisCSS3&amp;utm_medium=css&amp;utm_source=google</w:t>
              </w:r>
            </w:hyperlink>
          </w:p>
          <w:p w14:paraId="464054A0" w14:textId="2E97A0A3" w:rsidR="005A465E" w:rsidRPr="00526AA3" w:rsidRDefault="005A465E" w:rsidP="005A465E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2CFB5C29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420B6929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4ACE22AF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</w:tr>
      <w:tr w:rsidR="005A465E" w14:paraId="674B14CB" w14:textId="77777777" w:rsidTr="00C60C60">
        <w:tc>
          <w:tcPr>
            <w:tcW w:w="0" w:type="auto"/>
          </w:tcPr>
          <w:p w14:paraId="0F7A9D04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11.</w:t>
            </w:r>
          </w:p>
        </w:tc>
        <w:tc>
          <w:tcPr>
            <w:tcW w:w="0" w:type="auto"/>
          </w:tcPr>
          <w:p w14:paraId="641AD4A7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6771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R. Ladyne „Odetnij napięcie. Jak pokonać stres dzięki praktykom psychosomatycznym” WUJ 2021</w:t>
            </w:r>
          </w:p>
          <w:p w14:paraId="745CFDE8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2E85950F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hyperlink r:id="rId18" w:history="1">
              <w:r w:rsidRPr="00D40379">
                <w:rPr>
                  <w:rStyle w:val="Hipercze"/>
                  <w:rFonts w:ascii="Times New Roman" w:hAnsi="Times New Roman"/>
                  <w:sz w:val="18"/>
                  <w:szCs w:val="18"/>
                </w:rPr>
                <w:t>https://tantis.pl/odetnij-napiecie-p3153067?ad=107837929165&amp;cd=11173934823&amp;gad_source=1&amp;kd=&amp;utm_campaign=TantisCSS3&amp;utm_medium=css&amp;utm_source=google</w:t>
              </w:r>
            </w:hyperlink>
          </w:p>
          <w:p w14:paraId="6DE66B6E" w14:textId="620B3C72" w:rsidR="005A465E" w:rsidRPr="00C60C60" w:rsidRDefault="005A465E" w:rsidP="005A465E">
            <w:pPr>
              <w:spacing w:after="100" w:afterAutospacing="1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14:paraId="3BB45804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10A17171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1C89A351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</w:tr>
      <w:tr w:rsidR="005A465E" w14:paraId="45EE01E3" w14:textId="77777777" w:rsidTr="00C60C60">
        <w:tc>
          <w:tcPr>
            <w:tcW w:w="0" w:type="auto"/>
          </w:tcPr>
          <w:p w14:paraId="46699CB1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12.</w:t>
            </w:r>
          </w:p>
        </w:tc>
        <w:tc>
          <w:tcPr>
            <w:tcW w:w="0" w:type="auto"/>
          </w:tcPr>
          <w:p w14:paraId="7BBA56BF" w14:textId="77777777" w:rsidR="005A465E" w:rsidRPr="00B6771F" w:rsidRDefault="005A465E" w:rsidP="005A465E">
            <w:pPr>
              <w:spacing w:after="100" w:afterAutospacing="1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6771F">
              <w:rPr>
                <w:rFonts w:ascii="Times New Roman" w:hAnsi="Times New Roman" w:cs="Times New Roman"/>
                <w:sz w:val="18"/>
                <w:szCs w:val="18"/>
              </w:rPr>
              <w:t>Zestaw narzędzi terapii poznawczo – behawioralnej. Modele i ćwiczenia do pracy z lękiem, depresją, przekonaniami i nawykami” KSIĘGARNIA NARZĘDZI PSYCHOLOGICZNYCH</w:t>
            </w:r>
          </w:p>
          <w:p w14:paraId="5CAD102F" w14:textId="336989B7" w:rsidR="005A465E" w:rsidRPr="00C60C60" w:rsidRDefault="005A465E" w:rsidP="005A465E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hyperlink r:id="rId19" w:history="1">
              <w:r w:rsidRPr="00B6771F">
                <w:rPr>
                  <w:rStyle w:val="Hipercze"/>
                  <w:rFonts w:ascii="Times New Roman" w:hAnsi="Times New Roman" w:cs="Times New Roman"/>
                  <w:bCs/>
                  <w:sz w:val="18"/>
                  <w:szCs w:val="18"/>
                </w:rPr>
                <w:t>https://ksiegarnianarzedzipsychologicznych.pl/strona-glowna/7-CBT-Zestaw-narzedzi.html?srsltid=AfmBOopvar3Igvai8mvMRD2krIeLK4SNEy48YLbVSU4ar57VPpFHJ160</w:t>
              </w:r>
            </w:hyperlink>
          </w:p>
        </w:tc>
        <w:tc>
          <w:tcPr>
            <w:tcW w:w="0" w:type="auto"/>
          </w:tcPr>
          <w:p w14:paraId="7652CBC3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615FFF3C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3ACF8354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</w:tr>
      <w:tr w:rsidR="005A465E" w14:paraId="2367E4DC" w14:textId="77777777" w:rsidTr="00C60C60">
        <w:tc>
          <w:tcPr>
            <w:tcW w:w="0" w:type="auto"/>
          </w:tcPr>
          <w:p w14:paraId="56CB292C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13.</w:t>
            </w:r>
          </w:p>
        </w:tc>
        <w:tc>
          <w:tcPr>
            <w:tcW w:w="0" w:type="auto"/>
          </w:tcPr>
          <w:p w14:paraId="5537248A" w14:textId="77777777" w:rsidR="005A465E" w:rsidRPr="00BD6B2A" w:rsidRDefault="005A465E" w:rsidP="005A465E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J. Bueno „O poronieniu, żłobie i ukojeniu” WUJ 2022</w:t>
            </w:r>
          </w:p>
          <w:p w14:paraId="4AF7504E" w14:textId="3F81B3CD" w:rsidR="005A465E" w:rsidRPr="00C60C60" w:rsidRDefault="005A465E" w:rsidP="005A465E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hyperlink r:id="rId20" w:history="1">
              <w:r w:rsidRPr="00D40379">
                <w:rPr>
                  <w:rStyle w:val="Hipercze"/>
                  <w:rFonts w:ascii="Times New Roman" w:hAnsi="Times New Roman"/>
                  <w:bCs/>
                  <w:sz w:val="18"/>
                  <w:szCs w:val="18"/>
                </w:rPr>
                <w:t>https://tantis.pl/o-poronieniu-zalobie-i-ukojeniu-p3312658?ad=107837929165&amp;cd=11173934823&amp;gad_source=1&amp;kd=&amp;utm_campaign=TantisCSS3&amp;utm_medium=css&amp;utm_source=google</w:t>
              </w:r>
            </w:hyperlink>
          </w:p>
        </w:tc>
        <w:tc>
          <w:tcPr>
            <w:tcW w:w="0" w:type="auto"/>
          </w:tcPr>
          <w:p w14:paraId="0CD09994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39A0830E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5DD08414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</w:tr>
      <w:tr w:rsidR="005A465E" w14:paraId="20BFB46B" w14:textId="77777777" w:rsidTr="00C60C60">
        <w:tc>
          <w:tcPr>
            <w:tcW w:w="0" w:type="auto"/>
          </w:tcPr>
          <w:p w14:paraId="4D0ABF5B" w14:textId="304D74C0" w:rsidR="005A465E" w:rsidRPr="00526AA3" w:rsidRDefault="005A465E" w:rsidP="005A46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0" w:type="auto"/>
          </w:tcPr>
          <w:p w14:paraId="19FD619C" w14:textId="77777777" w:rsidR="005A465E" w:rsidRPr="003E79E5" w:rsidRDefault="005A465E" w:rsidP="005A465E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3E79E5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Polskie Towarzystwo Suicydologiczne Uczelnia Łazarskiego Praca zbiorowa „Suicydologia”</w:t>
            </w:r>
          </w:p>
          <w:p w14:paraId="28967005" w14:textId="77777777" w:rsidR="005A465E" w:rsidRDefault="005A465E" w:rsidP="005A465E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3E79E5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WYDAWNICTWO NAUKOWE PWN 2015</w:t>
            </w:r>
          </w:p>
          <w:p w14:paraId="305BED16" w14:textId="2E543B32" w:rsidR="005A465E" w:rsidRPr="00526AA3" w:rsidRDefault="005A465E" w:rsidP="005A465E">
            <w:pPr>
              <w:rPr>
                <w:sz w:val="20"/>
                <w:szCs w:val="20"/>
              </w:rPr>
            </w:pPr>
            <w:hyperlink r:id="rId21" w:history="1">
              <w:r w:rsidRPr="00D40379">
                <w:rPr>
                  <w:rStyle w:val="Hipercze"/>
                  <w:rFonts w:ascii="Times New Roman" w:hAnsi="Times New Roman"/>
                  <w:bCs/>
                  <w:sz w:val="18"/>
                  <w:szCs w:val="18"/>
                </w:rPr>
                <w:t>https://www.swiatksiazki.pl/suicydologia-tom-7-7083777-ksiazka.html</w:t>
              </w:r>
            </w:hyperlink>
          </w:p>
        </w:tc>
        <w:tc>
          <w:tcPr>
            <w:tcW w:w="0" w:type="auto"/>
          </w:tcPr>
          <w:p w14:paraId="51A33577" w14:textId="48FBB2B3" w:rsidR="005A465E" w:rsidRPr="00526AA3" w:rsidRDefault="00C620DC" w:rsidP="005A46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7D46F337" w14:textId="77777777" w:rsidR="005A465E" w:rsidRPr="00526AA3" w:rsidRDefault="005A465E" w:rsidP="005A465E">
            <w:pPr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…………………</w:t>
            </w:r>
          </w:p>
        </w:tc>
        <w:tc>
          <w:tcPr>
            <w:tcW w:w="0" w:type="auto"/>
          </w:tcPr>
          <w:p w14:paraId="25ED6EC8" w14:textId="77777777" w:rsidR="005A465E" w:rsidRPr="00526AA3" w:rsidRDefault="005A465E" w:rsidP="005A465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A465E" w14:paraId="439D11BA" w14:textId="77777777" w:rsidTr="00C60C60">
        <w:tc>
          <w:tcPr>
            <w:tcW w:w="0" w:type="auto"/>
          </w:tcPr>
          <w:p w14:paraId="2084E3F5" w14:textId="77777777" w:rsidR="005A465E" w:rsidRDefault="005A465E" w:rsidP="005A465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2529DE8F" w14:textId="3CDBB73C" w:rsidR="005A465E" w:rsidRPr="003E79E5" w:rsidRDefault="005A465E" w:rsidP="005A465E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526AA3">
              <w:rPr>
                <w:b/>
                <w:bCs/>
                <w:sz w:val="20"/>
                <w:szCs w:val="20"/>
              </w:rPr>
              <w:t xml:space="preserve">RAZEM (łącznie cena </w:t>
            </w:r>
            <w:r w:rsidRPr="00526AA3">
              <w:rPr>
                <w:rFonts w:ascii="Arial" w:hAnsi="Arial" w:cs="Arial"/>
                <w:b/>
                <w:bCs/>
                <w:sz w:val="20"/>
                <w:szCs w:val="20"/>
              </w:rPr>
              <w:t>brutto za całość)</w:t>
            </w:r>
          </w:p>
        </w:tc>
        <w:tc>
          <w:tcPr>
            <w:tcW w:w="0" w:type="auto"/>
          </w:tcPr>
          <w:p w14:paraId="524BE266" w14:textId="77777777" w:rsidR="005A465E" w:rsidRPr="00526AA3" w:rsidRDefault="005A465E" w:rsidP="005A465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443943B6" w14:textId="77777777" w:rsidR="005A465E" w:rsidRPr="00526AA3" w:rsidRDefault="005A465E" w:rsidP="005A465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63E78318" w14:textId="77777777" w:rsidR="005A465E" w:rsidRPr="00526AA3" w:rsidRDefault="005A465E" w:rsidP="005A465E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074B3BA1" w14:textId="77777777" w:rsidR="00BF5C44" w:rsidRDefault="00BF5C44" w:rsidP="002957FF">
      <w:pPr>
        <w:pStyle w:val="Akapitzlist"/>
        <w:ind w:left="0"/>
        <w:jc w:val="both"/>
        <w:rPr>
          <w:rFonts w:ascii="Times New Roman" w:hAnsi="Times New Roman"/>
          <w:bCs/>
          <w:sz w:val="24"/>
          <w:szCs w:val="24"/>
        </w:rPr>
      </w:pPr>
    </w:p>
    <w:p w14:paraId="3AACB693" w14:textId="77777777" w:rsidR="00BF5C44" w:rsidRDefault="00BF5C44" w:rsidP="002957FF">
      <w:pPr>
        <w:pStyle w:val="Akapitzlist"/>
        <w:ind w:left="0"/>
        <w:jc w:val="both"/>
        <w:rPr>
          <w:rFonts w:ascii="Times New Roman" w:hAnsi="Times New Roman"/>
          <w:bCs/>
          <w:sz w:val="24"/>
          <w:szCs w:val="24"/>
        </w:rPr>
      </w:pPr>
    </w:p>
    <w:p w14:paraId="4378E0E4" w14:textId="6C3B5159" w:rsidR="00BF5C44" w:rsidRDefault="00BF5C44" w:rsidP="002957FF">
      <w:pPr>
        <w:pStyle w:val="Akapitzlist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960A31">
        <w:rPr>
          <w:rFonts w:ascii="Times New Roman" w:hAnsi="Times New Roman"/>
          <w:bCs/>
          <w:sz w:val="24"/>
          <w:szCs w:val="24"/>
        </w:rPr>
        <w:t xml:space="preserve">- </w:t>
      </w:r>
      <w:r w:rsidRPr="00960A31">
        <w:rPr>
          <w:rFonts w:ascii="Times New Roman" w:hAnsi="Times New Roman"/>
          <w:b/>
          <w:sz w:val="24"/>
          <w:szCs w:val="24"/>
        </w:rPr>
        <w:t xml:space="preserve">zadanie nr 2 – </w:t>
      </w:r>
      <w:r>
        <w:rPr>
          <w:rFonts w:ascii="Times New Roman" w:hAnsi="Times New Roman"/>
          <w:b/>
          <w:sz w:val="24"/>
          <w:szCs w:val="24"/>
        </w:rPr>
        <w:t>pomoce do zajęć z uczestnikami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5"/>
        <w:gridCol w:w="11385"/>
        <w:gridCol w:w="519"/>
        <w:gridCol w:w="1022"/>
        <w:gridCol w:w="633"/>
      </w:tblGrid>
      <w:tr w:rsidR="00BF5C44" w:rsidRPr="00445185" w14:paraId="341FB563" w14:textId="77777777" w:rsidTr="00C60C60">
        <w:tc>
          <w:tcPr>
            <w:tcW w:w="0" w:type="auto"/>
          </w:tcPr>
          <w:p w14:paraId="0F5867D1" w14:textId="77777777" w:rsidR="00BF5C44" w:rsidRPr="00526AA3" w:rsidRDefault="00BF5C44" w:rsidP="002957F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26AA3">
              <w:rPr>
                <w:rFonts w:cstheme="minorHAns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0" w:type="auto"/>
          </w:tcPr>
          <w:p w14:paraId="4D93805C" w14:textId="77777777" w:rsidR="00BF5C44" w:rsidRPr="00526AA3" w:rsidRDefault="00BF5C44" w:rsidP="002957F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26AA3">
              <w:rPr>
                <w:rFonts w:cstheme="minorHAnsi"/>
                <w:b/>
                <w:bCs/>
                <w:sz w:val="20"/>
                <w:szCs w:val="20"/>
              </w:rPr>
              <w:t>Pomoce do zajęć z uczestnikami</w:t>
            </w:r>
          </w:p>
        </w:tc>
        <w:tc>
          <w:tcPr>
            <w:tcW w:w="0" w:type="auto"/>
          </w:tcPr>
          <w:p w14:paraId="2EB0358B" w14:textId="77777777" w:rsidR="00BF5C44" w:rsidRPr="00526AA3" w:rsidRDefault="00BF5C44" w:rsidP="002957F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526AA3">
              <w:rPr>
                <w:rFonts w:cstheme="minorHAnsi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0" w:type="auto"/>
          </w:tcPr>
          <w:p w14:paraId="3902F375" w14:textId="77777777" w:rsidR="00BF5C44" w:rsidRPr="00526AA3" w:rsidRDefault="00BF5C44" w:rsidP="002957FF">
            <w:pPr>
              <w:rPr>
                <w:rFonts w:cstheme="minorHAnsi"/>
                <w:sz w:val="20"/>
                <w:szCs w:val="20"/>
              </w:rPr>
            </w:pPr>
            <w:r w:rsidRPr="00526AA3">
              <w:rPr>
                <w:rFonts w:cstheme="minorHAnsi"/>
                <w:b/>
                <w:bCs/>
                <w:sz w:val="20"/>
                <w:szCs w:val="20"/>
              </w:rPr>
              <w:t>Cena jednostkowa brutto</w:t>
            </w:r>
          </w:p>
        </w:tc>
        <w:tc>
          <w:tcPr>
            <w:tcW w:w="0" w:type="auto"/>
          </w:tcPr>
          <w:p w14:paraId="4142A0CD" w14:textId="77777777" w:rsidR="00BF5C44" w:rsidRPr="00526AA3" w:rsidRDefault="00BF5C44" w:rsidP="002957FF">
            <w:pPr>
              <w:rPr>
                <w:rFonts w:cstheme="minorHAnsi"/>
                <w:sz w:val="20"/>
                <w:szCs w:val="20"/>
              </w:rPr>
            </w:pPr>
            <w:r w:rsidRPr="00526AA3">
              <w:rPr>
                <w:rFonts w:cstheme="minorHAnsi"/>
                <w:b/>
                <w:bCs/>
                <w:sz w:val="20"/>
                <w:szCs w:val="20"/>
              </w:rPr>
              <w:t>Cena brutto łącznie</w:t>
            </w:r>
          </w:p>
        </w:tc>
      </w:tr>
      <w:tr w:rsidR="005A465E" w14:paraId="0BF5A249" w14:textId="77777777" w:rsidTr="00C60C60">
        <w:tc>
          <w:tcPr>
            <w:tcW w:w="0" w:type="auto"/>
          </w:tcPr>
          <w:p w14:paraId="3F7E536F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1.</w:t>
            </w:r>
          </w:p>
        </w:tc>
        <w:tc>
          <w:tcPr>
            <w:tcW w:w="0" w:type="auto"/>
          </w:tcPr>
          <w:p w14:paraId="4E58967C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F460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J.Steinke-Kalembka, </w:t>
            </w:r>
            <w:r w:rsidRPr="006F4606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Droga do siebie. Karty, które pomagają odkryć kim jestem i dokąd chcę zmierzać</w:t>
            </w:r>
            <w:r w:rsidRPr="006F460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EDUKOWISKO</w:t>
            </w:r>
          </w:p>
          <w:p w14:paraId="3791F847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75EE7E7A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hyperlink r:id="rId22" w:history="1">
              <w:r w:rsidRPr="006C38CD">
                <w:rPr>
                  <w:rStyle w:val="Hipercze"/>
                  <w:rFonts w:ascii="Times New Roman" w:hAnsi="Times New Roman"/>
                  <w:sz w:val="18"/>
                  <w:szCs w:val="18"/>
                </w:rPr>
                <w:t>https://www.eduksiegarnia.pl/droga-do-siebie-karty-ktore-pomagaja-odkryc-kim-jestem-i-dokad-chce-zmierzac?gad_source=1&amp;gad_campaignid=22467607383&amp;gbraid=0AAAAACrbE8e2oCg6Odl6MZ5V6xMbqNauf&amp;gclid=EAIaIQobChMIlImQ8ceplAMVxE-RBR1mwR-REAQYASABEgK30PD_BwE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  <w:p w14:paraId="6C539333" w14:textId="11A92570" w:rsidR="005A465E" w:rsidRPr="00526AA3" w:rsidRDefault="005A465E" w:rsidP="005A465E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5D430F79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70B59036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006A601B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</w:tr>
      <w:tr w:rsidR="005A465E" w14:paraId="4B7D37CB" w14:textId="77777777" w:rsidTr="00C60C60">
        <w:tc>
          <w:tcPr>
            <w:tcW w:w="0" w:type="auto"/>
          </w:tcPr>
          <w:p w14:paraId="695F8004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2.</w:t>
            </w:r>
          </w:p>
        </w:tc>
        <w:tc>
          <w:tcPr>
            <w:tcW w:w="0" w:type="auto"/>
          </w:tcPr>
          <w:p w14:paraId="5977017C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F460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J.Steinke-Kalembka, </w:t>
            </w:r>
            <w:r w:rsidRPr="006F4606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Być bliżej. Karty potrzeb – narzędzie terapeutyczne i rozwojowe,</w:t>
            </w:r>
            <w:r w:rsidRPr="006F460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EDUKOWISKO</w:t>
            </w:r>
          </w:p>
          <w:p w14:paraId="4580D2EE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7A28C8FA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hyperlink r:id="rId23" w:history="1">
              <w:r w:rsidRPr="006C38CD">
                <w:rPr>
                  <w:rStyle w:val="Hipercze"/>
                  <w:rFonts w:ascii="Times New Roman" w:hAnsi="Times New Roman"/>
                  <w:sz w:val="18"/>
                  <w:szCs w:val="18"/>
                </w:rPr>
                <w:t>https://www.eduksiegarnia.pl/byc-blizej-karty-potrzeb-narzedzie-terapeutyczne-i-rozwojowe?gad_source=1&amp;gad_campaignid=22467607383&amp;gbraid=0AAAAACrbE8e2oCg6Odl6MZ5V6xMbqNauf&amp;gclid=EAIaIQobChMI7Lmsi8iplAMVBkGRBR3lwgelEAQYAiABEgIM_PD_BwE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  <w:p w14:paraId="0FBF1952" w14:textId="23EE9A08" w:rsidR="005A465E" w:rsidRPr="00526AA3" w:rsidRDefault="005A465E" w:rsidP="005A465E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313B2453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44ED4D35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5EB7C7EA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</w:tr>
      <w:tr w:rsidR="005A465E" w14:paraId="2CA61E74" w14:textId="77777777" w:rsidTr="00C60C60">
        <w:tc>
          <w:tcPr>
            <w:tcW w:w="0" w:type="auto"/>
          </w:tcPr>
          <w:p w14:paraId="1DD25425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3.</w:t>
            </w:r>
          </w:p>
        </w:tc>
        <w:tc>
          <w:tcPr>
            <w:tcW w:w="0" w:type="auto"/>
          </w:tcPr>
          <w:p w14:paraId="09B31AD5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F460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J. Bartczak – Kotulska, „Karty zmiany. Bo w życiu masz to, na co się odważysz” Twoja droga do świadomego życia, Wydawnictwo eBOOKnij to, 2024</w:t>
            </w:r>
          </w:p>
          <w:p w14:paraId="3719022B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55750C94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hyperlink r:id="rId24" w:history="1">
              <w:r w:rsidRPr="00D40379">
                <w:rPr>
                  <w:rStyle w:val="Hipercze"/>
                  <w:rFonts w:ascii="Times New Roman" w:hAnsi="Times New Roman"/>
                  <w:sz w:val="18"/>
                  <w:szCs w:val="18"/>
                </w:rPr>
                <w:t>https://tantis.pl/karty-zmiany-bo-w-zyciu-masz-to-na-co-sie-odwazysz-twoja-droga-do-swiadomego-p3513630?ad=107837929165&amp;cd=11173934823&amp;gad_source=1&amp;kd=&amp;utm_campaign=TantisCSS3&amp;utm_medium=css&amp;utm_source=google</w:t>
              </w:r>
            </w:hyperlink>
          </w:p>
          <w:p w14:paraId="28F2CA69" w14:textId="2CBD32EF" w:rsidR="005A465E" w:rsidRPr="00526AA3" w:rsidRDefault="005A465E" w:rsidP="005A465E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054BF61D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4E2D7374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40B2F678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</w:tr>
      <w:tr w:rsidR="005A465E" w14:paraId="231D630B" w14:textId="77777777" w:rsidTr="00C60C60">
        <w:tc>
          <w:tcPr>
            <w:tcW w:w="0" w:type="auto"/>
          </w:tcPr>
          <w:p w14:paraId="7BEB1F34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4.</w:t>
            </w:r>
          </w:p>
        </w:tc>
        <w:tc>
          <w:tcPr>
            <w:tcW w:w="0" w:type="auto"/>
          </w:tcPr>
          <w:p w14:paraId="2F4E4A2B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F460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K. Miller, J. Olekszyk, „Poznaj siebie Karty emocji” ZWIERCIADŁO 2023</w:t>
            </w:r>
          </w:p>
          <w:p w14:paraId="69802A16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74DB7F5B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hyperlink r:id="rId25" w:history="1">
              <w:r w:rsidRPr="006C38CD">
                <w:rPr>
                  <w:rStyle w:val="Hipercze"/>
                  <w:rFonts w:ascii="Times New Roman" w:hAnsi="Times New Roman"/>
                  <w:sz w:val="18"/>
                  <w:szCs w:val="18"/>
                </w:rPr>
                <w:t>https://tantis.pl/poznaj-siebie-karty-emocji-katarzyna-miller?ad=107837929165&amp;cd=11173934823&amp;gad_source=1&amp;kd=&amp;utm_campaign=TantisCSS3&amp;utm_medium=css&amp;utm_source=google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  <w:p w14:paraId="061910A5" w14:textId="20E94023" w:rsidR="005A465E" w:rsidRPr="00C60C60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0" w:type="auto"/>
          </w:tcPr>
          <w:p w14:paraId="0AA03C12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402D45DF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23DE52DB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</w:tr>
      <w:tr w:rsidR="005A465E" w14:paraId="043E391C" w14:textId="77777777" w:rsidTr="00C60C60">
        <w:tc>
          <w:tcPr>
            <w:tcW w:w="0" w:type="auto"/>
          </w:tcPr>
          <w:p w14:paraId="396D5B69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5.</w:t>
            </w:r>
          </w:p>
        </w:tc>
        <w:tc>
          <w:tcPr>
            <w:tcW w:w="0" w:type="auto"/>
          </w:tcPr>
          <w:p w14:paraId="23B1BF72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F460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J.Steinke-Kalembka , „Bądź dla siebie dobry” Karty rozwojowe budujące poczucie własnej wartości, EDUKOWISKO</w:t>
            </w:r>
          </w:p>
          <w:p w14:paraId="750A35C7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23BE0A6E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hyperlink r:id="rId26" w:history="1">
              <w:r w:rsidRPr="006C38CD">
                <w:rPr>
                  <w:rStyle w:val="Hipercze"/>
                  <w:rFonts w:ascii="Times New Roman" w:hAnsi="Times New Roman"/>
                  <w:sz w:val="18"/>
                  <w:szCs w:val="18"/>
                </w:rPr>
                <w:t>https://www.eduksiegarnia.pl/badz-dla-siebie-dobry-karty-rozwojowe-budujace-poczucie-wlasnej-wartosci?gad_source=1&amp;gad_campaignid=22467607383&amp;gbraid=0AAAAACrbE8e2oCg6Odl6MZ5V6xMbqNauf&amp;gclid=EAIaIQobChMItZrUhcmplAMVaheiAx1QBDlMEAQYASABEgIe__D_BwE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  <w:p w14:paraId="3358B0C0" w14:textId="3A0AC45F" w:rsidR="005A465E" w:rsidRPr="00526AA3" w:rsidRDefault="005A465E" w:rsidP="005A465E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6C8174EA" w14:textId="63BD0433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3D6F1391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694E8481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</w:tr>
      <w:tr w:rsidR="005A465E" w14:paraId="4AD71A02" w14:textId="77777777" w:rsidTr="00C60C60">
        <w:tc>
          <w:tcPr>
            <w:tcW w:w="0" w:type="auto"/>
          </w:tcPr>
          <w:p w14:paraId="62219E64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6.</w:t>
            </w:r>
          </w:p>
        </w:tc>
        <w:tc>
          <w:tcPr>
            <w:tcW w:w="0" w:type="auto"/>
          </w:tcPr>
          <w:p w14:paraId="4CA2F09B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6F4606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„Łamacz lodów” – karty edukacyjne z serii Rozwiązywanie Problemów</w:t>
            </w:r>
          </w:p>
          <w:p w14:paraId="21F55190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5B46C053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hyperlink r:id="rId27" w:history="1">
              <w:r w:rsidRPr="006C38CD">
                <w:rPr>
                  <w:rStyle w:val="Hipercze"/>
                  <w:rFonts w:ascii="Times New Roman" w:hAnsi="Times New Roman"/>
                  <w:sz w:val="18"/>
                  <w:szCs w:val="18"/>
                </w:rPr>
                <w:t>https://www.eduksiegarnia.pl/lamacz-lodow-2?gad_source=1&amp;gad_campaignid=22467607383&amp;gbraid=0AAAAACrbE8e2oCg6Odl6MZ5V6xMbqNauf&amp;gclid=EAIaIQobChMI7d6ul8mplAMVC1ORBR3r4DkaEAQYBCABEgLWGvD_BwE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  <w:p w14:paraId="3EC65D83" w14:textId="02E4EA3D" w:rsidR="005A465E" w:rsidRPr="00526AA3" w:rsidRDefault="005A465E" w:rsidP="005A465E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5AFE35BE" w14:textId="5690CFCE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14:paraId="65609AFB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46266AAC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</w:tr>
      <w:tr w:rsidR="005A465E" w14:paraId="61D88134" w14:textId="77777777" w:rsidTr="00C60C60">
        <w:tc>
          <w:tcPr>
            <w:tcW w:w="0" w:type="auto"/>
          </w:tcPr>
          <w:p w14:paraId="390D8A2E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7.</w:t>
            </w:r>
          </w:p>
        </w:tc>
        <w:tc>
          <w:tcPr>
            <w:tcW w:w="0" w:type="auto"/>
          </w:tcPr>
          <w:p w14:paraId="5EE354A3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B6771F">
              <w:rPr>
                <w:rFonts w:ascii="Times New Roman" w:hAnsi="Times New Roman" w:cs="Times New Roman"/>
                <w:sz w:val="18"/>
                <w:szCs w:val="18"/>
              </w:rPr>
              <w:t>Karty pracy „Buduję poczucie własnej wartości”  A. Kolanko HARMONIA 2022</w:t>
            </w:r>
          </w:p>
          <w:p w14:paraId="5232D2C5" w14:textId="77777777" w:rsidR="005A465E" w:rsidRPr="00B6771F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577ADD2D" w14:textId="02CCBC71" w:rsidR="005A465E" w:rsidRPr="00526AA3" w:rsidRDefault="005A465E" w:rsidP="005A465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hyperlink r:id="rId28" w:history="1">
              <w:r w:rsidRPr="00B6771F">
                <w:rPr>
                  <w:rStyle w:val="Hipercze"/>
                  <w:rFonts w:ascii="Times New Roman" w:hAnsi="Times New Roman" w:cs="Times New Roman"/>
                  <w:bCs/>
                  <w:sz w:val="18"/>
                  <w:szCs w:val="18"/>
                </w:rPr>
                <w:t>https://tantis.pl/buduje-poczucie-wlasnej-wartosci-karty-pracy-p3245131</w:t>
              </w:r>
            </w:hyperlink>
            <w:r w:rsidRPr="00D471AB">
              <w:rPr>
                <w:rFonts w:ascii="Times New Roman" w:hAnsi="Times New Roman"/>
                <w:bCs/>
                <w:color w:val="EE0000"/>
                <w:sz w:val="24"/>
                <w:szCs w:val="24"/>
              </w:rPr>
              <w:br/>
            </w:r>
          </w:p>
        </w:tc>
        <w:tc>
          <w:tcPr>
            <w:tcW w:w="0" w:type="auto"/>
          </w:tcPr>
          <w:p w14:paraId="1F83F8B7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24E95781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26CEAD3B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</w:tr>
      <w:tr w:rsidR="005A465E" w14:paraId="0A270070" w14:textId="77777777" w:rsidTr="00C60C60">
        <w:tc>
          <w:tcPr>
            <w:tcW w:w="0" w:type="auto"/>
          </w:tcPr>
          <w:p w14:paraId="49E1A0C0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8.</w:t>
            </w:r>
          </w:p>
        </w:tc>
        <w:tc>
          <w:tcPr>
            <w:tcW w:w="0" w:type="auto"/>
          </w:tcPr>
          <w:p w14:paraId="0365EB9C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  <w:p w14:paraId="780C67C2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Karty pracy „Radzę sobie z przemocą w szkole i internecie” A. Kolanko HARMONIA 2022</w:t>
            </w:r>
          </w:p>
          <w:p w14:paraId="6FE0BF10" w14:textId="4FB5724C" w:rsidR="005A465E" w:rsidRP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hyperlink r:id="rId29" w:history="1">
              <w:r w:rsidRPr="005A465E">
                <w:rPr>
                  <w:rStyle w:val="Hipercze"/>
                  <w:rFonts w:ascii="Times New Roman" w:hAnsi="Times New Roman" w:cs="Times New Roman"/>
                  <w:bCs/>
                  <w:sz w:val="18"/>
                  <w:szCs w:val="18"/>
                </w:rPr>
                <w:t>https://tantis.pl/radze-sobie-z-przemoca-w-szkole-i-internecie-p3312695</w:t>
              </w:r>
            </w:hyperlink>
            <w:r w:rsidRPr="005A465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</w:p>
        </w:tc>
        <w:tc>
          <w:tcPr>
            <w:tcW w:w="0" w:type="auto"/>
          </w:tcPr>
          <w:p w14:paraId="1C0EB66F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7B799045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01A0A001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</w:tr>
      <w:tr w:rsidR="005A465E" w14:paraId="3DE64EF0" w14:textId="77777777" w:rsidTr="00C60C60">
        <w:tc>
          <w:tcPr>
            <w:tcW w:w="0" w:type="auto"/>
          </w:tcPr>
          <w:p w14:paraId="15487367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9.</w:t>
            </w:r>
          </w:p>
        </w:tc>
        <w:tc>
          <w:tcPr>
            <w:tcW w:w="0" w:type="auto"/>
          </w:tcPr>
          <w:p w14:paraId="799B40B0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6F4606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S. Bulanda A. Golonka-Fraś „Nie powiedział NIKT NIGDY” gra terapeutyczna EDUKOWISKO.PL</w:t>
            </w:r>
          </w:p>
          <w:p w14:paraId="540D87A3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2619610B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hyperlink r:id="rId30" w:history="1">
              <w:r w:rsidRPr="006C38CD">
                <w:rPr>
                  <w:rStyle w:val="Hipercze"/>
                  <w:rFonts w:ascii="Times New Roman" w:hAnsi="Times New Roman"/>
                  <w:sz w:val="18"/>
                  <w:szCs w:val="18"/>
                </w:rPr>
                <w:t>https://www.eduksiegarnia.pl/nie-powiedzial-nikt-nigdy-gra-terapeutyczna?gad_source=1&amp;gad_campaignid=6475909825&amp;gbraid=0AAAAACrbE8cSfeWMXcbJiJa_eyVHtYQHT&amp;gclid=EAIaIQobChMIh8jxncqplAMV_AqiAx2AWxkPEAQYAiABEgINDvD_BwE</w:t>
              </w:r>
            </w:hyperlink>
            <w:r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</w:t>
            </w:r>
          </w:p>
          <w:p w14:paraId="177FE391" w14:textId="5252DBF1" w:rsidR="005A465E" w:rsidRPr="00526AA3" w:rsidRDefault="005A465E" w:rsidP="005A465E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2049E2CB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4D8E4EEA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67763BF0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</w:tr>
      <w:tr w:rsidR="005A465E" w14:paraId="501957AA" w14:textId="77777777" w:rsidTr="00C60C60">
        <w:tc>
          <w:tcPr>
            <w:tcW w:w="0" w:type="auto"/>
          </w:tcPr>
          <w:p w14:paraId="476F247B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10.</w:t>
            </w:r>
          </w:p>
        </w:tc>
        <w:tc>
          <w:tcPr>
            <w:tcW w:w="0" w:type="auto"/>
          </w:tcPr>
          <w:p w14:paraId="36AC9AE5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6F4606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J. Steinke-Kalembka „Karty samoopieki. Twój emocjonalny powerbank” EDUKOWISKO.PL</w:t>
            </w:r>
          </w:p>
          <w:p w14:paraId="16BF0A00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0DD74D9E" w14:textId="39EF6E6D" w:rsidR="005A465E" w:rsidRPr="00526AA3" w:rsidRDefault="005A465E" w:rsidP="005A465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hyperlink r:id="rId31" w:history="1">
              <w:r w:rsidRPr="006C38CD">
                <w:rPr>
                  <w:rStyle w:val="Hipercze"/>
                  <w:rFonts w:ascii="Times New Roman" w:hAnsi="Times New Roman"/>
                  <w:sz w:val="18"/>
                  <w:szCs w:val="18"/>
                </w:rPr>
                <w:t>https://www.eduksiegarnia.pl/karty-samoopieki-twoj-emocjonalny-powerbank-karty-metaforyczne-z-cwiczeniami?gad_source=1&amp;gad_campaignid=6475909825&amp;gbraid=0AAAAACrbE8cSfeWMXcbJiJa_eyVHtYQHT&amp;gclid=EAIaIQobChMIjYSHtMqplAMVvHtBAh1s3BexEAQYASABEgIz0PD_BwE</w:t>
              </w:r>
            </w:hyperlink>
            <w:r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</w:tcPr>
          <w:p w14:paraId="17C94C17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2078CFD8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55CA61DE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</w:tr>
      <w:tr w:rsidR="005A465E" w14:paraId="3E09DFFB" w14:textId="77777777" w:rsidTr="00C60C60">
        <w:tc>
          <w:tcPr>
            <w:tcW w:w="0" w:type="auto"/>
          </w:tcPr>
          <w:p w14:paraId="774502AD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11.</w:t>
            </w:r>
          </w:p>
        </w:tc>
        <w:tc>
          <w:tcPr>
            <w:tcW w:w="0" w:type="auto"/>
          </w:tcPr>
          <w:p w14:paraId="1E777942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6F4606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M. Cybulska U. Demczuk-Krawczyńska J. Steinke-Kalembka „Metaforum. Rozmowy o tym, co ważne” EDUKOWISKO.PL</w:t>
            </w:r>
          </w:p>
          <w:p w14:paraId="68738A81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3395532D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hyperlink r:id="rId32" w:history="1">
              <w:r w:rsidRPr="006C38CD">
                <w:rPr>
                  <w:rStyle w:val="Hipercze"/>
                  <w:rFonts w:ascii="Times New Roman" w:hAnsi="Times New Roman"/>
                  <w:sz w:val="18"/>
                  <w:szCs w:val="18"/>
                </w:rPr>
                <w:t>https://www.eduksiegarnia.pl/s?q=metaforum&amp;data=autocomplete_2%2Call%2Cphysical%2Cvirtual&amp;autocomplete=1&amp;all=1&amp;physical=0&amp;virtual=0&amp;red=0</w:t>
              </w:r>
            </w:hyperlink>
            <w:r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</w:t>
            </w:r>
          </w:p>
          <w:p w14:paraId="2D849299" w14:textId="316C2FEE" w:rsidR="005A465E" w:rsidRPr="00C60C60" w:rsidRDefault="005A465E" w:rsidP="005A465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0" w:type="auto"/>
          </w:tcPr>
          <w:p w14:paraId="51F8B2D9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4CF222AC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0028F349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</w:tr>
      <w:tr w:rsidR="005A465E" w14:paraId="5FEC5B5D" w14:textId="77777777" w:rsidTr="00C60C60">
        <w:tc>
          <w:tcPr>
            <w:tcW w:w="0" w:type="auto"/>
          </w:tcPr>
          <w:p w14:paraId="1BE27D53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12.</w:t>
            </w:r>
          </w:p>
        </w:tc>
        <w:tc>
          <w:tcPr>
            <w:tcW w:w="0" w:type="auto"/>
          </w:tcPr>
          <w:p w14:paraId="02A4B6CC" w14:textId="77777777" w:rsidR="005A465E" w:rsidRPr="00B6771F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6771F">
              <w:rPr>
                <w:rFonts w:ascii="Times New Roman" w:hAnsi="Times New Roman" w:cs="Times New Roman"/>
                <w:sz w:val="18"/>
                <w:szCs w:val="18"/>
              </w:rPr>
              <w:t>Karty pracy „Radzę sobie z poczuciem lęku” A. Kolanko HARMONIA 2024</w:t>
            </w:r>
          </w:p>
          <w:p w14:paraId="04057499" w14:textId="77777777" w:rsidR="005A465E" w:rsidRPr="00B6771F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AEE928C" w14:textId="6056C5CF" w:rsidR="005A465E" w:rsidRPr="00526AA3" w:rsidRDefault="005A465E" w:rsidP="005A465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hyperlink r:id="rId33" w:history="1">
              <w:r w:rsidRPr="00B6771F">
                <w:rPr>
                  <w:rStyle w:val="Hipercze"/>
                  <w:rFonts w:ascii="Times New Roman" w:hAnsi="Times New Roman" w:cs="Times New Roman"/>
                  <w:bCs/>
                  <w:sz w:val="18"/>
                  <w:szCs w:val="18"/>
                </w:rPr>
                <w:t>https://tantis.pl/radze-sobie-z-poczuciem-leku-p3544072</w:t>
              </w:r>
            </w:hyperlink>
            <w:r w:rsidRPr="00B6771F">
              <w:rPr>
                <w:rFonts w:ascii="Times New Roman" w:hAnsi="Times New Roman" w:cs="Times New Roman"/>
                <w:bCs/>
                <w:color w:val="EE0000"/>
                <w:sz w:val="18"/>
                <w:szCs w:val="18"/>
              </w:rPr>
              <w:br/>
            </w:r>
          </w:p>
        </w:tc>
        <w:tc>
          <w:tcPr>
            <w:tcW w:w="0" w:type="auto"/>
          </w:tcPr>
          <w:p w14:paraId="0D78E3F2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71CD81A5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73F382C3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</w:tr>
      <w:tr w:rsidR="005A465E" w14:paraId="0AE3466C" w14:textId="77777777" w:rsidTr="00C60C60">
        <w:tc>
          <w:tcPr>
            <w:tcW w:w="0" w:type="auto"/>
          </w:tcPr>
          <w:p w14:paraId="0979E79D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13.</w:t>
            </w:r>
          </w:p>
        </w:tc>
        <w:tc>
          <w:tcPr>
            <w:tcW w:w="0" w:type="auto"/>
          </w:tcPr>
          <w:p w14:paraId="7BEF77D1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6771F">
              <w:rPr>
                <w:rFonts w:ascii="Times New Roman" w:hAnsi="Times New Roman" w:cs="Times New Roman"/>
                <w:sz w:val="18"/>
                <w:szCs w:val="18"/>
              </w:rPr>
              <w:t>MIJAMY SIĘ Pudełko terapeutyczne  (nowe wydanie 2) – komplet dwóch karcianych gier terapeutycznych</w:t>
            </w:r>
          </w:p>
          <w:p w14:paraId="2CD497D8" w14:textId="77777777" w:rsidR="005A465E" w:rsidRPr="00B6771F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4B729EF" w14:textId="72D20A50" w:rsidR="005A465E" w:rsidRPr="00526AA3" w:rsidRDefault="005A465E" w:rsidP="005A465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hyperlink r:id="rId34" w:history="1">
              <w:r w:rsidRPr="00B6771F">
                <w:rPr>
                  <w:rStyle w:val="Hipercze"/>
                  <w:rFonts w:ascii="Times New Roman" w:hAnsi="Times New Roman" w:cs="Times New Roman"/>
                  <w:bCs/>
                  <w:sz w:val="18"/>
                  <w:szCs w:val="18"/>
                </w:rPr>
                <w:t>https://www.eduksiegarnia.pl/mijamy-sie-pudelko-terapeutyczne?gad_source=1&amp;gad_campaignid=22467607383&amp;gbraid=0AAAAACrbE8dAPHFejmleTeWMRFbHHEF3R&amp;gclid=EAIaIQobChMI8P_c47WklAMVomWRBR30zALaEAQYASABEgIjsvD_BwE</w:t>
              </w:r>
            </w:hyperlink>
            <w:r w:rsidRPr="00B6771F">
              <w:rPr>
                <w:rFonts w:ascii="Times New Roman" w:hAnsi="Times New Roman" w:cs="Times New Roman"/>
                <w:bCs/>
                <w:color w:val="EE0000"/>
                <w:sz w:val="18"/>
                <w:szCs w:val="18"/>
              </w:rPr>
              <w:br/>
            </w:r>
          </w:p>
        </w:tc>
        <w:tc>
          <w:tcPr>
            <w:tcW w:w="0" w:type="auto"/>
          </w:tcPr>
          <w:p w14:paraId="21D07CA2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564A1F47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749ECB1E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</w:tr>
      <w:tr w:rsidR="005A465E" w14:paraId="48C70FBE" w14:textId="77777777" w:rsidTr="00C60C60">
        <w:tc>
          <w:tcPr>
            <w:tcW w:w="0" w:type="auto"/>
          </w:tcPr>
          <w:p w14:paraId="4C114EE9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14.</w:t>
            </w:r>
          </w:p>
        </w:tc>
        <w:tc>
          <w:tcPr>
            <w:tcW w:w="0" w:type="auto"/>
          </w:tcPr>
          <w:p w14:paraId="7EE29EE3" w14:textId="77777777" w:rsidR="005A465E" w:rsidRPr="00B6771F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6771F">
              <w:rPr>
                <w:rFonts w:ascii="Times New Roman" w:hAnsi="Times New Roman" w:cs="Times New Roman"/>
                <w:sz w:val="18"/>
                <w:szCs w:val="18"/>
              </w:rPr>
              <w:t xml:space="preserve">Karty metaforyczne - MASKI do pracy z subosobowościami A. Kolendo – Smirnova </w:t>
            </w:r>
          </w:p>
          <w:p w14:paraId="56F6662C" w14:textId="77777777" w:rsidR="005A465E" w:rsidRPr="00B6771F" w:rsidRDefault="005A465E" w:rsidP="005A46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F0D2AE4" w14:textId="45BA7BA1" w:rsidR="005A465E" w:rsidRPr="00526AA3" w:rsidRDefault="005A465E" w:rsidP="005A465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hyperlink r:id="rId35" w:history="1">
              <w:r w:rsidRPr="00B6771F">
                <w:rPr>
                  <w:rStyle w:val="Hipercze"/>
                  <w:rFonts w:ascii="Times New Roman" w:hAnsi="Times New Roman" w:cs="Times New Roman"/>
                  <w:bCs/>
                  <w:sz w:val="18"/>
                  <w:szCs w:val="18"/>
                </w:rPr>
                <w:t>https://www.gadzetytrenera.pl/maski</w:t>
              </w:r>
            </w:hyperlink>
            <w:r w:rsidRPr="00B6771F">
              <w:rPr>
                <w:rFonts w:ascii="Times New Roman" w:hAnsi="Times New Roman" w:cs="Times New Roman"/>
                <w:bCs/>
                <w:color w:val="EE0000"/>
                <w:sz w:val="18"/>
                <w:szCs w:val="18"/>
              </w:rPr>
              <w:br/>
            </w:r>
          </w:p>
        </w:tc>
        <w:tc>
          <w:tcPr>
            <w:tcW w:w="0" w:type="auto"/>
          </w:tcPr>
          <w:p w14:paraId="47335C65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14:paraId="186C7A4B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149C3C6E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</w:tr>
      <w:tr w:rsidR="005A465E" w14:paraId="1FB4000B" w14:textId="77777777" w:rsidTr="00C60C60">
        <w:tc>
          <w:tcPr>
            <w:tcW w:w="0" w:type="auto"/>
          </w:tcPr>
          <w:p w14:paraId="17B3C651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15.</w:t>
            </w:r>
          </w:p>
        </w:tc>
        <w:tc>
          <w:tcPr>
            <w:tcW w:w="0" w:type="auto"/>
          </w:tcPr>
          <w:p w14:paraId="1E259A92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Gra psychologiczna „Pokonaj swój lęk” A. Kolendo - Smirnova</w:t>
            </w:r>
          </w:p>
          <w:p w14:paraId="23A786AB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  <w:p w14:paraId="6CE6075D" w14:textId="77777777" w:rsidR="005A465E" w:rsidRDefault="005A465E" w:rsidP="005A465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hyperlink r:id="rId36" w:history="1">
              <w:r w:rsidRPr="00B75E73">
                <w:rPr>
                  <w:rStyle w:val="Hipercze"/>
                  <w:rFonts w:ascii="Times New Roman" w:hAnsi="Times New Roman"/>
                  <w:sz w:val="18"/>
                  <w:szCs w:val="18"/>
                </w:rPr>
                <w:t>https://www.gadzetytrenera.pl/pokonaj-swoj-lek-id-917</w:t>
              </w:r>
            </w:hyperlink>
          </w:p>
          <w:p w14:paraId="66CBC02E" w14:textId="1417A331" w:rsidR="005A465E" w:rsidRPr="00526AA3" w:rsidRDefault="005A465E" w:rsidP="005A465E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31988BBD" w14:textId="120463C4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4435A222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5899CF56" w14:textId="77777777" w:rsidR="005A465E" w:rsidRPr="00526AA3" w:rsidRDefault="005A465E" w:rsidP="005A465E">
            <w:pPr>
              <w:spacing w:after="0"/>
              <w:rPr>
                <w:sz w:val="20"/>
                <w:szCs w:val="20"/>
              </w:rPr>
            </w:pPr>
          </w:p>
        </w:tc>
      </w:tr>
      <w:tr w:rsidR="00BF5C44" w:rsidRPr="00AF3AA6" w14:paraId="7338254A" w14:textId="77777777" w:rsidTr="00C60C60">
        <w:tc>
          <w:tcPr>
            <w:tcW w:w="0" w:type="auto"/>
          </w:tcPr>
          <w:p w14:paraId="43F5C265" w14:textId="77777777" w:rsidR="00BF5C44" w:rsidRPr="00526AA3" w:rsidRDefault="00BF5C44" w:rsidP="002957F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462F7841" w14:textId="77777777" w:rsidR="00BF5C44" w:rsidRPr="00526AA3" w:rsidRDefault="00BF5C44" w:rsidP="002957FF">
            <w:pPr>
              <w:jc w:val="both"/>
              <w:rPr>
                <w:b/>
                <w:bCs/>
                <w:sz w:val="20"/>
                <w:szCs w:val="20"/>
              </w:rPr>
            </w:pPr>
            <w:r w:rsidRPr="00526AA3">
              <w:rPr>
                <w:b/>
                <w:bCs/>
                <w:sz w:val="20"/>
                <w:szCs w:val="20"/>
              </w:rPr>
              <w:t xml:space="preserve">RAZEM (łącznie cena </w:t>
            </w:r>
            <w:r w:rsidRPr="00526AA3">
              <w:rPr>
                <w:rFonts w:ascii="Arial" w:hAnsi="Arial" w:cs="Arial"/>
                <w:b/>
                <w:bCs/>
                <w:sz w:val="20"/>
                <w:szCs w:val="20"/>
              </w:rPr>
              <w:t>brutto za całość)</w:t>
            </w:r>
          </w:p>
        </w:tc>
        <w:tc>
          <w:tcPr>
            <w:tcW w:w="0" w:type="auto"/>
          </w:tcPr>
          <w:p w14:paraId="26252E1B" w14:textId="77777777" w:rsidR="00BF5C44" w:rsidRPr="00526AA3" w:rsidRDefault="00BF5C44" w:rsidP="002957FF">
            <w:pPr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………</w:t>
            </w:r>
          </w:p>
        </w:tc>
        <w:tc>
          <w:tcPr>
            <w:tcW w:w="0" w:type="auto"/>
          </w:tcPr>
          <w:p w14:paraId="7B668923" w14:textId="77777777" w:rsidR="00BF5C44" w:rsidRPr="00526AA3" w:rsidRDefault="00BF5C44" w:rsidP="002957FF">
            <w:pPr>
              <w:rPr>
                <w:sz w:val="20"/>
                <w:szCs w:val="20"/>
              </w:rPr>
            </w:pPr>
            <w:r w:rsidRPr="00526AA3">
              <w:rPr>
                <w:sz w:val="20"/>
                <w:szCs w:val="20"/>
              </w:rPr>
              <w:t>……………………</w:t>
            </w:r>
          </w:p>
        </w:tc>
        <w:tc>
          <w:tcPr>
            <w:tcW w:w="0" w:type="auto"/>
          </w:tcPr>
          <w:p w14:paraId="27A800EC" w14:textId="77777777" w:rsidR="00BF5C44" w:rsidRPr="00526AA3" w:rsidRDefault="00BF5C44" w:rsidP="002957FF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4BFB73A1" w14:textId="77777777" w:rsidR="00BF5C44" w:rsidRDefault="00BF5C44" w:rsidP="002957FF">
      <w:pPr>
        <w:pStyle w:val="Akapitzlist"/>
        <w:ind w:left="0"/>
        <w:jc w:val="both"/>
        <w:rPr>
          <w:rFonts w:ascii="Times New Roman" w:hAnsi="Times New Roman"/>
          <w:bCs/>
          <w:sz w:val="24"/>
          <w:szCs w:val="24"/>
        </w:rPr>
      </w:pPr>
    </w:p>
    <w:p w14:paraId="49B4E53A" w14:textId="77777777" w:rsidR="00B46096" w:rsidRDefault="00B46096" w:rsidP="002957FF">
      <w:pPr>
        <w:jc w:val="both"/>
        <w:rPr>
          <w:rFonts w:ascii="Times New Roman" w:hAnsi="Times New Roman"/>
          <w:bCs/>
          <w:sz w:val="24"/>
          <w:szCs w:val="24"/>
        </w:rPr>
      </w:pPr>
    </w:p>
    <w:p w14:paraId="3BCAB085" w14:textId="13FF405B" w:rsidR="00B46096" w:rsidRPr="002D3AEF" w:rsidRDefault="00B46096" w:rsidP="002957FF">
      <w:pPr>
        <w:jc w:val="both"/>
        <w:rPr>
          <w:rFonts w:ascii="Times New Roman" w:hAnsi="Times New Roman"/>
          <w:b/>
          <w:sz w:val="24"/>
          <w:szCs w:val="24"/>
        </w:rPr>
      </w:pPr>
      <w:r w:rsidRPr="002D3AEF">
        <w:rPr>
          <w:rFonts w:ascii="Times New Roman" w:hAnsi="Times New Roman"/>
          <w:b/>
          <w:sz w:val="24"/>
          <w:szCs w:val="24"/>
        </w:rPr>
        <w:t>RAZEM (zadanie nr 1 + zadanie nr 2) =………………………………</w:t>
      </w:r>
    </w:p>
    <w:p w14:paraId="72FA3348" w14:textId="59553855" w:rsidR="007D73EF" w:rsidRDefault="007D73EF" w:rsidP="002957FF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26C14A0E" w14:textId="77777777" w:rsidR="00EA130C" w:rsidRDefault="00EA130C" w:rsidP="002957FF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51473BC6" w14:textId="77777777" w:rsidR="00BF5C44" w:rsidRDefault="00BF5C44" w:rsidP="002957FF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7AD48527" w14:textId="77777777" w:rsidR="00C60C60" w:rsidRDefault="00C60C60" w:rsidP="002957FF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4C1455A9" w14:textId="77777777" w:rsidR="00C60C60" w:rsidRDefault="00C60C60" w:rsidP="002957FF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4AE15669" w14:textId="77777777" w:rsidR="00C60C60" w:rsidRDefault="00C60C60" w:rsidP="002957FF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04765837" w14:textId="77777777" w:rsidR="00C60C60" w:rsidRDefault="00C60C60" w:rsidP="002957FF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136BF5D0" w14:textId="77777777" w:rsidR="00C60C60" w:rsidRDefault="00C60C60" w:rsidP="002957FF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388E9BF1" w14:textId="77777777" w:rsidR="00BF5C44" w:rsidRDefault="00BF5C44" w:rsidP="002957FF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2A188907" w14:textId="77777777" w:rsidR="00EA130C" w:rsidRDefault="00EA130C" w:rsidP="002957FF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12C53BD7" w14:textId="77777777" w:rsidR="00B34BBD" w:rsidRPr="007D73EF" w:rsidRDefault="00B34BBD" w:rsidP="002957FF">
      <w:pPr>
        <w:spacing w:after="0" w:line="360" w:lineRule="auto"/>
        <w:rPr>
          <w:rFonts w:ascii="Times New Roman" w:hAnsi="Times New Roman"/>
          <w:b/>
          <w:color w:val="FF0000"/>
          <w:sz w:val="28"/>
          <w:szCs w:val="28"/>
        </w:rPr>
      </w:pPr>
    </w:p>
    <w:p w14:paraId="59AD01FE" w14:textId="6D40B0CF" w:rsidR="007D73EF" w:rsidRDefault="007D73EF" w:rsidP="002957FF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r w:rsidRPr="0072718F">
        <w:rPr>
          <w:rFonts w:ascii="Times New Roman" w:hAnsi="Times New Roman"/>
          <w:bCs/>
          <w:sz w:val="18"/>
          <w:szCs w:val="18"/>
        </w:rPr>
        <w:lastRenderedPageBreak/>
        <w:t xml:space="preserve">Załącznik </w:t>
      </w:r>
      <w:r>
        <w:rPr>
          <w:rFonts w:ascii="Times New Roman" w:hAnsi="Times New Roman"/>
          <w:bCs/>
          <w:sz w:val="18"/>
          <w:szCs w:val="18"/>
        </w:rPr>
        <w:t>nr 2</w:t>
      </w:r>
    </w:p>
    <w:p w14:paraId="022252CC" w14:textId="77777777" w:rsidR="007D73EF" w:rsidRDefault="007D73EF" w:rsidP="00C620DC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15D27379" w14:textId="77777777" w:rsidR="007D73EF" w:rsidRDefault="007D73EF" w:rsidP="002957F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19FB6C1" w14:textId="77777777" w:rsidR="00E8577F" w:rsidRDefault="006E315E" w:rsidP="002957F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05DF0">
        <w:rPr>
          <w:rFonts w:ascii="Times New Roman" w:hAnsi="Times New Roman"/>
          <w:b/>
          <w:sz w:val="28"/>
          <w:szCs w:val="28"/>
        </w:rPr>
        <w:t>Formularz ofertowy</w:t>
      </w:r>
      <w:r w:rsidR="007C3987">
        <w:rPr>
          <w:rFonts w:ascii="Times New Roman" w:hAnsi="Times New Roman"/>
          <w:b/>
          <w:sz w:val="24"/>
          <w:szCs w:val="24"/>
        </w:rPr>
        <w:t xml:space="preserve"> </w:t>
      </w:r>
    </w:p>
    <w:p w14:paraId="793243E5" w14:textId="4551E3DF" w:rsidR="006E315E" w:rsidRPr="007C3987" w:rsidRDefault="006E315E" w:rsidP="002957F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05DF0">
        <w:rPr>
          <w:rFonts w:ascii="Times New Roman" w:hAnsi="Times New Roman"/>
          <w:b/>
          <w:sz w:val="28"/>
          <w:szCs w:val="28"/>
        </w:rPr>
        <w:t xml:space="preserve">do </w:t>
      </w:r>
    </w:p>
    <w:p w14:paraId="18639CB5" w14:textId="77777777" w:rsidR="006E315E" w:rsidRPr="0072718F" w:rsidRDefault="006E315E" w:rsidP="002957F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05DF0">
        <w:rPr>
          <w:rFonts w:ascii="Times New Roman" w:hAnsi="Times New Roman"/>
          <w:b/>
          <w:sz w:val="28"/>
          <w:szCs w:val="28"/>
        </w:rPr>
        <w:t>ZAPYTANI</w:t>
      </w:r>
      <w:r>
        <w:rPr>
          <w:rFonts w:ascii="Times New Roman" w:hAnsi="Times New Roman"/>
          <w:b/>
          <w:sz w:val="28"/>
          <w:szCs w:val="28"/>
        </w:rPr>
        <w:t>A</w:t>
      </w:r>
      <w:r w:rsidRPr="00905DF0">
        <w:rPr>
          <w:rFonts w:ascii="Times New Roman" w:hAnsi="Times New Roman"/>
          <w:b/>
          <w:sz w:val="28"/>
          <w:szCs w:val="28"/>
        </w:rPr>
        <w:t xml:space="preserve"> </w:t>
      </w:r>
      <w:r w:rsidRPr="0044738B">
        <w:rPr>
          <w:rFonts w:ascii="Times New Roman" w:hAnsi="Times New Roman"/>
          <w:b/>
          <w:sz w:val="28"/>
          <w:szCs w:val="28"/>
        </w:rPr>
        <w:t>O UDZIELENIE ZAMÓWIENIA PUBLICZNEGO, DLA KTÓREGO NIE STOSUJE SIĘ ZAPISÓW USTAWY PRAWO ZAMÓWIEŃ PUBLICZNYCH</w:t>
      </w:r>
    </w:p>
    <w:p w14:paraId="407F909D" w14:textId="77777777" w:rsidR="006E315E" w:rsidRDefault="006E315E" w:rsidP="002957FF">
      <w:pPr>
        <w:spacing w:after="0" w:line="360" w:lineRule="auto"/>
        <w:jc w:val="both"/>
        <w:rPr>
          <w:rFonts w:ascii="Times New Roman" w:hAnsi="Times New Roman"/>
          <w:b/>
        </w:rPr>
      </w:pPr>
    </w:p>
    <w:p w14:paraId="78DBAE19" w14:textId="057CA8D1" w:rsidR="006E315E" w:rsidRPr="0080484B" w:rsidRDefault="006E315E" w:rsidP="002957FF">
      <w:pPr>
        <w:spacing w:after="5"/>
        <w:jc w:val="both"/>
        <w:rPr>
          <w:rFonts w:ascii="Times New Roman" w:hAnsi="Times New Roman"/>
          <w:sz w:val="24"/>
          <w:szCs w:val="24"/>
        </w:rPr>
      </w:pPr>
      <w:r w:rsidRPr="0080484B">
        <w:rPr>
          <w:rFonts w:ascii="Times New Roman" w:hAnsi="Times New Roman"/>
          <w:b/>
          <w:sz w:val="24"/>
          <w:szCs w:val="24"/>
        </w:rPr>
        <w:t xml:space="preserve">na realizację zamówienia pn. </w:t>
      </w:r>
      <w:r w:rsidR="00CE4781" w:rsidRPr="00567322">
        <w:rPr>
          <w:rFonts w:ascii="Times New Roman" w:hAnsi="Times New Roman"/>
          <w:b/>
          <w:sz w:val="24"/>
          <w:szCs w:val="24"/>
        </w:rPr>
        <w:t>„</w:t>
      </w:r>
      <w:r w:rsidR="00CE4781">
        <w:rPr>
          <w:rFonts w:ascii="Times New Roman" w:hAnsi="Times New Roman"/>
          <w:b/>
          <w:sz w:val="24"/>
          <w:szCs w:val="24"/>
        </w:rPr>
        <w:t>zakup i dostawa materiałów edukacyjnych dla kadry punktu RCK</w:t>
      </w:r>
      <w:r w:rsidR="00E8577F">
        <w:rPr>
          <w:rFonts w:ascii="Times New Roman" w:hAnsi="Times New Roman"/>
          <w:b/>
          <w:sz w:val="24"/>
          <w:szCs w:val="24"/>
        </w:rPr>
        <w:t xml:space="preserve"> IV</w:t>
      </w:r>
      <w:r w:rsidR="00CE4781">
        <w:rPr>
          <w:rFonts w:ascii="Times New Roman" w:hAnsi="Times New Roman"/>
          <w:b/>
          <w:sz w:val="24"/>
          <w:szCs w:val="24"/>
        </w:rPr>
        <w:t xml:space="preserve">” </w:t>
      </w:r>
      <w:r w:rsidRPr="0080484B">
        <w:rPr>
          <w:rFonts w:ascii="Times New Roman" w:hAnsi="Times New Roman"/>
          <w:b/>
          <w:sz w:val="24"/>
          <w:szCs w:val="24"/>
        </w:rPr>
        <w:t xml:space="preserve">dla projektu REGIONALNE CENTRUM KRYZYSOWE nr: </w:t>
      </w:r>
      <w:r w:rsidRPr="0080484B">
        <w:rPr>
          <w:rFonts w:ascii="Times New Roman" w:eastAsia="Times New Roman" w:hAnsi="Times New Roman"/>
          <w:b/>
          <w:sz w:val="24"/>
          <w:szCs w:val="24"/>
          <w:lang w:eastAsia="pl-PL"/>
        </w:rPr>
        <w:t>FEPZ.06.23-IP.01-0001/24</w:t>
      </w:r>
      <w:r w:rsidRPr="0080484B">
        <w:rPr>
          <w:rFonts w:ascii="Times New Roman" w:hAnsi="Times New Roman"/>
          <w:b/>
          <w:sz w:val="24"/>
          <w:szCs w:val="24"/>
        </w:rPr>
        <w:t>, realizowanego przez POWIAT GOLENIOWSKI /Powiatowe Centrum Pomocy Rodzinie w Goleniowie,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0484B">
        <w:rPr>
          <w:rFonts w:ascii="Times New Roman" w:hAnsi="Times New Roman"/>
          <w:b/>
          <w:sz w:val="24"/>
          <w:szCs w:val="24"/>
        </w:rPr>
        <w:t>w ramach programu Fundusze Europejskie dla Pomorza Zachodniego 2021 – 2027.</w:t>
      </w:r>
    </w:p>
    <w:p w14:paraId="1EB2F7D6" w14:textId="77777777" w:rsidR="006E315E" w:rsidRPr="00905DF0" w:rsidRDefault="006E315E" w:rsidP="002957FF">
      <w:pPr>
        <w:spacing w:after="0" w:line="360" w:lineRule="auto"/>
        <w:jc w:val="both"/>
        <w:rPr>
          <w:rFonts w:ascii="Times New Roman" w:hAnsi="Times New Roman"/>
          <w:b/>
        </w:rPr>
      </w:pPr>
      <w:r w:rsidRPr="00905DF0">
        <w:rPr>
          <w:rFonts w:ascii="Times New Roman" w:hAnsi="Times New Roman"/>
          <w:b/>
        </w:rPr>
        <w:t xml:space="preserve"> </w:t>
      </w:r>
    </w:p>
    <w:p w14:paraId="52DA7EDE" w14:textId="77777777" w:rsidR="006E315E" w:rsidRPr="0072718F" w:rsidRDefault="006E315E" w:rsidP="002957FF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Zamawiający:</w:t>
      </w:r>
      <w:r w:rsidRPr="0072718F">
        <w:rPr>
          <w:rFonts w:ascii="Times New Roman" w:hAnsi="Times New Roman"/>
        </w:rPr>
        <w:br/>
        <w:t>POWIAT GOLENIOWSKI/Powiatowe Centrum Pomocy Rodzinie w Goleniowie, 72-100 Goleniów, ul. Pocztowa 43</w:t>
      </w:r>
    </w:p>
    <w:p w14:paraId="2341F858" w14:textId="77777777" w:rsidR="006E315E" w:rsidRPr="0072718F" w:rsidRDefault="006E315E" w:rsidP="002957FF">
      <w:pPr>
        <w:spacing w:after="0" w:line="360" w:lineRule="auto"/>
        <w:jc w:val="both"/>
        <w:rPr>
          <w:rFonts w:ascii="Times New Roman" w:hAnsi="Times New Roman"/>
        </w:rPr>
      </w:pPr>
    </w:p>
    <w:p w14:paraId="34E11ED0" w14:textId="77777777" w:rsidR="006E315E" w:rsidRPr="0072718F" w:rsidRDefault="006E315E" w:rsidP="002957FF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Wykonawca</w:t>
      </w:r>
      <w:r>
        <w:rPr>
          <w:rFonts w:ascii="Times New Roman" w:hAnsi="Times New Roman"/>
        </w:rPr>
        <w:t xml:space="preserve"> ……………………………………………………………………………………</w:t>
      </w:r>
    </w:p>
    <w:p w14:paraId="3B67D90B" w14:textId="77777777" w:rsidR="006E315E" w:rsidRPr="0072718F" w:rsidRDefault="006E315E" w:rsidP="002957FF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 xml:space="preserve">Nazwa/Imię </w:t>
      </w:r>
      <w:r>
        <w:rPr>
          <w:rFonts w:ascii="Times New Roman" w:hAnsi="Times New Roman"/>
        </w:rPr>
        <w:t xml:space="preserve">i </w:t>
      </w:r>
      <w:r w:rsidRPr="0072718F">
        <w:rPr>
          <w:rFonts w:ascii="Times New Roman" w:hAnsi="Times New Roman"/>
        </w:rPr>
        <w:t>nazwisko</w:t>
      </w:r>
      <w:r>
        <w:rPr>
          <w:rFonts w:ascii="Times New Roman" w:hAnsi="Times New Roman"/>
        </w:rPr>
        <w:t>………………………………………………………………………….</w:t>
      </w:r>
      <w:r w:rsidRPr="0072718F">
        <w:rPr>
          <w:rFonts w:ascii="Times New Roman" w:hAnsi="Times New Roman"/>
        </w:rPr>
        <w:t xml:space="preserve"> </w:t>
      </w:r>
    </w:p>
    <w:p w14:paraId="19FE5FC7" w14:textId="77777777" w:rsidR="006E315E" w:rsidRPr="0072718F" w:rsidRDefault="006E315E" w:rsidP="002957FF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NIP/PESEL</w:t>
      </w:r>
      <w:r>
        <w:rPr>
          <w:rFonts w:ascii="Times New Roman" w:hAnsi="Times New Roman"/>
        </w:rPr>
        <w:t xml:space="preserve"> ……………………………………………………………………………………</w:t>
      </w:r>
    </w:p>
    <w:p w14:paraId="4EAD1488" w14:textId="77777777" w:rsidR="006E315E" w:rsidRPr="0072718F" w:rsidRDefault="006E315E" w:rsidP="002957FF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e-mail</w:t>
      </w:r>
      <w:r>
        <w:rPr>
          <w:rFonts w:ascii="Times New Roman" w:hAnsi="Times New Roman"/>
        </w:rPr>
        <w:t xml:space="preserve"> ………………………………………………………………………………………….</w:t>
      </w:r>
    </w:p>
    <w:p w14:paraId="60F98AEF" w14:textId="77777777" w:rsidR="006E315E" w:rsidRDefault="006E315E" w:rsidP="002957FF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tel.</w:t>
      </w:r>
      <w:r>
        <w:rPr>
          <w:rFonts w:ascii="Times New Roman" w:hAnsi="Times New Roman"/>
        </w:rPr>
        <w:t xml:space="preserve"> ……………………………………………………………………………………………..</w:t>
      </w:r>
    </w:p>
    <w:p w14:paraId="6053D162" w14:textId="77777777" w:rsidR="006E315E" w:rsidRPr="0072718F" w:rsidRDefault="006E315E" w:rsidP="002957FF">
      <w:pPr>
        <w:spacing w:after="0" w:line="360" w:lineRule="auto"/>
        <w:jc w:val="both"/>
        <w:rPr>
          <w:rFonts w:ascii="Times New Roman" w:hAnsi="Times New Roman"/>
        </w:rPr>
      </w:pPr>
    </w:p>
    <w:p w14:paraId="0A947F49" w14:textId="390E24C5" w:rsidR="006E315E" w:rsidRDefault="006E315E" w:rsidP="002957FF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72718F">
        <w:rPr>
          <w:rFonts w:ascii="Times New Roman" w:hAnsi="Times New Roman"/>
        </w:rPr>
        <w:t xml:space="preserve">Składam ofertę </w:t>
      </w:r>
      <w:r>
        <w:rPr>
          <w:rFonts w:ascii="Times New Roman" w:hAnsi="Times New Roman"/>
        </w:rPr>
        <w:t>na</w:t>
      </w:r>
      <w:r w:rsidRPr="0044738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realizację zamówienia - </w:t>
      </w:r>
      <w:r w:rsidR="00CE4781" w:rsidRPr="00567322">
        <w:rPr>
          <w:rFonts w:ascii="Times New Roman" w:hAnsi="Times New Roman"/>
          <w:b/>
          <w:sz w:val="24"/>
          <w:szCs w:val="24"/>
        </w:rPr>
        <w:t>„</w:t>
      </w:r>
      <w:r w:rsidR="00CE4781">
        <w:rPr>
          <w:rFonts w:ascii="Times New Roman" w:hAnsi="Times New Roman"/>
          <w:b/>
          <w:sz w:val="24"/>
          <w:szCs w:val="24"/>
        </w:rPr>
        <w:t>zakup i dostawa materiałów edukacyjnych dla kadry punktu RCK</w:t>
      </w:r>
      <w:r w:rsidR="00E8577F">
        <w:rPr>
          <w:rFonts w:ascii="Times New Roman" w:hAnsi="Times New Roman"/>
          <w:b/>
          <w:sz w:val="24"/>
          <w:szCs w:val="24"/>
        </w:rPr>
        <w:t xml:space="preserve"> IV</w:t>
      </w:r>
      <w:r w:rsidR="00CE4781">
        <w:rPr>
          <w:rFonts w:ascii="Times New Roman" w:hAnsi="Times New Roman"/>
          <w:b/>
          <w:sz w:val="24"/>
          <w:szCs w:val="24"/>
        </w:rPr>
        <w:t>”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Pr="0037117F">
        <w:rPr>
          <w:rFonts w:ascii="Times New Roman" w:hAnsi="Times New Roman"/>
          <w:bCs/>
        </w:rPr>
        <w:t xml:space="preserve">dla projektu </w:t>
      </w:r>
      <w:r w:rsidRPr="0043720A">
        <w:rPr>
          <w:rFonts w:ascii="Times New Roman" w:hAnsi="Times New Roman"/>
          <w:bCs/>
          <w:sz w:val="24"/>
          <w:szCs w:val="24"/>
        </w:rPr>
        <w:t xml:space="preserve">dla projektu REGIONALNE CENTRUM KRYZYSOWE nr: </w:t>
      </w:r>
      <w:r w:rsidRPr="0043720A">
        <w:rPr>
          <w:rFonts w:ascii="Times New Roman" w:eastAsia="Times New Roman" w:hAnsi="Times New Roman"/>
          <w:bCs/>
          <w:sz w:val="24"/>
          <w:szCs w:val="24"/>
          <w:lang w:eastAsia="pl-PL"/>
        </w:rPr>
        <w:t>FEPZ.06.23-IP.01-0001/24</w:t>
      </w:r>
      <w:r w:rsidRPr="0043720A">
        <w:rPr>
          <w:rFonts w:ascii="Times New Roman" w:hAnsi="Times New Roman"/>
          <w:bCs/>
          <w:sz w:val="24"/>
          <w:szCs w:val="24"/>
        </w:rPr>
        <w:t xml:space="preserve">, realizowanego przez POWIAT GOLENIOWSKI/Powiatowe Centrum Pomocy Rodzinie w Goleniowie,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43720A">
        <w:rPr>
          <w:rFonts w:ascii="Times New Roman" w:hAnsi="Times New Roman"/>
          <w:bCs/>
          <w:sz w:val="24"/>
          <w:szCs w:val="24"/>
        </w:rPr>
        <w:t>w ramach programu Fundusze Europejskie dla Pomorza Zachodniego 2021 – 2027.</w:t>
      </w:r>
    </w:p>
    <w:p w14:paraId="77EBCBCE" w14:textId="77777777" w:rsidR="006E315E" w:rsidRPr="0080484B" w:rsidRDefault="006E315E" w:rsidP="002957F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0484B">
        <w:rPr>
          <w:rFonts w:ascii="Times New Roman" w:hAnsi="Times New Roman"/>
          <w:sz w:val="24"/>
          <w:szCs w:val="24"/>
        </w:rPr>
        <w:lastRenderedPageBreak/>
        <w:t>Potwierdzam spełnienie warunków udziału w zamówieniu.</w:t>
      </w:r>
    </w:p>
    <w:p w14:paraId="58C0EE22" w14:textId="6ED6A218" w:rsidR="007D73EF" w:rsidRPr="00A16E72" w:rsidRDefault="007D73EF" w:rsidP="002957F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16E72">
        <w:rPr>
          <w:rFonts w:ascii="Times New Roman" w:hAnsi="Times New Roman"/>
          <w:sz w:val="24"/>
          <w:szCs w:val="24"/>
        </w:rPr>
        <w:t xml:space="preserve">Oferuję ceny </w:t>
      </w:r>
      <w:r>
        <w:rPr>
          <w:rFonts w:ascii="Times New Roman" w:hAnsi="Times New Roman"/>
          <w:sz w:val="24"/>
          <w:szCs w:val="24"/>
        </w:rPr>
        <w:t>materiałów edukacyjnych</w:t>
      </w:r>
      <w:r w:rsidRPr="00A16E72">
        <w:rPr>
          <w:rFonts w:ascii="Times New Roman" w:hAnsi="Times New Roman"/>
          <w:sz w:val="24"/>
          <w:szCs w:val="24"/>
        </w:rPr>
        <w:t xml:space="preserve"> zgodnie z opisem przedmiotu zamówienia, który stanowi załącznik do formularza ofertowego</w:t>
      </w:r>
      <w:r>
        <w:rPr>
          <w:rFonts w:ascii="Times New Roman" w:hAnsi="Times New Roman"/>
          <w:sz w:val="24"/>
          <w:szCs w:val="24"/>
        </w:rPr>
        <w:t>:</w:t>
      </w:r>
    </w:p>
    <w:p w14:paraId="5666EF35" w14:textId="3B156283" w:rsidR="003438B7" w:rsidRPr="00AD3093" w:rsidRDefault="003438B7" w:rsidP="002957FF">
      <w:pPr>
        <w:spacing w:after="0" w:line="36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3438B7" w:rsidRPr="00B9314D" w14:paraId="2FFBD9C3" w14:textId="77777777" w:rsidTr="000D0AE5">
        <w:trPr>
          <w:trHeight w:val="716"/>
        </w:trPr>
        <w:tc>
          <w:tcPr>
            <w:tcW w:w="8647" w:type="dxa"/>
          </w:tcPr>
          <w:p w14:paraId="45F3AB35" w14:textId="135B6E1E" w:rsidR="003438B7" w:rsidRPr="00B9314D" w:rsidRDefault="003438B7" w:rsidP="002957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D73E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Proponowane stawki brutto</w:t>
            </w:r>
            <w:r w:rsidRPr="00B9314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="007D73EF" w:rsidRPr="000E5B3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(</w:t>
            </w:r>
            <w:r w:rsidR="007D73EF" w:rsidRPr="000E5B3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zgodnie z przedłożonym, wypełnionym załącznikiem nr 1 - opis przedmiotu zamówienia)</w:t>
            </w:r>
          </w:p>
        </w:tc>
      </w:tr>
      <w:tr w:rsidR="003438B7" w:rsidRPr="00B9314D" w14:paraId="1A1162C8" w14:textId="77777777" w:rsidTr="000D0AE5">
        <w:tc>
          <w:tcPr>
            <w:tcW w:w="8647" w:type="dxa"/>
          </w:tcPr>
          <w:p w14:paraId="6BDDC895" w14:textId="77777777" w:rsidR="003438B7" w:rsidRDefault="003438B7" w:rsidP="002957FF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pl-PL"/>
              </w:rPr>
            </w:pPr>
          </w:p>
          <w:p w14:paraId="3664E58E" w14:textId="77777777" w:rsidR="003438B7" w:rsidRPr="00EA5F30" w:rsidRDefault="003438B7" w:rsidP="002957FF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pl-PL"/>
              </w:rPr>
            </w:pPr>
          </w:p>
          <w:p w14:paraId="57C741F1" w14:textId="77777777" w:rsidR="003438B7" w:rsidRPr="003438B7" w:rsidRDefault="003438B7" w:rsidP="002957FF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438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- </w:t>
            </w:r>
            <w:r w:rsidRPr="003438B7">
              <w:rPr>
                <w:rFonts w:ascii="Times New Roman" w:hAnsi="Times New Roman"/>
                <w:b/>
                <w:sz w:val="20"/>
                <w:szCs w:val="20"/>
              </w:rPr>
              <w:t>zadanie nr 1 - literatura związana z interwencją kryzysową</w:t>
            </w:r>
            <w:r w:rsidRPr="003438B7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………………………………………….</w:t>
            </w:r>
          </w:p>
          <w:p w14:paraId="12398DB9" w14:textId="77777777" w:rsidR="003438B7" w:rsidRPr="003438B7" w:rsidRDefault="003438B7" w:rsidP="002957FF">
            <w:pPr>
              <w:spacing w:after="0" w:line="259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438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- </w:t>
            </w:r>
            <w:r w:rsidRPr="003438B7">
              <w:rPr>
                <w:rFonts w:ascii="Times New Roman" w:hAnsi="Times New Roman"/>
                <w:b/>
                <w:sz w:val="20"/>
                <w:szCs w:val="20"/>
              </w:rPr>
              <w:t>zadanie nr 2 - pomoce do zajęć z uczestnikami</w:t>
            </w:r>
            <w:r w:rsidRPr="003438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…………………………………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………………</w:t>
            </w:r>
            <w:r w:rsidRPr="003438B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……..</w:t>
            </w:r>
          </w:p>
          <w:p w14:paraId="44FEBD83" w14:textId="77777777" w:rsidR="003438B7" w:rsidRPr="003438B7" w:rsidRDefault="003438B7" w:rsidP="002957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14:paraId="45FBD78F" w14:textId="77777777" w:rsidR="007D73EF" w:rsidRDefault="007D73EF" w:rsidP="002957FF">
            <w:pPr>
              <w:spacing w:after="0" w:line="259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14:paraId="58269F77" w14:textId="6910D92C" w:rsidR="007D73EF" w:rsidRPr="007D73EF" w:rsidRDefault="007D73EF" w:rsidP="002957FF">
            <w:pPr>
              <w:spacing w:after="0" w:line="259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D73E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RAZEM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7D73E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…………………………………………………………………………………………………</w:t>
            </w:r>
          </w:p>
          <w:p w14:paraId="061F5F83" w14:textId="77777777" w:rsidR="003438B7" w:rsidRPr="003438B7" w:rsidRDefault="003438B7" w:rsidP="002957FF">
            <w:pPr>
              <w:spacing w:after="0" w:line="259" w:lineRule="auto"/>
              <w:jc w:val="both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  <w:p w14:paraId="7C9FD092" w14:textId="77777777" w:rsidR="003438B7" w:rsidRPr="00EA5F30" w:rsidRDefault="003438B7" w:rsidP="002957FF">
            <w:pPr>
              <w:spacing w:after="0" w:line="259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pl-PL"/>
              </w:rPr>
            </w:pPr>
          </w:p>
        </w:tc>
      </w:tr>
    </w:tbl>
    <w:p w14:paraId="150E8620" w14:textId="77777777" w:rsidR="003438B7" w:rsidRPr="00A16E72" w:rsidRDefault="003438B7" w:rsidP="002957F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FA5DFCE" w14:textId="77777777" w:rsidR="003438B7" w:rsidRDefault="003438B7" w:rsidP="002957FF">
      <w:pPr>
        <w:spacing w:after="0" w:line="36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04A8DCE0" w14:textId="77777777" w:rsidR="003438B7" w:rsidRDefault="003438B7" w:rsidP="002957FF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5D2E4348" w14:textId="77777777" w:rsidR="003438B7" w:rsidRDefault="003438B7" w:rsidP="002957FF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52D80D0D" w14:textId="77777777" w:rsidR="003438B7" w:rsidRPr="00E470C4" w:rsidRDefault="003438B7" w:rsidP="002957FF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45799B24" w14:textId="0A58C744" w:rsidR="003438B7" w:rsidRPr="001F4013" w:rsidRDefault="003438B7" w:rsidP="002957F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F4013">
        <w:rPr>
          <w:rFonts w:ascii="Times New Roman" w:hAnsi="Times New Roman"/>
          <w:sz w:val="24"/>
          <w:szCs w:val="24"/>
        </w:rPr>
        <w:t xml:space="preserve">                </w:t>
      </w:r>
      <w:r w:rsidRPr="001F4013">
        <w:rPr>
          <w:rFonts w:ascii="Times New Roman" w:hAnsi="Times New Roman"/>
          <w:sz w:val="20"/>
          <w:szCs w:val="20"/>
        </w:rPr>
        <w:t xml:space="preserve">Miejscowość, data </w:t>
      </w:r>
      <w:r w:rsidRPr="001F4013">
        <w:rPr>
          <w:rFonts w:ascii="Times New Roman" w:hAnsi="Times New Roman"/>
          <w:sz w:val="20"/>
          <w:szCs w:val="20"/>
        </w:rPr>
        <w:tab/>
      </w:r>
      <w:r w:rsidRPr="001F4013">
        <w:rPr>
          <w:rFonts w:ascii="Times New Roman" w:hAnsi="Times New Roman"/>
          <w:sz w:val="20"/>
          <w:szCs w:val="20"/>
        </w:rPr>
        <w:tab/>
        <w:t xml:space="preserve">               </w:t>
      </w:r>
      <w:r>
        <w:rPr>
          <w:rFonts w:ascii="Times New Roman" w:hAnsi="Times New Roman"/>
          <w:sz w:val="20"/>
          <w:szCs w:val="20"/>
        </w:rPr>
        <w:t xml:space="preserve"> </w:t>
      </w:r>
      <w:r w:rsidR="00C725CA">
        <w:rPr>
          <w:rFonts w:ascii="Times New Roman" w:hAnsi="Times New Roman"/>
          <w:sz w:val="20"/>
          <w:szCs w:val="20"/>
        </w:rPr>
        <w:t xml:space="preserve">                                                        </w:t>
      </w:r>
      <w:r w:rsidRPr="001F4013">
        <w:rPr>
          <w:rFonts w:ascii="Times New Roman" w:hAnsi="Times New Roman"/>
          <w:sz w:val="20"/>
          <w:szCs w:val="20"/>
        </w:rPr>
        <w:t>Czytelny podpis lub pieczęć imienna i podpis Wykonawcy</w:t>
      </w:r>
    </w:p>
    <w:p w14:paraId="654191BD" w14:textId="281E14C8" w:rsidR="003438B7" w:rsidRPr="001F4013" w:rsidRDefault="003438B7" w:rsidP="002957FF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1F4013">
        <w:rPr>
          <w:rFonts w:ascii="Times New Roman" w:hAnsi="Times New Roman"/>
          <w:sz w:val="20"/>
          <w:szCs w:val="20"/>
        </w:rPr>
        <w:t xml:space="preserve">                  </w:t>
      </w:r>
      <w:r w:rsidR="00C620DC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</w:t>
      </w:r>
      <w:r w:rsidRPr="001F4013">
        <w:rPr>
          <w:rFonts w:ascii="Times New Roman" w:hAnsi="Times New Roman"/>
          <w:sz w:val="20"/>
          <w:szCs w:val="20"/>
        </w:rPr>
        <w:t>lub upoważnionego przedstawiciela Wykonawcy</w:t>
      </w:r>
    </w:p>
    <w:p w14:paraId="1F80DB73" w14:textId="77777777" w:rsidR="003438B7" w:rsidRPr="001F4013" w:rsidRDefault="003438B7" w:rsidP="002957FF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2D6F91D0" w14:textId="7DD3F165" w:rsidR="003438B7" w:rsidRPr="001F4013" w:rsidRDefault="003438B7" w:rsidP="002957F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………………….……………                                             </w:t>
      </w:r>
      <w:r w:rsidR="00C725CA"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…………………………………………..</w:t>
      </w:r>
    </w:p>
    <w:p w14:paraId="4BB38D6C" w14:textId="78849B0C" w:rsidR="006E315E" w:rsidRPr="00BF5C44" w:rsidRDefault="003438B7" w:rsidP="002957FF">
      <w:pPr>
        <w:spacing w:after="103"/>
        <w:jc w:val="both"/>
        <w:rPr>
          <w:rFonts w:ascii="Times New Roman" w:hAnsi="Times New Roman"/>
          <w:sz w:val="24"/>
          <w:szCs w:val="24"/>
        </w:rPr>
      </w:pPr>
      <w:r w:rsidRPr="001F4013">
        <w:rPr>
          <w:rFonts w:ascii="Times New Roman" w:hAnsi="Times New Roman"/>
          <w:sz w:val="24"/>
          <w:szCs w:val="24"/>
        </w:rPr>
        <w:t xml:space="preserve">  </w:t>
      </w:r>
    </w:p>
    <w:p w14:paraId="42455076" w14:textId="77777777" w:rsidR="006E315E" w:rsidRDefault="006E315E" w:rsidP="002957FF">
      <w:pPr>
        <w:jc w:val="both"/>
        <w:rPr>
          <w:rFonts w:ascii="Times New Roman" w:hAnsi="Times New Roman"/>
          <w:b/>
          <w:sz w:val="24"/>
          <w:szCs w:val="24"/>
        </w:rPr>
      </w:pPr>
    </w:p>
    <w:p w14:paraId="7322CED2" w14:textId="77777777" w:rsidR="00B34BBD" w:rsidRDefault="00B34BBD" w:rsidP="002957FF">
      <w:pPr>
        <w:jc w:val="both"/>
        <w:rPr>
          <w:rFonts w:ascii="Times New Roman" w:hAnsi="Times New Roman"/>
          <w:b/>
          <w:sz w:val="24"/>
          <w:szCs w:val="24"/>
        </w:rPr>
      </w:pPr>
    </w:p>
    <w:p w14:paraId="15EABC85" w14:textId="77777777" w:rsidR="00BF5C44" w:rsidRDefault="00BF5C44" w:rsidP="002957FF">
      <w:pPr>
        <w:jc w:val="both"/>
        <w:rPr>
          <w:rFonts w:ascii="Times New Roman" w:hAnsi="Times New Roman"/>
          <w:b/>
          <w:sz w:val="24"/>
          <w:szCs w:val="24"/>
        </w:rPr>
      </w:pPr>
    </w:p>
    <w:p w14:paraId="782C8BBE" w14:textId="3438FC68" w:rsidR="006E315E" w:rsidRDefault="006E315E" w:rsidP="002957FF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r w:rsidRPr="0072718F">
        <w:rPr>
          <w:rFonts w:ascii="Times New Roman" w:hAnsi="Times New Roman"/>
          <w:bCs/>
          <w:sz w:val="18"/>
          <w:szCs w:val="18"/>
        </w:rPr>
        <w:t xml:space="preserve">Załącznik </w:t>
      </w:r>
      <w:r>
        <w:rPr>
          <w:rFonts w:ascii="Times New Roman" w:hAnsi="Times New Roman"/>
          <w:bCs/>
          <w:sz w:val="18"/>
          <w:szCs w:val="18"/>
        </w:rPr>
        <w:t xml:space="preserve">nr </w:t>
      </w:r>
      <w:r w:rsidR="00C725CA">
        <w:rPr>
          <w:rFonts w:ascii="Times New Roman" w:hAnsi="Times New Roman"/>
          <w:bCs/>
          <w:sz w:val="18"/>
          <w:szCs w:val="18"/>
        </w:rPr>
        <w:t>3</w:t>
      </w:r>
    </w:p>
    <w:p w14:paraId="0AE2AC86" w14:textId="77777777" w:rsidR="006E315E" w:rsidRPr="003741E8" w:rsidRDefault="006E315E" w:rsidP="002957FF">
      <w:pPr>
        <w:rPr>
          <w:b/>
          <w:sz w:val="16"/>
          <w:szCs w:val="16"/>
        </w:rPr>
      </w:pPr>
    </w:p>
    <w:p w14:paraId="350159F6" w14:textId="77777777" w:rsidR="006E315E" w:rsidRDefault="006E315E" w:rsidP="00C60C60">
      <w:pPr>
        <w:spacing w:after="0" w:line="240" w:lineRule="auto"/>
        <w:ind w:firstLine="720"/>
        <w:jc w:val="center"/>
        <w:rPr>
          <w:rFonts w:ascii="Times New Roman" w:hAnsi="Times New Roman"/>
          <w:b/>
          <w:sz w:val="20"/>
          <w:szCs w:val="20"/>
        </w:rPr>
      </w:pPr>
      <w:r w:rsidRPr="000028C2">
        <w:rPr>
          <w:rFonts w:ascii="Times New Roman" w:hAnsi="Times New Roman"/>
          <w:b/>
          <w:sz w:val="20"/>
          <w:szCs w:val="20"/>
        </w:rPr>
        <w:t>OŚWIADCZENIE</w:t>
      </w:r>
    </w:p>
    <w:p w14:paraId="0FE4FE93" w14:textId="512BF820" w:rsidR="006E315E" w:rsidRPr="000136B1" w:rsidRDefault="006E315E" w:rsidP="00C60C60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136B1">
        <w:rPr>
          <w:rFonts w:ascii="Times New Roman" w:hAnsi="Times New Roman"/>
          <w:bCs/>
          <w:sz w:val="20"/>
          <w:szCs w:val="20"/>
        </w:rPr>
        <w:t xml:space="preserve">o spełnieniu </w:t>
      </w:r>
      <w:r w:rsidRPr="000136B1">
        <w:rPr>
          <w:bCs/>
          <w:sz w:val="20"/>
          <w:szCs w:val="20"/>
        </w:rPr>
        <w:t>w</w:t>
      </w:r>
      <w:r w:rsidRPr="000136B1">
        <w:rPr>
          <w:rFonts w:ascii="Times New Roman" w:hAnsi="Times New Roman"/>
          <w:bCs/>
          <w:sz w:val="20"/>
          <w:szCs w:val="20"/>
        </w:rPr>
        <w:t>arunków udziału w postępowaniu oraz</w:t>
      </w:r>
      <w:r w:rsidRPr="000136B1">
        <w:rPr>
          <w:rFonts w:ascii="Times New Roman" w:hAnsi="Times New Roman"/>
          <w:b/>
          <w:sz w:val="20"/>
          <w:szCs w:val="20"/>
        </w:rPr>
        <w:t xml:space="preserve"> </w:t>
      </w:r>
      <w:r w:rsidRPr="000136B1">
        <w:rPr>
          <w:rFonts w:ascii="Times New Roman" w:hAnsi="Times New Roman"/>
          <w:bCs/>
          <w:sz w:val="20"/>
          <w:szCs w:val="20"/>
        </w:rPr>
        <w:t>o braku podstaw do wykluczenia z udziału w postępowaniu:</w:t>
      </w:r>
    </w:p>
    <w:p w14:paraId="7AE17246" w14:textId="1EDAD78B" w:rsidR="00CE4781" w:rsidRPr="007C3987" w:rsidRDefault="00CE4781" w:rsidP="00C60C60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CE4781">
        <w:rPr>
          <w:rFonts w:ascii="Times New Roman" w:hAnsi="Times New Roman"/>
          <w:b/>
          <w:sz w:val="20"/>
          <w:szCs w:val="20"/>
        </w:rPr>
        <w:t>„zakup i dostawa materiałów edukacyjnych dla kadry punktu RCK</w:t>
      </w:r>
      <w:r w:rsidR="00E8577F">
        <w:rPr>
          <w:rFonts w:ascii="Times New Roman" w:hAnsi="Times New Roman"/>
          <w:b/>
          <w:sz w:val="20"/>
          <w:szCs w:val="20"/>
        </w:rPr>
        <w:t xml:space="preserve"> IV</w:t>
      </w:r>
      <w:r w:rsidRPr="00CE4781">
        <w:rPr>
          <w:rFonts w:ascii="Times New Roman" w:hAnsi="Times New Roman"/>
          <w:b/>
          <w:sz w:val="20"/>
          <w:szCs w:val="20"/>
        </w:rPr>
        <w:t>”</w:t>
      </w:r>
    </w:p>
    <w:p w14:paraId="22CABD3E" w14:textId="77777777" w:rsidR="00CE4781" w:rsidRDefault="00CE4781" w:rsidP="002957FF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929FB63" w14:textId="67B8D6FF" w:rsidR="006E315E" w:rsidRPr="003741E8" w:rsidRDefault="006E315E" w:rsidP="002957FF">
      <w:pPr>
        <w:spacing w:after="0"/>
        <w:jc w:val="center"/>
        <w:rPr>
          <w:sz w:val="16"/>
          <w:szCs w:val="16"/>
        </w:rPr>
      </w:pPr>
      <w:r w:rsidRPr="003741E8">
        <w:rPr>
          <w:rFonts w:eastAsia="Tahoma"/>
          <w:b/>
          <w:sz w:val="16"/>
          <w:szCs w:val="16"/>
          <w:u w:val="single"/>
        </w:rPr>
        <w:t>Nazwa i adres Zamawiającego:</w:t>
      </w:r>
    </w:p>
    <w:p w14:paraId="4A9DDBBB" w14:textId="77777777" w:rsidR="006E315E" w:rsidRPr="003741E8" w:rsidRDefault="006E315E" w:rsidP="002957FF">
      <w:pPr>
        <w:spacing w:after="0" w:line="240" w:lineRule="auto"/>
        <w:jc w:val="center"/>
        <w:rPr>
          <w:sz w:val="16"/>
          <w:szCs w:val="16"/>
        </w:rPr>
      </w:pPr>
      <w:r w:rsidRPr="003741E8">
        <w:rPr>
          <w:sz w:val="16"/>
          <w:szCs w:val="16"/>
        </w:rPr>
        <w:t>Powiatowe Centrum Pomocy Rodzinie w Goleniowie, ul. Pocztowa 43, 72-100 Goleniów</w:t>
      </w:r>
    </w:p>
    <w:p w14:paraId="25037BD0" w14:textId="77777777" w:rsidR="006E315E" w:rsidRPr="003741E8" w:rsidRDefault="006E315E" w:rsidP="002957FF">
      <w:pPr>
        <w:spacing w:before="120" w:after="0" w:line="480" w:lineRule="auto"/>
        <w:rPr>
          <w:rFonts w:eastAsia="Tahoma"/>
          <w:b/>
          <w:sz w:val="16"/>
          <w:szCs w:val="16"/>
        </w:rPr>
      </w:pPr>
      <w:r w:rsidRPr="003741E8">
        <w:rPr>
          <w:rFonts w:eastAsia="Tahoma"/>
          <w:b/>
          <w:sz w:val="16"/>
          <w:szCs w:val="16"/>
          <w:u w:val="single"/>
        </w:rPr>
        <w:t>Dane dotyczące Wykonawcy</w:t>
      </w:r>
      <w:r w:rsidRPr="003741E8">
        <w:rPr>
          <w:rFonts w:eastAsia="Tahoma"/>
          <w:b/>
          <w:sz w:val="16"/>
          <w:szCs w:val="16"/>
        </w:rPr>
        <w:t>:</w:t>
      </w:r>
    </w:p>
    <w:p w14:paraId="11B19D1A" w14:textId="77777777" w:rsidR="006E315E" w:rsidRPr="003741E8" w:rsidRDefault="006E315E" w:rsidP="002957FF">
      <w:pPr>
        <w:spacing w:after="0" w:line="36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Nazwa Wykonawcy/Imię i nazwisko:………………………………..…..………..…………………………………………………..</w:t>
      </w:r>
    </w:p>
    <w:p w14:paraId="65E4AD4F" w14:textId="77777777" w:rsidR="006E315E" w:rsidRPr="003741E8" w:rsidRDefault="006E315E" w:rsidP="002957FF">
      <w:pPr>
        <w:spacing w:after="0" w:line="36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Siedziba/Miejsce zamieszkania  ………………………………</w:t>
      </w:r>
      <w:r>
        <w:rPr>
          <w:rFonts w:eastAsia="Tahoma"/>
          <w:sz w:val="16"/>
          <w:szCs w:val="16"/>
        </w:rPr>
        <w:t>………………………..……………………………………………</w:t>
      </w:r>
    </w:p>
    <w:p w14:paraId="10D998C0" w14:textId="77777777" w:rsidR="006E315E" w:rsidRPr="003741E8" w:rsidRDefault="006E315E" w:rsidP="002957FF">
      <w:pPr>
        <w:spacing w:after="0" w:line="36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Nr fax:………………………………..……………………………</w:t>
      </w:r>
      <w:r>
        <w:rPr>
          <w:rFonts w:eastAsia="Tahoma"/>
          <w:sz w:val="16"/>
          <w:szCs w:val="16"/>
        </w:rPr>
        <w:t>………………….</w:t>
      </w:r>
      <w:r w:rsidRPr="003741E8">
        <w:rPr>
          <w:rFonts w:eastAsia="Tahoma"/>
          <w:sz w:val="16"/>
          <w:szCs w:val="16"/>
        </w:rPr>
        <w:t>………………</w:t>
      </w:r>
      <w:r>
        <w:rPr>
          <w:rFonts w:eastAsia="Tahoma"/>
          <w:sz w:val="16"/>
          <w:szCs w:val="16"/>
        </w:rPr>
        <w:t>………………</w:t>
      </w:r>
      <w:r w:rsidRPr="003741E8">
        <w:rPr>
          <w:rFonts w:eastAsia="Tahoma"/>
          <w:sz w:val="16"/>
          <w:szCs w:val="16"/>
        </w:rPr>
        <w:t>……….…………</w:t>
      </w:r>
    </w:p>
    <w:p w14:paraId="06C5CA8E" w14:textId="77777777" w:rsidR="006E315E" w:rsidRPr="003741E8" w:rsidRDefault="006E315E" w:rsidP="002957FF">
      <w:pPr>
        <w:spacing w:after="0" w:line="36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Nr telefonu:………………………………..…………………………………………………</w:t>
      </w:r>
      <w:r>
        <w:rPr>
          <w:rFonts w:eastAsia="Tahoma"/>
          <w:sz w:val="16"/>
          <w:szCs w:val="16"/>
        </w:rPr>
        <w:t>…………………………………</w:t>
      </w:r>
      <w:r w:rsidRPr="003741E8">
        <w:rPr>
          <w:rFonts w:eastAsia="Tahoma"/>
          <w:sz w:val="16"/>
          <w:szCs w:val="16"/>
        </w:rPr>
        <w:t>….……</w:t>
      </w:r>
    </w:p>
    <w:p w14:paraId="6CF86407" w14:textId="77777777" w:rsidR="006E315E" w:rsidRPr="003741E8" w:rsidRDefault="006E315E" w:rsidP="002957FF">
      <w:pPr>
        <w:spacing w:after="0" w:line="24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Nr NIP/PESEL:………………………………………………………………………</w:t>
      </w:r>
      <w:r>
        <w:rPr>
          <w:rFonts w:eastAsia="Tahoma"/>
          <w:sz w:val="16"/>
          <w:szCs w:val="16"/>
        </w:rPr>
        <w:t>………………………..</w:t>
      </w:r>
      <w:r w:rsidRPr="003741E8">
        <w:rPr>
          <w:rFonts w:eastAsia="Tahoma"/>
          <w:sz w:val="16"/>
          <w:szCs w:val="16"/>
        </w:rPr>
        <w:t>………………………..</w:t>
      </w:r>
    </w:p>
    <w:p w14:paraId="10225476" w14:textId="77777777" w:rsidR="006E315E" w:rsidRPr="003741E8" w:rsidRDefault="006E315E" w:rsidP="002957FF">
      <w:pPr>
        <w:spacing w:line="24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 xml:space="preserve"> </w:t>
      </w:r>
    </w:p>
    <w:p w14:paraId="100EE659" w14:textId="77777777" w:rsidR="006E315E" w:rsidRPr="00E2792D" w:rsidRDefault="006E315E" w:rsidP="002957FF">
      <w:pPr>
        <w:pStyle w:val="Nagwek5"/>
        <w:spacing w:before="0" w:after="0"/>
        <w:rPr>
          <w:sz w:val="16"/>
          <w:szCs w:val="16"/>
        </w:rPr>
      </w:pPr>
      <w:r w:rsidRPr="00E2792D">
        <w:rPr>
          <w:sz w:val="16"/>
          <w:szCs w:val="16"/>
        </w:rPr>
        <w:t xml:space="preserve">1. Oświadczam/y, że spełniam/my warunki udziału w postępowaniu określone w zapytaniu ofertowym, w tym : </w:t>
      </w:r>
    </w:p>
    <w:p w14:paraId="26A78FA4" w14:textId="33CC53B5" w:rsidR="006E315E" w:rsidRPr="003741E8" w:rsidRDefault="006E315E" w:rsidP="002957FF">
      <w:pPr>
        <w:widowControl w:val="0"/>
        <w:numPr>
          <w:ilvl w:val="0"/>
          <w:numId w:val="7"/>
        </w:numPr>
        <w:suppressAutoHyphens/>
        <w:spacing w:after="0" w:line="240" w:lineRule="auto"/>
        <w:ind w:left="0"/>
        <w:jc w:val="both"/>
        <w:rPr>
          <w:sz w:val="16"/>
          <w:szCs w:val="16"/>
        </w:rPr>
      </w:pPr>
      <w:r w:rsidRPr="003741E8">
        <w:rPr>
          <w:sz w:val="16"/>
          <w:szCs w:val="16"/>
        </w:rPr>
        <w:t>posiadam/my uprawnienia do wykonywania określonej działalności lub czynności objętej przedmiotem zamówienia, wiedzę</w:t>
      </w:r>
      <w:r>
        <w:rPr>
          <w:sz w:val="16"/>
          <w:szCs w:val="16"/>
        </w:rPr>
        <w:t xml:space="preserve"> </w:t>
      </w:r>
      <w:r w:rsidRPr="003741E8">
        <w:rPr>
          <w:sz w:val="16"/>
          <w:szCs w:val="16"/>
        </w:rPr>
        <w:t xml:space="preserve"> i doświadczenie;  </w:t>
      </w:r>
    </w:p>
    <w:p w14:paraId="053E5FF9" w14:textId="316CF9A5" w:rsidR="006E315E" w:rsidRPr="003741E8" w:rsidRDefault="006E315E" w:rsidP="002957FF">
      <w:pPr>
        <w:widowControl w:val="0"/>
        <w:numPr>
          <w:ilvl w:val="0"/>
          <w:numId w:val="7"/>
        </w:numPr>
        <w:suppressAutoHyphens/>
        <w:spacing w:after="0"/>
        <w:ind w:left="0"/>
        <w:jc w:val="both"/>
        <w:rPr>
          <w:b/>
          <w:bCs/>
          <w:sz w:val="16"/>
          <w:szCs w:val="16"/>
        </w:rPr>
      </w:pPr>
      <w:r w:rsidRPr="003741E8">
        <w:rPr>
          <w:sz w:val="16"/>
          <w:szCs w:val="16"/>
        </w:rPr>
        <w:t>dysponuję/my potencjałem technicznym i osobami zdolnymi do wykonywania zamówienia:</w:t>
      </w:r>
      <w:r w:rsidRPr="003741E8">
        <w:rPr>
          <w:bCs/>
          <w:sz w:val="16"/>
          <w:szCs w:val="16"/>
        </w:rPr>
        <w:t xml:space="preserve"> to jest personelem, o którym mowa w szczegółowym opisie przedmiotu zamówienia, posiadającym kwalifikacje</w:t>
      </w:r>
      <w:r w:rsidR="00EA130C">
        <w:rPr>
          <w:bCs/>
          <w:sz w:val="16"/>
          <w:szCs w:val="16"/>
        </w:rPr>
        <w:t xml:space="preserve">                 </w:t>
      </w:r>
      <w:r w:rsidRPr="003741E8">
        <w:rPr>
          <w:bCs/>
          <w:sz w:val="16"/>
          <w:szCs w:val="16"/>
        </w:rPr>
        <w:t xml:space="preserve"> i spełniającym wymagania minimalne określone w szczegółowym opisie przedmiotu zamówienia,</w:t>
      </w:r>
      <w:r w:rsidRPr="003741E8">
        <w:rPr>
          <w:sz w:val="16"/>
          <w:szCs w:val="16"/>
        </w:rPr>
        <w:t xml:space="preserve"> </w:t>
      </w:r>
    </w:p>
    <w:p w14:paraId="44F47B52" w14:textId="77777777" w:rsidR="006E315E" w:rsidRPr="003741E8" w:rsidRDefault="006E315E" w:rsidP="002957FF">
      <w:pPr>
        <w:widowControl w:val="0"/>
        <w:numPr>
          <w:ilvl w:val="0"/>
          <w:numId w:val="7"/>
        </w:numPr>
        <w:suppressAutoHyphens/>
        <w:spacing w:after="0"/>
        <w:ind w:left="0"/>
        <w:jc w:val="both"/>
        <w:rPr>
          <w:sz w:val="16"/>
          <w:szCs w:val="16"/>
        </w:rPr>
      </w:pPr>
      <w:r w:rsidRPr="003741E8">
        <w:rPr>
          <w:sz w:val="16"/>
          <w:szCs w:val="16"/>
        </w:rPr>
        <w:t>sytuacja ekonomiczna i finansowa Wykonawcy  pozwala na wykonanie przedmiotu zamówienia,</w:t>
      </w:r>
    </w:p>
    <w:p w14:paraId="722BC48A" w14:textId="77777777" w:rsidR="006E315E" w:rsidRPr="003741E8" w:rsidRDefault="006E315E" w:rsidP="002957FF">
      <w:pPr>
        <w:widowControl w:val="0"/>
        <w:numPr>
          <w:ilvl w:val="0"/>
          <w:numId w:val="7"/>
        </w:numPr>
        <w:suppressAutoHyphens/>
        <w:spacing w:after="0"/>
        <w:ind w:left="0"/>
        <w:jc w:val="both"/>
        <w:rPr>
          <w:sz w:val="16"/>
          <w:szCs w:val="16"/>
        </w:rPr>
      </w:pPr>
      <w:r w:rsidRPr="003741E8">
        <w:rPr>
          <w:sz w:val="16"/>
          <w:szCs w:val="16"/>
        </w:rPr>
        <w:t xml:space="preserve">posiadam/my zdolność finansową do realizacji przedmiotu zamówienia.  </w:t>
      </w:r>
    </w:p>
    <w:p w14:paraId="141FD47A" w14:textId="77777777" w:rsidR="006E315E" w:rsidRPr="003741E8" w:rsidRDefault="006E315E" w:rsidP="002957FF">
      <w:pPr>
        <w:jc w:val="both"/>
        <w:rPr>
          <w:sz w:val="16"/>
          <w:szCs w:val="16"/>
        </w:rPr>
      </w:pPr>
    </w:p>
    <w:p w14:paraId="242706FE" w14:textId="77777777" w:rsidR="006E315E" w:rsidRPr="003741E8" w:rsidRDefault="006E315E" w:rsidP="002957FF">
      <w:pPr>
        <w:jc w:val="both"/>
        <w:rPr>
          <w:sz w:val="16"/>
          <w:szCs w:val="16"/>
        </w:rPr>
      </w:pPr>
      <w:r w:rsidRPr="003741E8">
        <w:rPr>
          <w:b/>
          <w:bCs/>
          <w:sz w:val="16"/>
          <w:szCs w:val="16"/>
        </w:rPr>
        <w:t>2. Ponadto oświadczam/y, że nie zachodzą przesłanki wykluczenia z postępowania określone w zapytaniu ofertowym, w tym</w:t>
      </w:r>
      <w:r w:rsidRPr="003741E8">
        <w:rPr>
          <w:sz w:val="16"/>
          <w:szCs w:val="16"/>
        </w:rPr>
        <w:t xml:space="preserve">: </w:t>
      </w:r>
    </w:p>
    <w:p w14:paraId="0843FA5F" w14:textId="77777777" w:rsidR="006E315E" w:rsidRPr="003741E8" w:rsidRDefault="006E315E" w:rsidP="002957FF">
      <w:pPr>
        <w:widowControl w:val="0"/>
        <w:numPr>
          <w:ilvl w:val="0"/>
          <w:numId w:val="7"/>
        </w:numPr>
        <w:suppressAutoHyphens/>
        <w:spacing w:after="0"/>
        <w:ind w:left="0"/>
        <w:jc w:val="both"/>
        <w:rPr>
          <w:sz w:val="16"/>
          <w:szCs w:val="16"/>
        </w:rPr>
      </w:pPr>
      <w:r w:rsidRPr="003741E8">
        <w:rPr>
          <w:sz w:val="16"/>
          <w:szCs w:val="16"/>
        </w:rPr>
        <w:t>nie jestem/śmy Wykonawcą, który z przyczyn leżących po jego stronie, nie wykonał albo nienależycie wykonał   w istotnym stopniu wcześniejszą umowę w sprawie zamówienia publicznego lub umowę koncesji, co doprowadziło do rozwiązania umowy lub zasądzenia odszkodowania,</w:t>
      </w:r>
    </w:p>
    <w:p w14:paraId="32E8B58D" w14:textId="77777777" w:rsidR="006E315E" w:rsidRPr="003741E8" w:rsidRDefault="006E315E" w:rsidP="002957FF">
      <w:pPr>
        <w:widowControl w:val="0"/>
        <w:numPr>
          <w:ilvl w:val="0"/>
          <w:numId w:val="7"/>
        </w:numPr>
        <w:suppressAutoHyphens/>
        <w:spacing w:after="0" w:line="240" w:lineRule="auto"/>
        <w:ind w:left="0"/>
        <w:jc w:val="both"/>
        <w:rPr>
          <w:sz w:val="16"/>
          <w:szCs w:val="16"/>
        </w:rPr>
      </w:pPr>
      <w:r w:rsidRPr="003741E8">
        <w:rPr>
          <w:sz w:val="16"/>
          <w:szCs w:val="16"/>
        </w:rPr>
        <w:t xml:space="preserve">w stosunku do Wykonawcy nie otwarto likwidacji i nie ogłoszono jego upadłości, </w:t>
      </w:r>
    </w:p>
    <w:p w14:paraId="2489AE0D" w14:textId="77777777" w:rsidR="006E315E" w:rsidRPr="003741E8" w:rsidRDefault="006E315E" w:rsidP="002957FF">
      <w:pPr>
        <w:widowControl w:val="0"/>
        <w:numPr>
          <w:ilvl w:val="0"/>
          <w:numId w:val="7"/>
        </w:numPr>
        <w:suppressAutoHyphens/>
        <w:spacing w:after="0" w:line="240" w:lineRule="auto"/>
        <w:ind w:left="0"/>
        <w:jc w:val="both"/>
        <w:rPr>
          <w:sz w:val="16"/>
          <w:szCs w:val="16"/>
        </w:rPr>
      </w:pPr>
      <w:r w:rsidRPr="003741E8">
        <w:rPr>
          <w:sz w:val="16"/>
          <w:szCs w:val="16"/>
        </w:rPr>
        <w:t>Wykonawca nie zalega z uiszczaniem podatków, opłat lub składek na ubezpieczenia zdrowotne i społeczne,</w:t>
      </w:r>
    </w:p>
    <w:p w14:paraId="50E6FBAB" w14:textId="77777777" w:rsidR="006E315E" w:rsidRPr="003741E8" w:rsidRDefault="006E315E" w:rsidP="002957FF">
      <w:pPr>
        <w:widowControl w:val="0"/>
        <w:numPr>
          <w:ilvl w:val="0"/>
          <w:numId w:val="7"/>
        </w:numPr>
        <w:suppressAutoHyphens/>
        <w:spacing w:after="0" w:line="240" w:lineRule="auto"/>
        <w:ind w:left="0"/>
        <w:jc w:val="both"/>
        <w:rPr>
          <w:sz w:val="16"/>
          <w:szCs w:val="16"/>
        </w:rPr>
      </w:pPr>
      <w:r w:rsidRPr="003741E8">
        <w:rPr>
          <w:sz w:val="16"/>
          <w:szCs w:val="16"/>
        </w:rPr>
        <w:t>Wykonawca nie został skazany za przestępstwo popełnione w związku z postępowaniem o udzielenie zamówienia,</w:t>
      </w:r>
    </w:p>
    <w:p w14:paraId="4851ABE2" w14:textId="77777777" w:rsidR="006E315E" w:rsidRDefault="006E315E" w:rsidP="002957FF">
      <w:pPr>
        <w:widowControl w:val="0"/>
        <w:numPr>
          <w:ilvl w:val="0"/>
          <w:numId w:val="7"/>
        </w:numPr>
        <w:suppressAutoHyphens/>
        <w:spacing w:after="0" w:line="240" w:lineRule="auto"/>
        <w:ind w:left="0"/>
        <w:jc w:val="both"/>
        <w:rPr>
          <w:sz w:val="16"/>
          <w:szCs w:val="16"/>
        </w:rPr>
      </w:pPr>
      <w:r w:rsidRPr="003741E8">
        <w:rPr>
          <w:sz w:val="16"/>
          <w:szCs w:val="16"/>
        </w:rPr>
        <w:t xml:space="preserve">Oświadczam, że nie zachodzą w stosunku do mnie przesłanki wykluczenia z postępowania na podstawie art.  </w:t>
      </w:r>
      <w:r w:rsidRPr="003741E8">
        <w:rPr>
          <w:rFonts w:eastAsia="Times New Roman"/>
          <w:sz w:val="16"/>
          <w:szCs w:val="16"/>
          <w:lang w:eastAsia="pl-PL"/>
        </w:rPr>
        <w:t xml:space="preserve">7 ust. 1 ustawy </w:t>
      </w:r>
      <w:r w:rsidRPr="003741E8">
        <w:rPr>
          <w:sz w:val="16"/>
          <w:szCs w:val="16"/>
        </w:rPr>
        <w:t>z dnia 13 kwietnia 2022 r.</w:t>
      </w:r>
      <w:r w:rsidRPr="003741E8">
        <w:rPr>
          <w:i/>
          <w:iCs/>
          <w:sz w:val="16"/>
          <w:szCs w:val="16"/>
        </w:rPr>
        <w:t xml:space="preserve"> </w:t>
      </w:r>
      <w:r w:rsidRPr="003741E8">
        <w:rPr>
          <w:iCs/>
          <w:sz w:val="16"/>
          <w:szCs w:val="16"/>
        </w:rPr>
        <w:t xml:space="preserve">o szczególnych rozwiązaniach w zakresie przeciwdziałania </w:t>
      </w:r>
      <w:r w:rsidRPr="003741E8">
        <w:rPr>
          <w:iCs/>
          <w:sz w:val="16"/>
          <w:szCs w:val="16"/>
        </w:rPr>
        <w:lastRenderedPageBreak/>
        <w:t>wspieraniu agresji na Ukrainę oraz służących ochronie bezpieczeństwa narodowego</w:t>
      </w:r>
      <w:r w:rsidRPr="003741E8">
        <w:rPr>
          <w:i/>
          <w:iCs/>
          <w:sz w:val="16"/>
          <w:szCs w:val="16"/>
        </w:rPr>
        <w:t xml:space="preserve"> (Dz. U. poz. 835)</w:t>
      </w:r>
      <w:r w:rsidRPr="003741E8">
        <w:rPr>
          <w:rStyle w:val="Odwoanieprzypisudolnego"/>
          <w:i/>
          <w:iCs/>
          <w:sz w:val="16"/>
          <w:szCs w:val="16"/>
        </w:rPr>
        <w:footnoteReference w:id="1"/>
      </w:r>
      <w:r w:rsidRPr="003741E8">
        <w:rPr>
          <w:i/>
          <w:iCs/>
          <w:sz w:val="16"/>
          <w:szCs w:val="16"/>
        </w:rPr>
        <w:t>.</w:t>
      </w:r>
      <w:r w:rsidRPr="003741E8">
        <w:rPr>
          <w:sz w:val="16"/>
          <w:szCs w:val="16"/>
        </w:rPr>
        <w:t xml:space="preserve"> </w:t>
      </w:r>
    </w:p>
    <w:p w14:paraId="003BD200" w14:textId="77777777" w:rsidR="006E315E" w:rsidRDefault="006E315E" w:rsidP="002957FF">
      <w:pPr>
        <w:widowControl w:val="0"/>
        <w:suppressAutoHyphens/>
        <w:spacing w:after="0" w:line="240" w:lineRule="auto"/>
        <w:jc w:val="both"/>
        <w:rPr>
          <w:sz w:val="16"/>
          <w:szCs w:val="16"/>
        </w:rPr>
      </w:pPr>
    </w:p>
    <w:p w14:paraId="11F3F5C3" w14:textId="77777777" w:rsidR="006E315E" w:rsidRDefault="006E315E" w:rsidP="002957FF">
      <w:pPr>
        <w:spacing w:line="240" w:lineRule="auto"/>
        <w:jc w:val="both"/>
        <w:rPr>
          <w:sz w:val="16"/>
          <w:szCs w:val="16"/>
        </w:rPr>
      </w:pPr>
    </w:p>
    <w:p w14:paraId="5727F050" w14:textId="77777777" w:rsidR="006E315E" w:rsidRPr="00791F6F" w:rsidRDefault="006E315E" w:rsidP="002957FF">
      <w:pPr>
        <w:spacing w:line="240" w:lineRule="auto"/>
        <w:jc w:val="both"/>
        <w:rPr>
          <w:b/>
          <w:bCs/>
          <w:sz w:val="16"/>
          <w:szCs w:val="16"/>
        </w:rPr>
      </w:pPr>
      <w:r w:rsidRPr="00E2792D">
        <w:rPr>
          <w:b/>
          <w:bCs/>
          <w:sz w:val="16"/>
          <w:szCs w:val="16"/>
        </w:rPr>
        <w:t>3. Oświadczam/y, że spełniamy/nie spełniamy warunków klauzuli społecznej</w:t>
      </w:r>
    </w:p>
    <w:p w14:paraId="323B174B" w14:textId="77777777" w:rsidR="006E315E" w:rsidRDefault="006E315E" w:rsidP="002957FF">
      <w:pPr>
        <w:spacing w:line="240" w:lineRule="auto"/>
        <w:rPr>
          <w:sz w:val="16"/>
          <w:szCs w:val="16"/>
        </w:rPr>
      </w:pPr>
    </w:p>
    <w:p w14:paraId="1FF96952" w14:textId="77777777" w:rsidR="006E315E" w:rsidRPr="00E2792D" w:rsidRDefault="006E315E" w:rsidP="002957FF">
      <w:pPr>
        <w:spacing w:line="240" w:lineRule="auto"/>
        <w:rPr>
          <w:sz w:val="16"/>
          <w:szCs w:val="16"/>
        </w:rPr>
      </w:pPr>
      <w:r w:rsidRPr="003741E8">
        <w:rPr>
          <w:b/>
          <w:bCs/>
          <w:sz w:val="16"/>
          <w:szCs w:val="16"/>
        </w:rPr>
        <w:t>Potwierdzam/my prawdziwość informacji zawartych w ofercie.</w:t>
      </w:r>
    </w:p>
    <w:p w14:paraId="3E4A36CC" w14:textId="77777777" w:rsidR="006E315E" w:rsidRPr="003741E8" w:rsidRDefault="006E315E" w:rsidP="002957FF">
      <w:pPr>
        <w:jc w:val="both"/>
        <w:rPr>
          <w:sz w:val="16"/>
          <w:szCs w:val="16"/>
        </w:rPr>
      </w:pPr>
    </w:p>
    <w:p w14:paraId="4024F8F1" w14:textId="77777777" w:rsidR="006E315E" w:rsidRPr="003741E8" w:rsidRDefault="006E315E" w:rsidP="002957FF">
      <w:pPr>
        <w:spacing w:line="240" w:lineRule="auto"/>
        <w:rPr>
          <w:sz w:val="16"/>
          <w:szCs w:val="16"/>
        </w:rPr>
      </w:pPr>
      <w:r w:rsidRPr="003741E8">
        <w:rPr>
          <w:sz w:val="16"/>
          <w:szCs w:val="16"/>
        </w:rPr>
        <w:t>Miejscowość, data …………………………………</w:t>
      </w:r>
    </w:p>
    <w:p w14:paraId="656EFE4E" w14:textId="77777777" w:rsidR="006E315E" w:rsidRPr="003741E8" w:rsidRDefault="006E315E" w:rsidP="002957FF">
      <w:pPr>
        <w:spacing w:line="240" w:lineRule="auto"/>
        <w:rPr>
          <w:sz w:val="16"/>
          <w:szCs w:val="16"/>
        </w:rPr>
      </w:pPr>
    </w:p>
    <w:p w14:paraId="6E1EDE7C" w14:textId="77777777" w:rsidR="006E315E" w:rsidRPr="003741E8" w:rsidRDefault="006E315E" w:rsidP="002957FF">
      <w:pPr>
        <w:spacing w:line="240" w:lineRule="auto"/>
        <w:rPr>
          <w:sz w:val="16"/>
          <w:szCs w:val="16"/>
        </w:rPr>
      </w:pPr>
    </w:p>
    <w:p w14:paraId="314A2752" w14:textId="77777777" w:rsidR="006E315E" w:rsidRPr="003741E8" w:rsidRDefault="006E315E" w:rsidP="002957FF">
      <w:pPr>
        <w:spacing w:line="240" w:lineRule="auto"/>
        <w:jc w:val="center"/>
        <w:rPr>
          <w:sz w:val="16"/>
          <w:szCs w:val="16"/>
        </w:rPr>
      </w:pPr>
      <w:r w:rsidRPr="003741E8">
        <w:rPr>
          <w:sz w:val="16"/>
          <w:szCs w:val="16"/>
        </w:rPr>
        <w:t>……………………………………………………………………….</w:t>
      </w:r>
    </w:p>
    <w:p w14:paraId="04D33A67" w14:textId="77777777" w:rsidR="006E315E" w:rsidRPr="003741E8" w:rsidRDefault="006E315E" w:rsidP="002957FF">
      <w:pPr>
        <w:spacing w:line="240" w:lineRule="auto"/>
        <w:jc w:val="center"/>
        <w:rPr>
          <w:sz w:val="16"/>
          <w:szCs w:val="16"/>
        </w:rPr>
      </w:pPr>
      <w:r w:rsidRPr="003741E8">
        <w:rPr>
          <w:sz w:val="16"/>
          <w:szCs w:val="16"/>
        </w:rPr>
        <w:t>Czytelny podpis lub pieczęć imienna i podpis Wykonawcy</w:t>
      </w:r>
    </w:p>
    <w:p w14:paraId="36742B14" w14:textId="77777777" w:rsidR="006E315E" w:rsidRPr="0072060F" w:rsidRDefault="006E315E" w:rsidP="002957FF">
      <w:pPr>
        <w:spacing w:line="240" w:lineRule="auto"/>
        <w:jc w:val="center"/>
        <w:rPr>
          <w:sz w:val="16"/>
          <w:szCs w:val="16"/>
        </w:rPr>
      </w:pPr>
      <w:r w:rsidRPr="003741E8">
        <w:rPr>
          <w:sz w:val="16"/>
          <w:szCs w:val="16"/>
        </w:rPr>
        <w:t>lub upoważnionego przedstawiciela Wykon</w:t>
      </w:r>
      <w:r w:rsidRPr="0072060F">
        <w:rPr>
          <w:sz w:val="16"/>
          <w:szCs w:val="16"/>
        </w:rPr>
        <w:t>awcy</w:t>
      </w:r>
    </w:p>
    <w:p w14:paraId="21A577CF" w14:textId="77777777" w:rsidR="006E315E" w:rsidRDefault="006E315E" w:rsidP="002957FF">
      <w:pPr>
        <w:jc w:val="both"/>
        <w:rPr>
          <w:rFonts w:ascii="Times New Roman" w:hAnsi="Times New Roman"/>
          <w:b/>
          <w:sz w:val="24"/>
          <w:szCs w:val="24"/>
        </w:rPr>
      </w:pPr>
    </w:p>
    <w:p w14:paraId="23F51C43" w14:textId="77777777" w:rsidR="00C60C60" w:rsidRDefault="00C60C60" w:rsidP="002957FF">
      <w:pPr>
        <w:jc w:val="both"/>
        <w:rPr>
          <w:rFonts w:ascii="Times New Roman" w:hAnsi="Times New Roman"/>
          <w:b/>
          <w:sz w:val="24"/>
          <w:szCs w:val="24"/>
        </w:rPr>
      </w:pPr>
    </w:p>
    <w:p w14:paraId="58A20292" w14:textId="3083770C" w:rsidR="00507F7A" w:rsidRPr="005A465E" w:rsidRDefault="00EA130C" w:rsidP="005A465E">
      <w:pPr>
        <w:rPr>
          <w:rFonts w:ascii="Times New Roman" w:hAnsi="Times New Roman"/>
        </w:rPr>
      </w:pPr>
      <w:r w:rsidRPr="00F47B0E">
        <w:rPr>
          <w:rFonts w:ascii="Times New Roman" w:hAnsi="Times New Roman"/>
        </w:rPr>
        <w:t xml:space="preserve"> </w:t>
      </w:r>
    </w:p>
    <w:sectPr w:rsidR="00507F7A" w:rsidRPr="005A465E" w:rsidSect="003F20AB">
      <w:headerReference w:type="default" r:id="rId37"/>
      <w:footerReference w:type="default" r:id="rId38"/>
      <w:pgSz w:w="16838" w:h="11906" w:orient="landscape"/>
      <w:pgMar w:top="1418" w:right="1417" w:bottom="1417" w:left="1417" w:header="426" w:footer="3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93197" w14:textId="77777777" w:rsidR="0037052C" w:rsidRDefault="0037052C" w:rsidP="00DC5DAC">
      <w:pPr>
        <w:spacing w:after="0" w:line="240" w:lineRule="auto"/>
      </w:pPr>
      <w:r>
        <w:separator/>
      </w:r>
    </w:p>
  </w:endnote>
  <w:endnote w:type="continuationSeparator" w:id="0">
    <w:p w14:paraId="135DFDB3" w14:textId="77777777" w:rsidR="0037052C" w:rsidRDefault="0037052C" w:rsidP="00DC5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EE"/>
    <w:family w:val="auto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6A3AE" w14:textId="3342915E" w:rsidR="00AE0DD2" w:rsidRDefault="006D6229" w:rsidP="000C178D">
    <w:pPr>
      <w:jc w:val="center"/>
    </w:pPr>
    <w:r>
      <w:rPr>
        <w:noProof/>
      </w:rPr>
      <w:drawing>
        <wp:anchor distT="0" distB="0" distL="114300" distR="114300" simplePos="0" relativeHeight="251660800" behindDoc="0" locked="0" layoutInCell="1" allowOverlap="1" wp14:anchorId="1BCF97E5" wp14:editId="0602F061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4802505" cy="464820"/>
          <wp:effectExtent l="0" t="0" r="0" b="0"/>
          <wp:wrapNone/>
          <wp:docPr id="352445079" name="Obraz 352445079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F1223F" w14:textId="77777777" w:rsidR="006D6229" w:rsidRDefault="006D6229" w:rsidP="000C178D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0D9C0" w14:textId="77777777" w:rsidR="0037052C" w:rsidRDefault="0037052C" w:rsidP="00DC5DAC">
      <w:pPr>
        <w:spacing w:after="0" w:line="240" w:lineRule="auto"/>
      </w:pPr>
      <w:r>
        <w:separator/>
      </w:r>
    </w:p>
  </w:footnote>
  <w:footnote w:type="continuationSeparator" w:id="0">
    <w:p w14:paraId="0C66F0A8" w14:textId="77777777" w:rsidR="0037052C" w:rsidRDefault="0037052C" w:rsidP="00DC5DAC">
      <w:pPr>
        <w:spacing w:after="0" w:line="240" w:lineRule="auto"/>
      </w:pPr>
      <w:r>
        <w:continuationSeparator/>
      </w:r>
    </w:p>
  </w:footnote>
  <w:footnote w:id="1">
    <w:p w14:paraId="794D6B50" w14:textId="77777777" w:rsidR="006E315E" w:rsidRPr="00A82964" w:rsidRDefault="006E315E" w:rsidP="006E315E">
      <w:pPr>
        <w:spacing w:after="0" w:line="240" w:lineRule="auto"/>
        <w:jc w:val="both"/>
        <w:rPr>
          <w:color w:val="222222"/>
          <w:sz w:val="16"/>
          <w:szCs w:val="16"/>
        </w:rPr>
      </w:pPr>
      <w:r w:rsidRPr="00A82964">
        <w:rPr>
          <w:rStyle w:val="Odwoanieprzypisudolnego"/>
          <w:sz w:val="16"/>
          <w:szCs w:val="16"/>
        </w:rPr>
        <w:footnoteRef/>
      </w:r>
      <w:r w:rsidRPr="00A82964">
        <w:rPr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i/>
          <w:iCs/>
          <w:color w:val="222222"/>
          <w:sz w:val="16"/>
          <w:szCs w:val="16"/>
        </w:rPr>
        <w:t xml:space="preserve">,  </w:t>
      </w:r>
      <w:r>
        <w:rPr>
          <w:iCs/>
          <w:color w:val="222222"/>
          <w:sz w:val="16"/>
          <w:szCs w:val="16"/>
        </w:rPr>
        <w:t xml:space="preserve">zwanej dalej „ustawą”, </w:t>
      </w:r>
      <w:r w:rsidRPr="00A82964">
        <w:rPr>
          <w:color w:val="222222"/>
          <w:sz w:val="16"/>
          <w:szCs w:val="16"/>
        </w:rPr>
        <w:t xml:space="preserve">z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postępowania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o udzielenie zamówienia publicznego lub konkursu prowadzonego na podstawie ustawy Pzp wyklucza się:</w:t>
      </w:r>
    </w:p>
    <w:p w14:paraId="2A1ADC44" w14:textId="77777777" w:rsidR="006E315E" w:rsidRPr="00A82964" w:rsidRDefault="006E315E" w:rsidP="006E315E">
      <w:pPr>
        <w:spacing w:after="0" w:line="240" w:lineRule="auto"/>
        <w:jc w:val="both"/>
        <w:rPr>
          <w:rFonts w:eastAsia="Times New Roman"/>
          <w:color w:val="222222"/>
          <w:sz w:val="16"/>
          <w:szCs w:val="16"/>
          <w:lang w:eastAsia="pl-PL"/>
        </w:rPr>
      </w:pPr>
      <w:r w:rsidRPr="00A82964">
        <w:rPr>
          <w:rFonts w:eastAsia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o którym mowa w art. 1 pkt 3 ustawy;</w:t>
      </w:r>
    </w:p>
    <w:p w14:paraId="6380EE73" w14:textId="3FCD4924" w:rsidR="006E315E" w:rsidRPr="00A82964" w:rsidRDefault="006E315E" w:rsidP="006E315E">
      <w:pPr>
        <w:spacing w:after="0" w:line="240" w:lineRule="auto"/>
        <w:jc w:val="both"/>
        <w:rPr>
          <w:color w:val="222222"/>
          <w:sz w:val="16"/>
          <w:szCs w:val="16"/>
        </w:rPr>
      </w:pPr>
      <w:r w:rsidRPr="00A82964">
        <w:rPr>
          <w:color w:val="222222"/>
          <w:sz w:val="16"/>
          <w:szCs w:val="16"/>
        </w:rPr>
        <w:t xml:space="preserve">2)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o przeciwdziałaniu praniu pieniędzy oraz finansowaniu terroryzmu (Dz. U. z 2022 r. poz. 593 i 655) jest osoba wymieniona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w wykazach określonych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4489222" w14:textId="1E057BAC" w:rsidR="006E315E" w:rsidRPr="00791F6F" w:rsidRDefault="006E315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eastAsia="Times New Roman"/>
          <w:color w:val="222222"/>
          <w:sz w:val="16"/>
          <w:szCs w:val="16"/>
          <w:lang w:eastAsia="pl-PL"/>
        </w:rPr>
        <w:t xml:space="preserve">                      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(Dz. U. z 2021 r. poz. 217, 2105 i 2106), jest podmiot wymieniony</w:t>
      </w:r>
      <w:r w:rsidR="00C725CA">
        <w:rPr>
          <w:rFonts w:eastAsia="Times New Roman"/>
          <w:color w:val="222222"/>
          <w:sz w:val="16"/>
          <w:szCs w:val="16"/>
          <w:lang w:eastAsia="pl-PL"/>
        </w:rPr>
        <w:t xml:space="preserve">                                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 xml:space="preserve"> </w:t>
      </w:r>
      <w:r w:rsidR="00C725CA">
        <w:rPr>
          <w:rFonts w:eastAsia="Times New Roman"/>
          <w:color w:val="222222"/>
          <w:sz w:val="16"/>
          <w:szCs w:val="16"/>
          <w:lang w:eastAsia="pl-PL"/>
        </w:rPr>
        <w:t xml:space="preserve"> 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w wykazach określonych w rozporządzeniu 765/2006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5753F" w14:textId="6DD7864B" w:rsidR="00AE0DD2" w:rsidRDefault="006D6229">
    <w:pPr>
      <w:pStyle w:val="Nagwek"/>
      <w:rPr>
        <w:rFonts w:ascii="Arial" w:hAnsi="Arial" w:cs="Arial"/>
        <w:noProof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35D9AAE4" wp14:editId="0047ECE0">
          <wp:simplePos x="0" y="0"/>
          <wp:positionH relativeFrom="margin">
            <wp:align>center</wp:align>
          </wp:positionH>
          <wp:positionV relativeFrom="paragraph">
            <wp:posOffset>47625</wp:posOffset>
          </wp:positionV>
          <wp:extent cx="4802505" cy="464820"/>
          <wp:effectExtent l="0" t="0" r="0" b="0"/>
          <wp:wrapNone/>
          <wp:docPr id="3" name="Obraz 3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FFC0C9" w14:textId="49A58476" w:rsidR="00EE655F" w:rsidRDefault="00EE655F">
    <w:pPr>
      <w:pStyle w:val="Nagwek"/>
    </w:pPr>
  </w:p>
  <w:p w14:paraId="4593C320" w14:textId="0B64F67D" w:rsidR="00EE655F" w:rsidRDefault="00EE655F">
    <w:pPr>
      <w:pStyle w:val="Nagwek"/>
    </w:pPr>
  </w:p>
  <w:p w14:paraId="50B16FE0" w14:textId="77777777" w:rsidR="00EE655F" w:rsidRDefault="00EE65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3" w15:restartNumberingAfterBreak="0">
    <w:nsid w:val="0000002E"/>
    <w:multiLevelType w:val="multilevel"/>
    <w:tmpl w:val="9E26AC2C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6E5AF1EA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i/>
      </w:rPr>
    </w:lvl>
  </w:abstractNum>
  <w:abstractNum w:abstractNumId="5" w15:restartNumberingAfterBreak="0">
    <w:nsid w:val="006851BE"/>
    <w:multiLevelType w:val="hybridMultilevel"/>
    <w:tmpl w:val="77904F22"/>
    <w:lvl w:ilvl="0" w:tplc="59D6BA34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FCEF1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2C09B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A441B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AC708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54411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00040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E48EF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28678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82A60EC"/>
    <w:multiLevelType w:val="hybridMultilevel"/>
    <w:tmpl w:val="67B4DE02"/>
    <w:lvl w:ilvl="0" w:tplc="63485A66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EF1A70"/>
    <w:multiLevelType w:val="hybridMultilevel"/>
    <w:tmpl w:val="E9E6DCF4"/>
    <w:lvl w:ilvl="0" w:tplc="5D8C2566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1F25D6"/>
    <w:multiLevelType w:val="hybridMultilevel"/>
    <w:tmpl w:val="A5041EC8"/>
    <w:lvl w:ilvl="0" w:tplc="68CA8A3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A03676"/>
    <w:multiLevelType w:val="hybridMultilevel"/>
    <w:tmpl w:val="0E66B6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C46936"/>
    <w:multiLevelType w:val="hybridMultilevel"/>
    <w:tmpl w:val="12640676"/>
    <w:lvl w:ilvl="0" w:tplc="508EDFD4">
      <w:start w:val="1"/>
      <w:numFmt w:val="upperRoman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8C2566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D205E2">
      <w:start w:val="1"/>
      <w:numFmt w:val="decimal"/>
      <w:lvlText w:val="%3."/>
      <w:lvlJc w:val="left"/>
      <w:pPr>
        <w:ind w:left="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28404C">
      <w:start w:val="1"/>
      <w:numFmt w:val="lowerLetter"/>
      <w:lvlText w:val="%4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B8C5B4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821C22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200EAC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5C1F0E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E0D54A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39E16DF"/>
    <w:multiLevelType w:val="multilevel"/>
    <w:tmpl w:val="4414246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C033F1"/>
    <w:multiLevelType w:val="hybridMultilevel"/>
    <w:tmpl w:val="BCE08F72"/>
    <w:lvl w:ilvl="0" w:tplc="0415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5" w15:restartNumberingAfterBreak="0">
    <w:nsid w:val="69412AAD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803175"/>
    <w:multiLevelType w:val="hybridMultilevel"/>
    <w:tmpl w:val="FEDE5118"/>
    <w:name w:val="WWNum282"/>
    <w:lvl w:ilvl="0" w:tplc="AFD04D8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96728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9021754">
    <w:abstractNumId w:val="10"/>
  </w:num>
  <w:num w:numId="3" w16cid:durableId="2118481750">
    <w:abstractNumId w:val="14"/>
  </w:num>
  <w:num w:numId="4" w16cid:durableId="1791125419">
    <w:abstractNumId w:val="12"/>
  </w:num>
  <w:num w:numId="5" w16cid:durableId="394091834">
    <w:abstractNumId w:val="5"/>
  </w:num>
  <w:num w:numId="6" w16cid:durableId="723792680">
    <w:abstractNumId w:val="6"/>
  </w:num>
  <w:num w:numId="7" w16cid:durableId="2131851205">
    <w:abstractNumId w:val="16"/>
  </w:num>
  <w:num w:numId="8" w16cid:durableId="1167095837">
    <w:abstractNumId w:val="11"/>
  </w:num>
  <w:num w:numId="9" w16cid:durableId="626933781">
    <w:abstractNumId w:val="9"/>
  </w:num>
  <w:num w:numId="10" w16cid:durableId="1864660091">
    <w:abstractNumId w:val="7"/>
  </w:num>
  <w:num w:numId="11" w16cid:durableId="1531529237">
    <w:abstractNumId w:val="15"/>
  </w:num>
  <w:num w:numId="12" w16cid:durableId="1662612194">
    <w:abstractNumId w:val="8"/>
  </w:num>
  <w:num w:numId="13" w16cid:durableId="162938789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A75"/>
    <w:rsid w:val="000004B2"/>
    <w:rsid w:val="00000B64"/>
    <w:rsid w:val="00001A6D"/>
    <w:rsid w:val="000028C2"/>
    <w:rsid w:val="000075A3"/>
    <w:rsid w:val="000102E9"/>
    <w:rsid w:val="000136B1"/>
    <w:rsid w:val="00014A96"/>
    <w:rsid w:val="000162AF"/>
    <w:rsid w:val="000212F8"/>
    <w:rsid w:val="00030209"/>
    <w:rsid w:val="000312D9"/>
    <w:rsid w:val="0003297A"/>
    <w:rsid w:val="00035C85"/>
    <w:rsid w:val="00036758"/>
    <w:rsid w:val="00041704"/>
    <w:rsid w:val="0004221B"/>
    <w:rsid w:val="00042C32"/>
    <w:rsid w:val="000504C2"/>
    <w:rsid w:val="00054BEC"/>
    <w:rsid w:val="00054D46"/>
    <w:rsid w:val="00055E53"/>
    <w:rsid w:val="00057C7F"/>
    <w:rsid w:val="0006197E"/>
    <w:rsid w:val="00070651"/>
    <w:rsid w:val="00081598"/>
    <w:rsid w:val="0008321D"/>
    <w:rsid w:val="000842B2"/>
    <w:rsid w:val="00084626"/>
    <w:rsid w:val="00086246"/>
    <w:rsid w:val="000960FD"/>
    <w:rsid w:val="000A0CC2"/>
    <w:rsid w:val="000A3C20"/>
    <w:rsid w:val="000A3D25"/>
    <w:rsid w:val="000A6FED"/>
    <w:rsid w:val="000A75B3"/>
    <w:rsid w:val="000B1474"/>
    <w:rsid w:val="000B3578"/>
    <w:rsid w:val="000B37D3"/>
    <w:rsid w:val="000B6301"/>
    <w:rsid w:val="000C178D"/>
    <w:rsid w:val="000C2F46"/>
    <w:rsid w:val="000C3FB2"/>
    <w:rsid w:val="000C45EC"/>
    <w:rsid w:val="000D455C"/>
    <w:rsid w:val="000D4DB3"/>
    <w:rsid w:val="000D7ACD"/>
    <w:rsid w:val="000E0428"/>
    <w:rsid w:val="000E3A1A"/>
    <w:rsid w:val="000F13DA"/>
    <w:rsid w:val="000F5476"/>
    <w:rsid w:val="000F642F"/>
    <w:rsid w:val="001007B4"/>
    <w:rsid w:val="00102441"/>
    <w:rsid w:val="001042B5"/>
    <w:rsid w:val="00104CE1"/>
    <w:rsid w:val="00107A16"/>
    <w:rsid w:val="00114820"/>
    <w:rsid w:val="0011528F"/>
    <w:rsid w:val="00123959"/>
    <w:rsid w:val="001241E2"/>
    <w:rsid w:val="00124EF9"/>
    <w:rsid w:val="0012796A"/>
    <w:rsid w:val="00132083"/>
    <w:rsid w:val="0013279F"/>
    <w:rsid w:val="00133097"/>
    <w:rsid w:val="0013557D"/>
    <w:rsid w:val="0013760A"/>
    <w:rsid w:val="00141996"/>
    <w:rsid w:val="00142365"/>
    <w:rsid w:val="001433F7"/>
    <w:rsid w:val="00145D72"/>
    <w:rsid w:val="00146329"/>
    <w:rsid w:val="001469F3"/>
    <w:rsid w:val="00150B7B"/>
    <w:rsid w:val="001539CD"/>
    <w:rsid w:val="00156154"/>
    <w:rsid w:val="00157336"/>
    <w:rsid w:val="00164152"/>
    <w:rsid w:val="00166A58"/>
    <w:rsid w:val="00174A75"/>
    <w:rsid w:val="00181BEB"/>
    <w:rsid w:val="0018282C"/>
    <w:rsid w:val="00185E35"/>
    <w:rsid w:val="0019409F"/>
    <w:rsid w:val="00196499"/>
    <w:rsid w:val="001A1D3C"/>
    <w:rsid w:val="001A2528"/>
    <w:rsid w:val="001A5600"/>
    <w:rsid w:val="001A5FF5"/>
    <w:rsid w:val="001A63F6"/>
    <w:rsid w:val="001B5F2F"/>
    <w:rsid w:val="001B7FA5"/>
    <w:rsid w:val="001C327A"/>
    <w:rsid w:val="001D024B"/>
    <w:rsid w:val="001D0FF5"/>
    <w:rsid w:val="001D106F"/>
    <w:rsid w:val="001D5164"/>
    <w:rsid w:val="001E288F"/>
    <w:rsid w:val="001E7639"/>
    <w:rsid w:val="001F0AD0"/>
    <w:rsid w:val="001F1229"/>
    <w:rsid w:val="001F51F5"/>
    <w:rsid w:val="001F6816"/>
    <w:rsid w:val="001F7B6E"/>
    <w:rsid w:val="001F7D25"/>
    <w:rsid w:val="00200766"/>
    <w:rsid w:val="00200BC6"/>
    <w:rsid w:val="00201FFB"/>
    <w:rsid w:val="002056B2"/>
    <w:rsid w:val="00207EE1"/>
    <w:rsid w:val="002117A6"/>
    <w:rsid w:val="00211AB8"/>
    <w:rsid w:val="00211C6C"/>
    <w:rsid w:val="00213A23"/>
    <w:rsid w:val="00215B7D"/>
    <w:rsid w:val="002204EB"/>
    <w:rsid w:val="00222EC4"/>
    <w:rsid w:val="002245B4"/>
    <w:rsid w:val="002245F0"/>
    <w:rsid w:val="00225C5F"/>
    <w:rsid w:val="002263CC"/>
    <w:rsid w:val="0022673F"/>
    <w:rsid w:val="00233ECA"/>
    <w:rsid w:val="002355F1"/>
    <w:rsid w:val="00243031"/>
    <w:rsid w:val="00254011"/>
    <w:rsid w:val="00260AF2"/>
    <w:rsid w:val="00260D85"/>
    <w:rsid w:val="00262343"/>
    <w:rsid w:val="00271AD9"/>
    <w:rsid w:val="002744DB"/>
    <w:rsid w:val="00275760"/>
    <w:rsid w:val="00281CAC"/>
    <w:rsid w:val="00283A8E"/>
    <w:rsid w:val="00286234"/>
    <w:rsid w:val="002901FB"/>
    <w:rsid w:val="00291B18"/>
    <w:rsid w:val="0029293F"/>
    <w:rsid w:val="002957FF"/>
    <w:rsid w:val="002A1DBD"/>
    <w:rsid w:val="002A2A14"/>
    <w:rsid w:val="002A32B1"/>
    <w:rsid w:val="002A37F5"/>
    <w:rsid w:val="002A71F1"/>
    <w:rsid w:val="002B0DB9"/>
    <w:rsid w:val="002B1B81"/>
    <w:rsid w:val="002C1AEA"/>
    <w:rsid w:val="002C4B27"/>
    <w:rsid w:val="002C6DF0"/>
    <w:rsid w:val="002D0698"/>
    <w:rsid w:val="002D128D"/>
    <w:rsid w:val="002D17CF"/>
    <w:rsid w:val="002D1CB4"/>
    <w:rsid w:val="002D259A"/>
    <w:rsid w:val="002D3680"/>
    <w:rsid w:val="002D3AEF"/>
    <w:rsid w:val="002D65B6"/>
    <w:rsid w:val="002D7935"/>
    <w:rsid w:val="002E0C36"/>
    <w:rsid w:val="002E16B8"/>
    <w:rsid w:val="002E3051"/>
    <w:rsid w:val="002E32ED"/>
    <w:rsid w:val="002E3B59"/>
    <w:rsid w:val="002E46B7"/>
    <w:rsid w:val="002F2232"/>
    <w:rsid w:val="002F2E7D"/>
    <w:rsid w:val="002F4345"/>
    <w:rsid w:val="002F62C2"/>
    <w:rsid w:val="002F6E12"/>
    <w:rsid w:val="00304167"/>
    <w:rsid w:val="003043CC"/>
    <w:rsid w:val="00306264"/>
    <w:rsid w:val="00306489"/>
    <w:rsid w:val="00312351"/>
    <w:rsid w:val="003129B1"/>
    <w:rsid w:val="0031463F"/>
    <w:rsid w:val="00315974"/>
    <w:rsid w:val="00323D6B"/>
    <w:rsid w:val="00325714"/>
    <w:rsid w:val="00337B81"/>
    <w:rsid w:val="0034296D"/>
    <w:rsid w:val="00343408"/>
    <w:rsid w:val="003438B7"/>
    <w:rsid w:val="00354578"/>
    <w:rsid w:val="0035501D"/>
    <w:rsid w:val="00356054"/>
    <w:rsid w:val="0036376F"/>
    <w:rsid w:val="00363CAC"/>
    <w:rsid w:val="00365150"/>
    <w:rsid w:val="00367984"/>
    <w:rsid w:val="0037052C"/>
    <w:rsid w:val="00370A8A"/>
    <w:rsid w:val="00370FA2"/>
    <w:rsid w:val="003717D2"/>
    <w:rsid w:val="003730A7"/>
    <w:rsid w:val="003736E2"/>
    <w:rsid w:val="0037690E"/>
    <w:rsid w:val="00380738"/>
    <w:rsid w:val="00381059"/>
    <w:rsid w:val="003841D5"/>
    <w:rsid w:val="00390EBB"/>
    <w:rsid w:val="00394B2A"/>
    <w:rsid w:val="0039710F"/>
    <w:rsid w:val="003A0C66"/>
    <w:rsid w:val="003A1963"/>
    <w:rsid w:val="003A3BCE"/>
    <w:rsid w:val="003A5537"/>
    <w:rsid w:val="003A5B98"/>
    <w:rsid w:val="003A646B"/>
    <w:rsid w:val="003B2969"/>
    <w:rsid w:val="003B2D60"/>
    <w:rsid w:val="003B426F"/>
    <w:rsid w:val="003B6714"/>
    <w:rsid w:val="003C42E2"/>
    <w:rsid w:val="003C5552"/>
    <w:rsid w:val="003D2478"/>
    <w:rsid w:val="003E61DB"/>
    <w:rsid w:val="003E710E"/>
    <w:rsid w:val="003F20AB"/>
    <w:rsid w:val="003F48A4"/>
    <w:rsid w:val="003F5067"/>
    <w:rsid w:val="003F5A23"/>
    <w:rsid w:val="00400136"/>
    <w:rsid w:val="00402D91"/>
    <w:rsid w:val="004031F9"/>
    <w:rsid w:val="0040429B"/>
    <w:rsid w:val="00405C3B"/>
    <w:rsid w:val="004108EE"/>
    <w:rsid w:val="00411688"/>
    <w:rsid w:val="00411F17"/>
    <w:rsid w:val="004121D0"/>
    <w:rsid w:val="00414E2E"/>
    <w:rsid w:val="0042023B"/>
    <w:rsid w:val="00421040"/>
    <w:rsid w:val="00423CFD"/>
    <w:rsid w:val="004247A6"/>
    <w:rsid w:val="004247E5"/>
    <w:rsid w:val="00427F6B"/>
    <w:rsid w:val="00430D85"/>
    <w:rsid w:val="004316CA"/>
    <w:rsid w:val="0043197E"/>
    <w:rsid w:val="004344DB"/>
    <w:rsid w:val="0043720A"/>
    <w:rsid w:val="004444F9"/>
    <w:rsid w:val="00445C39"/>
    <w:rsid w:val="00446D38"/>
    <w:rsid w:val="00453232"/>
    <w:rsid w:val="00463A83"/>
    <w:rsid w:val="004675FE"/>
    <w:rsid w:val="004729B9"/>
    <w:rsid w:val="0047384E"/>
    <w:rsid w:val="00476070"/>
    <w:rsid w:val="00477683"/>
    <w:rsid w:val="00480261"/>
    <w:rsid w:val="004875A3"/>
    <w:rsid w:val="00487CA3"/>
    <w:rsid w:val="0049313A"/>
    <w:rsid w:val="00493472"/>
    <w:rsid w:val="00493608"/>
    <w:rsid w:val="004936A7"/>
    <w:rsid w:val="004948FA"/>
    <w:rsid w:val="00496486"/>
    <w:rsid w:val="00497A37"/>
    <w:rsid w:val="00497AF2"/>
    <w:rsid w:val="004A034A"/>
    <w:rsid w:val="004A4494"/>
    <w:rsid w:val="004A57B4"/>
    <w:rsid w:val="004B2733"/>
    <w:rsid w:val="004B59DB"/>
    <w:rsid w:val="004B7151"/>
    <w:rsid w:val="004B7FB0"/>
    <w:rsid w:val="004C7561"/>
    <w:rsid w:val="004C79EB"/>
    <w:rsid w:val="004D1402"/>
    <w:rsid w:val="004D1D54"/>
    <w:rsid w:val="004D315D"/>
    <w:rsid w:val="004D3B63"/>
    <w:rsid w:val="004D5B24"/>
    <w:rsid w:val="004D675C"/>
    <w:rsid w:val="004D70B6"/>
    <w:rsid w:val="004D7725"/>
    <w:rsid w:val="004D7A24"/>
    <w:rsid w:val="004E32BE"/>
    <w:rsid w:val="004E66C6"/>
    <w:rsid w:val="004E738B"/>
    <w:rsid w:val="004F0424"/>
    <w:rsid w:val="004F0AD3"/>
    <w:rsid w:val="004F1C9F"/>
    <w:rsid w:val="004F4C26"/>
    <w:rsid w:val="00500B8B"/>
    <w:rsid w:val="0050366C"/>
    <w:rsid w:val="0050587C"/>
    <w:rsid w:val="00507F7A"/>
    <w:rsid w:val="005147AC"/>
    <w:rsid w:val="00514C92"/>
    <w:rsid w:val="00515196"/>
    <w:rsid w:val="00517C14"/>
    <w:rsid w:val="00521763"/>
    <w:rsid w:val="0052624A"/>
    <w:rsid w:val="00526AA3"/>
    <w:rsid w:val="00531374"/>
    <w:rsid w:val="00531C08"/>
    <w:rsid w:val="00534F4D"/>
    <w:rsid w:val="00535817"/>
    <w:rsid w:val="00541936"/>
    <w:rsid w:val="00551881"/>
    <w:rsid w:val="00556A86"/>
    <w:rsid w:val="0056160C"/>
    <w:rsid w:val="00564AEF"/>
    <w:rsid w:val="00564D4E"/>
    <w:rsid w:val="00567322"/>
    <w:rsid w:val="00571E0B"/>
    <w:rsid w:val="00572C1A"/>
    <w:rsid w:val="005740B9"/>
    <w:rsid w:val="00574B18"/>
    <w:rsid w:val="005754F1"/>
    <w:rsid w:val="0057673B"/>
    <w:rsid w:val="00586455"/>
    <w:rsid w:val="0058725D"/>
    <w:rsid w:val="0059381B"/>
    <w:rsid w:val="00593B59"/>
    <w:rsid w:val="005A00DA"/>
    <w:rsid w:val="005A2235"/>
    <w:rsid w:val="005A465E"/>
    <w:rsid w:val="005A593A"/>
    <w:rsid w:val="005B056F"/>
    <w:rsid w:val="005B1352"/>
    <w:rsid w:val="005B4130"/>
    <w:rsid w:val="005B6E3B"/>
    <w:rsid w:val="005C46A2"/>
    <w:rsid w:val="005C6D4B"/>
    <w:rsid w:val="005D184C"/>
    <w:rsid w:val="005D1CE4"/>
    <w:rsid w:val="005D22C6"/>
    <w:rsid w:val="005D3AE2"/>
    <w:rsid w:val="005D5279"/>
    <w:rsid w:val="005D565E"/>
    <w:rsid w:val="005E06F5"/>
    <w:rsid w:val="005E090D"/>
    <w:rsid w:val="005E1417"/>
    <w:rsid w:val="005E19B7"/>
    <w:rsid w:val="005E386C"/>
    <w:rsid w:val="005E3FBF"/>
    <w:rsid w:val="005E5E25"/>
    <w:rsid w:val="005E5F92"/>
    <w:rsid w:val="005F4016"/>
    <w:rsid w:val="005F4290"/>
    <w:rsid w:val="005F479C"/>
    <w:rsid w:val="005F65A7"/>
    <w:rsid w:val="00602475"/>
    <w:rsid w:val="00604EAC"/>
    <w:rsid w:val="0060740B"/>
    <w:rsid w:val="006107E8"/>
    <w:rsid w:val="006119E3"/>
    <w:rsid w:val="0061256F"/>
    <w:rsid w:val="00613CD5"/>
    <w:rsid w:val="006169E2"/>
    <w:rsid w:val="00621A5D"/>
    <w:rsid w:val="006238ED"/>
    <w:rsid w:val="00624EF0"/>
    <w:rsid w:val="00631262"/>
    <w:rsid w:val="00631556"/>
    <w:rsid w:val="006329EE"/>
    <w:rsid w:val="00633FC2"/>
    <w:rsid w:val="006347B4"/>
    <w:rsid w:val="00637026"/>
    <w:rsid w:val="0064015A"/>
    <w:rsid w:val="006457D0"/>
    <w:rsid w:val="00646B7A"/>
    <w:rsid w:val="006515BC"/>
    <w:rsid w:val="00651AC7"/>
    <w:rsid w:val="00662171"/>
    <w:rsid w:val="0066603F"/>
    <w:rsid w:val="0066640A"/>
    <w:rsid w:val="00673FD0"/>
    <w:rsid w:val="006742F3"/>
    <w:rsid w:val="006744DE"/>
    <w:rsid w:val="0068074F"/>
    <w:rsid w:val="006865B5"/>
    <w:rsid w:val="006911ED"/>
    <w:rsid w:val="00696FEF"/>
    <w:rsid w:val="00697BD2"/>
    <w:rsid w:val="006A05C3"/>
    <w:rsid w:val="006A2711"/>
    <w:rsid w:val="006A397E"/>
    <w:rsid w:val="006A45DE"/>
    <w:rsid w:val="006A7040"/>
    <w:rsid w:val="006A7DFB"/>
    <w:rsid w:val="006B4F63"/>
    <w:rsid w:val="006C110E"/>
    <w:rsid w:val="006C3126"/>
    <w:rsid w:val="006C5F6E"/>
    <w:rsid w:val="006C7E2D"/>
    <w:rsid w:val="006D1FC6"/>
    <w:rsid w:val="006D6229"/>
    <w:rsid w:val="006D69D3"/>
    <w:rsid w:val="006D6D57"/>
    <w:rsid w:val="006E315E"/>
    <w:rsid w:val="006E5801"/>
    <w:rsid w:val="006E687C"/>
    <w:rsid w:val="006F2493"/>
    <w:rsid w:val="006F4487"/>
    <w:rsid w:val="006F4606"/>
    <w:rsid w:val="006F62F3"/>
    <w:rsid w:val="006F73BB"/>
    <w:rsid w:val="006F7FA5"/>
    <w:rsid w:val="007013BE"/>
    <w:rsid w:val="00701937"/>
    <w:rsid w:val="007036E2"/>
    <w:rsid w:val="00705DCB"/>
    <w:rsid w:val="00710172"/>
    <w:rsid w:val="00710BA2"/>
    <w:rsid w:val="00711E58"/>
    <w:rsid w:val="007126EE"/>
    <w:rsid w:val="00713323"/>
    <w:rsid w:val="0071406C"/>
    <w:rsid w:val="00716041"/>
    <w:rsid w:val="007215CE"/>
    <w:rsid w:val="00722D89"/>
    <w:rsid w:val="00723CCE"/>
    <w:rsid w:val="007247D4"/>
    <w:rsid w:val="00724D00"/>
    <w:rsid w:val="00726064"/>
    <w:rsid w:val="00730FBC"/>
    <w:rsid w:val="0073324E"/>
    <w:rsid w:val="0073782B"/>
    <w:rsid w:val="00740DD7"/>
    <w:rsid w:val="0074411D"/>
    <w:rsid w:val="007470A9"/>
    <w:rsid w:val="00747C5D"/>
    <w:rsid w:val="007518CC"/>
    <w:rsid w:val="007537A3"/>
    <w:rsid w:val="00755F0A"/>
    <w:rsid w:val="0076303D"/>
    <w:rsid w:val="0076318F"/>
    <w:rsid w:val="0076366F"/>
    <w:rsid w:val="007639FA"/>
    <w:rsid w:val="00763E25"/>
    <w:rsid w:val="00767A5C"/>
    <w:rsid w:val="00770239"/>
    <w:rsid w:val="007709B6"/>
    <w:rsid w:val="00772254"/>
    <w:rsid w:val="00772831"/>
    <w:rsid w:val="00776D1E"/>
    <w:rsid w:val="0078046E"/>
    <w:rsid w:val="00782BFA"/>
    <w:rsid w:val="00786872"/>
    <w:rsid w:val="00791F6F"/>
    <w:rsid w:val="007A2088"/>
    <w:rsid w:val="007A400E"/>
    <w:rsid w:val="007A75CE"/>
    <w:rsid w:val="007B0FFC"/>
    <w:rsid w:val="007C2F27"/>
    <w:rsid w:val="007C3987"/>
    <w:rsid w:val="007C6675"/>
    <w:rsid w:val="007C778C"/>
    <w:rsid w:val="007D068A"/>
    <w:rsid w:val="007D0FD5"/>
    <w:rsid w:val="007D1D49"/>
    <w:rsid w:val="007D3058"/>
    <w:rsid w:val="007D73EF"/>
    <w:rsid w:val="007E5593"/>
    <w:rsid w:val="007E64A7"/>
    <w:rsid w:val="007E70CD"/>
    <w:rsid w:val="007F0D05"/>
    <w:rsid w:val="007F543A"/>
    <w:rsid w:val="00801B53"/>
    <w:rsid w:val="00801ED4"/>
    <w:rsid w:val="008036BF"/>
    <w:rsid w:val="0080484B"/>
    <w:rsid w:val="008145BF"/>
    <w:rsid w:val="00817824"/>
    <w:rsid w:val="00817935"/>
    <w:rsid w:val="0082168B"/>
    <w:rsid w:val="008227AD"/>
    <w:rsid w:val="00823643"/>
    <w:rsid w:val="00824335"/>
    <w:rsid w:val="00825241"/>
    <w:rsid w:val="00834145"/>
    <w:rsid w:val="008364F8"/>
    <w:rsid w:val="008407D4"/>
    <w:rsid w:val="008436D9"/>
    <w:rsid w:val="00844037"/>
    <w:rsid w:val="008561D7"/>
    <w:rsid w:val="008615A1"/>
    <w:rsid w:val="00873359"/>
    <w:rsid w:val="00873AE4"/>
    <w:rsid w:val="0087400A"/>
    <w:rsid w:val="00874134"/>
    <w:rsid w:val="00876EE7"/>
    <w:rsid w:val="00877272"/>
    <w:rsid w:val="00877A4C"/>
    <w:rsid w:val="00880078"/>
    <w:rsid w:val="0088033A"/>
    <w:rsid w:val="00880F0B"/>
    <w:rsid w:val="00887014"/>
    <w:rsid w:val="00887AFE"/>
    <w:rsid w:val="00891236"/>
    <w:rsid w:val="00895943"/>
    <w:rsid w:val="008A0970"/>
    <w:rsid w:val="008A0E2F"/>
    <w:rsid w:val="008A1EB1"/>
    <w:rsid w:val="008A2EE5"/>
    <w:rsid w:val="008A4F5D"/>
    <w:rsid w:val="008A53C2"/>
    <w:rsid w:val="008A5814"/>
    <w:rsid w:val="008C102E"/>
    <w:rsid w:val="008C45FB"/>
    <w:rsid w:val="008C492A"/>
    <w:rsid w:val="008C5E1C"/>
    <w:rsid w:val="008C6DE3"/>
    <w:rsid w:val="008C6FDB"/>
    <w:rsid w:val="008C7293"/>
    <w:rsid w:val="008D0851"/>
    <w:rsid w:val="008D0C6B"/>
    <w:rsid w:val="008D20DD"/>
    <w:rsid w:val="008E5959"/>
    <w:rsid w:val="008E6018"/>
    <w:rsid w:val="008E662C"/>
    <w:rsid w:val="008F22B8"/>
    <w:rsid w:val="008F2E23"/>
    <w:rsid w:val="008F519E"/>
    <w:rsid w:val="008F6D3C"/>
    <w:rsid w:val="008F6D73"/>
    <w:rsid w:val="00901BE0"/>
    <w:rsid w:val="00903A45"/>
    <w:rsid w:val="009040DC"/>
    <w:rsid w:val="00907D4A"/>
    <w:rsid w:val="00916AE8"/>
    <w:rsid w:val="009176BE"/>
    <w:rsid w:val="009235FB"/>
    <w:rsid w:val="00927643"/>
    <w:rsid w:val="00930A34"/>
    <w:rsid w:val="00931DF1"/>
    <w:rsid w:val="009334B5"/>
    <w:rsid w:val="00934FDD"/>
    <w:rsid w:val="00937FB0"/>
    <w:rsid w:val="009438FD"/>
    <w:rsid w:val="009513EE"/>
    <w:rsid w:val="00951719"/>
    <w:rsid w:val="00954315"/>
    <w:rsid w:val="0095576A"/>
    <w:rsid w:val="00955ADB"/>
    <w:rsid w:val="00960A31"/>
    <w:rsid w:val="009619D7"/>
    <w:rsid w:val="0096552C"/>
    <w:rsid w:val="00965641"/>
    <w:rsid w:val="009662B8"/>
    <w:rsid w:val="009676F6"/>
    <w:rsid w:val="00971E69"/>
    <w:rsid w:val="00973FDD"/>
    <w:rsid w:val="0097582C"/>
    <w:rsid w:val="009815AD"/>
    <w:rsid w:val="009822E6"/>
    <w:rsid w:val="00982B69"/>
    <w:rsid w:val="0098380D"/>
    <w:rsid w:val="00985BF4"/>
    <w:rsid w:val="0098623C"/>
    <w:rsid w:val="00987186"/>
    <w:rsid w:val="009914F8"/>
    <w:rsid w:val="009957F2"/>
    <w:rsid w:val="009A6FB9"/>
    <w:rsid w:val="009A7C0B"/>
    <w:rsid w:val="009A7C8A"/>
    <w:rsid w:val="009B0158"/>
    <w:rsid w:val="009B7400"/>
    <w:rsid w:val="009B7507"/>
    <w:rsid w:val="009B7B79"/>
    <w:rsid w:val="009C0A53"/>
    <w:rsid w:val="009C2D52"/>
    <w:rsid w:val="009C441C"/>
    <w:rsid w:val="009C5243"/>
    <w:rsid w:val="009C60EE"/>
    <w:rsid w:val="009D32F3"/>
    <w:rsid w:val="009D540E"/>
    <w:rsid w:val="009D5D0E"/>
    <w:rsid w:val="009D794D"/>
    <w:rsid w:val="009D796D"/>
    <w:rsid w:val="009E3658"/>
    <w:rsid w:val="009E6DC4"/>
    <w:rsid w:val="009F19C7"/>
    <w:rsid w:val="009F2DA0"/>
    <w:rsid w:val="009F312F"/>
    <w:rsid w:val="009F3339"/>
    <w:rsid w:val="009F3F9D"/>
    <w:rsid w:val="009F5E5A"/>
    <w:rsid w:val="009F5F0B"/>
    <w:rsid w:val="009F75B5"/>
    <w:rsid w:val="00A01796"/>
    <w:rsid w:val="00A02AE1"/>
    <w:rsid w:val="00A12404"/>
    <w:rsid w:val="00A142F4"/>
    <w:rsid w:val="00A1741D"/>
    <w:rsid w:val="00A17E45"/>
    <w:rsid w:val="00A24C38"/>
    <w:rsid w:val="00A30AC8"/>
    <w:rsid w:val="00A323CD"/>
    <w:rsid w:val="00A36B83"/>
    <w:rsid w:val="00A40855"/>
    <w:rsid w:val="00A41E20"/>
    <w:rsid w:val="00A421CD"/>
    <w:rsid w:val="00A42677"/>
    <w:rsid w:val="00A42759"/>
    <w:rsid w:val="00A42D69"/>
    <w:rsid w:val="00A454BB"/>
    <w:rsid w:val="00A458A8"/>
    <w:rsid w:val="00A45B48"/>
    <w:rsid w:val="00A45CAA"/>
    <w:rsid w:val="00A47137"/>
    <w:rsid w:val="00A54110"/>
    <w:rsid w:val="00A5460A"/>
    <w:rsid w:val="00A567A0"/>
    <w:rsid w:val="00A65E4A"/>
    <w:rsid w:val="00A704A1"/>
    <w:rsid w:val="00A80133"/>
    <w:rsid w:val="00A84FA9"/>
    <w:rsid w:val="00A85F64"/>
    <w:rsid w:val="00A87744"/>
    <w:rsid w:val="00A9152A"/>
    <w:rsid w:val="00A92A26"/>
    <w:rsid w:val="00A92D9C"/>
    <w:rsid w:val="00AB1A6E"/>
    <w:rsid w:val="00AB1FB1"/>
    <w:rsid w:val="00AB49D6"/>
    <w:rsid w:val="00AB4ABB"/>
    <w:rsid w:val="00AB7E37"/>
    <w:rsid w:val="00AC2765"/>
    <w:rsid w:val="00AD1CE8"/>
    <w:rsid w:val="00AD4D62"/>
    <w:rsid w:val="00AD6FD7"/>
    <w:rsid w:val="00AD7EE4"/>
    <w:rsid w:val="00AE0DD2"/>
    <w:rsid w:val="00AE171C"/>
    <w:rsid w:val="00AE66AE"/>
    <w:rsid w:val="00AF195A"/>
    <w:rsid w:val="00AF2A07"/>
    <w:rsid w:val="00AF5217"/>
    <w:rsid w:val="00AF5C8B"/>
    <w:rsid w:val="00B00FBF"/>
    <w:rsid w:val="00B056A8"/>
    <w:rsid w:val="00B063BC"/>
    <w:rsid w:val="00B16046"/>
    <w:rsid w:val="00B20974"/>
    <w:rsid w:val="00B21C6C"/>
    <w:rsid w:val="00B26366"/>
    <w:rsid w:val="00B27343"/>
    <w:rsid w:val="00B31016"/>
    <w:rsid w:val="00B34BBD"/>
    <w:rsid w:val="00B35B97"/>
    <w:rsid w:val="00B37990"/>
    <w:rsid w:val="00B41770"/>
    <w:rsid w:val="00B419B8"/>
    <w:rsid w:val="00B4235E"/>
    <w:rsid w:val="00B43BA1"/>
    <w:rsid w:val="00B44B3E"/>
    <w:rsid w:val="00B46096"/>
    <w:rsid w:val="00B46B1C"/>
    <w:rsid w:val="00B47181"/>
    <w:rsid w:val="00B5273B"/>
    <w:rsid w:val="00B52D32"/>
    <w:rsid w:val="00B54C1C"/>
    <w:rsid w:val="00B559D7"/>
    <w:rsid w:val="00B57598"/>
    <w:rsid w:val="00B60E95"/>
    <w:rsid w:val="00B627AA"/>
    <w:rsid w:val="00B64848"/>
    <w:rsid w:val="00B65E35"/>
    <w:rsid w:val="00B66164"/>
    <w:rsid w:val="00B6771F"/>
    <w:rsid w:val="00B7056A"/>
    <w:rsid w:val="00B705D8"/>
    <w:rsid w:val="00B71608"/>
    <w:rsid w:val="00B71947"/>
    <w:rsid w:val="00B7250F"/>
    <w:rsid w:val="00B72A9C"/>
    <w:rsid w:val="00B73FB7"/>
    <w:rsid w:val="00B80B03"/>
    <w:rsid w:val="00B93132"/>
    <w:rsid w:val="00BA4AFE"/>
    <w:rsid w:val="00BA6A9D"/>
    <w:rsid w:val="00BA7A06"/>
    <w:rsid w:val="00BA7F13"/>
    <w:rsid w:val="00BB42B9"/>
    <w:rsid w:val="00BB42CC"/>
    <w:rsid w:val="00BB7619"/>
    <w:rsid w:val="00BC18B6"/>
    <w:rsid w:val="00BC1E27"/>
    <w:rsid w:val="00BD4B83"/>
    <w:rsid w:val="00BD6B2A"/>
    <w:rsid w:val="00BE042F"/>
    <w:rsid w:val="00BE1A5B"/>
    <w:rsid w:val="00BE287D"/>
    <w:rsid w:val="00BF1AE2"/>
    <w:rsid w:val="00BF3A81"/>
    <w:rsid w:val="00BF409B"/>
    <w:rsid w:val="00BF4876"/>
    <w:rsid w:val="00BF5C44"/>
    <w:rsid w:val="00BF6D2A"/>
    <w:rsid w:val="00C012AE"/>
    <w:rsid w:val="00C0244E"/>
    <w:rsid w:val="00C0267C"/>
    <w:rsid w:val="00C136E0"/>
    <w:rsid w:val="00C1592C"/>
    <w:rsid w:val="00C15AAB"/>
    <w:rsid w:val="00C20C87"/>
    <w:rsid w:val="00C2449B"/>
    <w:rsid w:val="00C33CD7"/>
    <w:rsid w:val="00C360EB"/>
    <w:rsid w:val="00C36919"/>
    <w:rsid w:val="00C36BEF"/>
    <w:rsid w:val="00C424F0"/>
    <w:rsid w:val="00C428DF"/>
    <w:rsid w:val="00C44578"/>
    <w:rsid w:val="00C4576A"/>
    <w:rsid w:val="00C45D1D"/>
    <w:rsid w:val="00C468CC"/>
    <w:rsid w:val="00C47EC1"/>
    <w:rsid w:val="00C55F62"/>
    <w:rsid w:val="00C6089D"/>
    <w:rsid w:val="00C60C60"/>
    <w:rsid w:val="00C61602"/>
    <w:rsid w:val="00C62043"/>
    <w:rsid w:val="00C620DC"/>
    <w:rsid w:val="00C63A13"/>
    <w:rsid w:val="00C643AD"/>
    <w:rsid w:val="00C665B6"/>
    <w:rsid w:val="00C7249B"/>
    <w:rsid w:val="00C725CA"/>
    <w:rsid w:val="00C7418B"/>
    <w:rsid w:val="00C75C51"/>
    <w:rsid w:val="00C76E0B"/>
    <w:rsid w:val="00C77083"/>
    <w:rsid w:val="00C82B0C"/>
    <w:rsid w:val="00C83AF7"/>
    <w:rsid w:val="00C86F76"/>
    <w:rsid w:val="00C96A6D"/>
    <w:rsid w:val="00C96EC0"/>
    <w:rsid w:val="00C97C99"/>
    <w:rsid w:val="00CA18DC"/>
    <w:rsid w:val="00CA1917"/>
    <w:rsid w:val="00CA3A31"/>
    <w:rsid w:val="00CA3AEA"/>
    <w:rsid w:val="00CA725B"/>
    <w:rsid w:val="00CA7898"/>
    <w:rsid w:val="00CA7990"/>
    <w:rsid w:val="00CB156C"/>
    <w:rsid w:val="00CB2D16"/>
    <w:rsid w:val="00CB72D6"/>
    <w:rsid w:val="00CC00C1"/>
    <w:rsid w:val="00CC2594"/>
    <w:rsid w:val="00CC362D"/>
    <w:rsid w:val="00CC377D"/>
    <w:rsid w:val="00CC64D3"/>
    <w:rsid w:val="00CC6D4F"/>
    <w:rsid w:val="00CE4781"/>
    <w:rsid w:val="00CE567C"/>
    <w:rsid w:val="00CE7659"/>
    <w:rsid w:val="00CF217D"/>
    <w:rsid w:val="00CF2EDC"/>
    <w:rsid w:val="00D00AF3"/>
    <w:rsid w:val="00D029CC"/>
    <w:rsid w:val="00D053EE"/>
    <w:rsid w:val="00D102EC"/>
    <w:rsid w:val="00D16884"/>
    <w:rsid w:val="00D22DC1"/>
    <w:rsid w:val="00D2560C"/>
    <w:rsid w:val="00D27149"/>
    <w:rsid w:val="00D307F7"/>
    <w:rsid w:val="00D325B6"/>
    <w:rsid w:val="00D3550D"/>
    <w:rsid w:val="00D37AE1"/>
    <w:rsid w:val="00D45044"/>
    <w:rsid w:val="00D471AB"/>
    <w:rsid w:val="00D554CB"/>
    <w:rsid w:val="00D563BC"/>
    <w:rsid w:val="00D56C55"/>
    <w:rsid w:val="00D56F38"/>
    <w:rsid w:val="00D622AC"/>
    <w:rsid w:val="00D7500B"/>
    <w:rsid w:val="00D822AF"/>
    <w:rsid w:val="00D827FB"/>
    <w:rsid w:val="00D83201"/>
    <w:rsid w:val="00D854F4"/>
    <w:rsid w:val="00D90E24"/>
    <w:rsid w:val="00D93088"/>
    <w:rsid w:val="00D93133"/>
    <w:rsid w:val="00D93951"/>
    <w:rsid w:val="00D941DC"/>
    <w:rsid w:val="00D94657"/>
    <w:rsid w:val="00D94C91"/>
    <w:rsid w:val="00D94FA2"/>
    <w:rsid w:val="00DA0D05"/>
    <w:rsid w:val="00DA1B3D"/>
    <w:rsid w:val="00DA204A"/>
    <w:rsid w:val="00DA25D3"/>
    <w:rsid w:val="00DA5E55"/>
    <w:rsid w:val="00DB2277"/>
    <w:rsid w:val="00DC05F1"/>
    <w:rsid w:val="00DC0D03"/>
    <w:rsid w:val="00DC141C"/>
    <w:rsid w:val="00DC196C"/>
    <w:rsid w:val="00DC1A1C"/>
    <w:rsid w:val="00DC5DAC"/>
    <w:rsid w:val="00DC5E34"/>
    <w:rsid w:val="00DC7CE1"/>
    <w:rsid w:val="00DD1BA5"/>
    <w:rsid w:val="00DD24A5"/>
    <w:rsid w:val="00DD2DCE"/>
    <w:rsid w:val="00DD7782"/>
    <w:rsid w:val="00DD7F89"/>
    <w:rsid w:val="00DE20B4"/>
    <w:rsid w:val="00DF29E5"/>
    <w:rsid w:val="00DF398B"/>
    <w:rsid w:val="00DF4995"/>
    <w:rsid w:val="00DF571D"/>
    <w:rsid w:val="00E05133"/>
    <w:rsid w:val="00E05AA9"/>
    <w:rsid w:val="00E06B64"/>
    <w:rsid w:val="00E15941"/>
    <w:rsid w:val="00E2191C"/>
    <w:rsid w:val="00E21CD3"/>
    <w:rsid w:val="00E2545A"/>
    <w:rsid w:val="00E2792D"/>
    <w:rsid w:val="00E34236"/>
    <w:rsid w:val="00E36522"/>
    <w:rsid w:val="00E36E17"/>
    <w:rsid w:val="00E406AB"/>
    <w:rsid w:val="00E43455"/>
    <w:rsid w:val="00E437FF"/>
    <w:rsid w:val="00E51C16"/>
    <w:rsid w:val="00E56AC9"/>
    <w:rsid w:val="00E570A9"/>
    <w:rsid w:val="00E6012F"/>
    <w:rsid w:val="00E65A27"/>
    <w:rsid w:val="00E674BB"/>
    <w:rsid w:val="00E714F5"/>
    <w:rsid w:val="00E7316F"/>
    <w:rsid w:val="00E75B13"/>
    <w:rsid w:val="00E802F7"/>
    <w:rsid w:val="00E80697"/>
    <w:rsid w:val="00E8577F"/>
    <w:rsid w:val="00E85FEE"/>
    <w:rsid w:val="00E920A5"/>
    <w:rsid w:val="00E9494C"/>
    <w:rsid w:val="00E94A2C"/>
    <w:rsid w:val="00E94D75"/>
    <w:rsid w:val="00E9638A"/>
    <w:rsid w:val="00E975AE"/>
    <w:rsid w:val="00EA0EDB"/>
    <w:rsid w:val="00EA130C"/>
    <w:rsid w:val="00EA5324"/>
    <w:rsid w:val="00EA5F30"/>
    <w:rsid w:val="00EA6212"/>
    <w:rsid w:val="00EA6DD4"/>
    <w:rsid w:val="00EB2AEC"/>
    <w:rsid w:val="00EC0B61"/>
    <w:rsid w:val="00EC0E58"/>
    <w:rsid w:val="00EC1C08"/>
    <w:rsid w:val="00EC3159"/>
    <w:rsid w:val="00EC46CF"/>
    <w:rsid w:val="00EC576D"/>
    <w:rsid w:val="00EC645D"/>
    <w:rsid w:val="00EC68EB"/>
    <w:rsid w:val="00EC7CE8"/>
    <w:rsid w:val="00ED2B5C"/>
    <w:rsid w:val="00ED47BE"/>
    <w:rsid w:val="00ED6B4A"/>
    <w:rsid w:val="00EE1222"/>
    <w:rsid w:val="00EE152A"/>
    <w:rsid w:val="00EE2A0C"/>
    <w:rsid w:val="00EE38F1"/>
    <w:rsid w:val="00EE655F"/>
    <w:rsid w:val="00EE6F12"/>
    <w:rsid w:val="00EF4AE5"/>
    <w:rsid w:val="00EF5F25"/>
    <w:rsid w:val="00EF6B46"/>
    <w:rsid w:val="00EF7850"/>
    <w:rsid w:val="00F04A02"/>
    <w:rsid w:val="00F16062"/>
    <w:rsid w:val="00F16530"/>
    <w:rsid w:val="00F209ED"/>
    <w:rsid w:val="00F2139A"/>
    <w:rsid w:val="00F23A7F"/>
    <w:rsid w:val="00F265E6"/>
    <w:rsid w:val="00F26A2E"/>
    <w:rsid w:val="00F2780F"/>
    <w:rsid w:val="00F27E26"/>
    <w:rsid w:val="00F3196F"/>
    <w:rsid w:val="00F340B9"/>
    <w:rsid w:val="00F340FE"/>
    <w:rsid w:val="00F357B8"/>
    <w:rsid w:val="00F4123B"/>
    <w:rsid w:val="00F47BAE"/>
    <w:rsid w:val="00F518B6"/>
    <w:rsid w:val="00F54AD0"/>
    <w:rsid w:val="00F61CE5"/>
    <w:rsid w:val="00F62FC8"/>
    <w:rsid w:val="00F67118"/>
    <w:rsid w:val="00F701A0"/>
    <w:rsid w:val="00F707E1"/>
    <w:rsid w:val="00F754EE"/>
    <w:rsid w:val="00F75A92"/>
    <w:rsid w:val="00F80131"/>
    <w:rsid w:val="00F844EA"/>
    <w:rsid w:val="00F84697"/>
    <w:rsid w:val="00F85908"/>
    <w:rsid w:val="00F900A7"/>
    <w:rsid w:val="00F9353C"/>
    <w:rsid w:val="00F9388D"/>
    <w:rsid w:val="00F97F82"/>
    <w:rsid w:val="00FA02B3"/>
    <w:rsid w:val="00FA1B87"/>
    <w:rsid w:val="00FA2BE1"/>
    <w:rsid w:val="00FA30BC"/>
    <w:rsid w:val="00FA3C60"/>
    <w:rsid w:val="00FB6F2C"/>
    <w:rsid w:val="00FB742E"/>
    <w:rsid w:val="00FB7F4B"/>
    <w:rsid w:val="00FC0730"/>
    <w:rsid w:val="00FC0E91"/>
    <w:rsid w:val="00FC3534"/>
    <w:rsid w:val="00FC4E16"/>
    <w:rsid w:val="00FD0F25"/>
    <w:rsid w:val="00FD30A0"/>
    <w:rsid w:val="00FD3916"/>
    <w:rsid w:val="00FE1953"/>
    <w:rsid w:val="00FF45DB"/>
    <w:rsid w:val="00FF4D5E"/>
    <w:rsid w:val="00FF5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547BC2"/>
  <w15:docId w15:val="{BD8174B3-82EF-4BF2-A828-1D33B6D37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A8E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E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5">
    <w:name w:val="heading 5"/>
    <w:basedOn w:val="Normalny"/>
    <w:link w:val="Nagwek5Znak"/>
    <w:uiPriority w:val="9"/>
    <w:unhideWhenUsed/>
    <w:qFormat/>
    <w:rsid w:val="003D247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5DAC"/>
  </w:style>
  <w:style w:type="paragraph" w:styleId="Stopka">
    <w:name w:val="footer"/>
    <w:basedOn w:val="Normalny"/>
    <w:link w:val="StopkaZnak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DC5DAC"/>
  </w:style>
  <w:style w:type="character" w:styleId="Hipercze">
    <w:name w:val="Hyperlink"/>
    <w:uiPriority w:val="99"/>
    <w:unhideWhenUsed/>
    <w:rsid w:val="00DC5DA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C1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72C1A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,List Paragraph,Kolorowa lista — akcent 11,Akapit z listą BS,List Paragraph compact,Normal bullet 2,Paragraphe de liste 2,Reference list,Bullet list,Numbered List,List Paragraph1,1st level - Bullet List Paragraph,Paragraph,L1"/>
    <w:basedOn w:val="Normalny"/>
    <w:link w:val="AkapitzlistZnak"/>
    <w:uiPriority w:val="34"/>
    <w:qFormat/>
    <w:rsid w:val="00315974"/>
    <w:pPr>
      <w:ind w:left="720"/>
      <w:contextualSpacing/>
    </w:pPr>
  </w:style>
  <w:style w:type="paragraph" w:customStyle="1" w:styleId="Default">
    <w:name w:val="Default"/>
    <w:rsid w:val="00C83AF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nhideWhenUsed/>
    <w:qFormat/>
    <w:rsid w:val="00B64848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link w:val="Tekstprzypisudolnego"/>
    <w:rsid w:val="00B64848"/>
    <w:rPr>
      <w:lang w:eastAsia="en-US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unhideWhenUsed/>
    <w:rsid w:val="00B64848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B648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484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6484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484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64848"/>
    <w:rPr>
      <w:b/>
      <w:bCs/>
      <w:lang w:eastAsia="en-US"/>
    </w:rPr>
  </w:style>
  <w:style w:type="paragraph" w:customStyle="1" w:styleId="ZnakZnak4">
    <w:name w:val="Znak Znak4"/>
    <w:basedOn w:val="Normalny"/>
    <w:rsid w:val="00C6089D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760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76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760A"/>
    <w:rPr>
      <w:vertAlign w:val="superscript"/>
    </w:rPr>
  </w:style>
  <w:style w:type="character" w:customStyle="1" w:styleId="mcetext-insertedbyben">
    <w:name w:val="mcetext-insertedbyben"/>
    <w:basedOn w:val="Domylnaczcionkaakapitu"/>
    <w:rsid w:val="00B31016"/>
  </w:style>
  <w:style w:type="character" w:customStyle="1" w:styleId="Nagwek5Znak">
    <w:name w:val="Nagłówek 5 Znak"/>
    <w:basedOn w:val="Domylnaczcionkaakapitu"/>
    <w:link w:val="Nagwek5"/>
    <w:uiPriority w:val="9"/>
    <w:rsid w:val="003D2478"/>
    <w:rPr>
      <w:rFonts w:ascii="Times New Roman" w:eastAsia="Times New Roman" w:hAnsi="Times New Roman"/>
      <w:b/>
      <w:bCs/>
    </w:rPr>
  </w:style>
  <w:style w:type="paragraph" w:styleId="NormalnyWeb">
    <w:name w:val="Normal (Web)"/>
    <w:basedOn w:val="Normalny"/>
    <w:uiPriority w:val="99"/>
    <w:semiHidden/>
    <w:unhideWhenUsed/>
    <w:rsid w:val="005B13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C68E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iprzypiswdolnych">
    <w:name w:val="Znaki przypisów dolnych"/>
    <w:rsid w:val="00F844EA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F844EA"/>
    <w:pPr>
      <w:widowControl w:val="0"/>
      <w:spacing w:after="0" w:line="240" w:lineRule="auto"/>
    </w:pPr>
    <w:rPr>
      <w:rFonts w:cs="Calibri"/>
      <w:lang w:val="en-US"/>
    </w:rPr>
  </w:style>
  <w:style w:type="paragraph" w:styleId="Tekstpodstawowy">
    <w:name w:val="Body Text"/>
    <w:basedOn w:val="Normalny"/>
    <w:link w:val="TekstpodstawowyZnak"/>
    <w:unhideWhenUsed/>
    <w:rsid w:val="003717D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717D2"/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Kolorowa lista — akcent 11 Znak,Akapit z listą BS Znak,List Paragraph compact Znak,Normal bullet 2 Znak,Paragraphe de liste 2 Znak,Reference list Znak,Bullet list Znak,Numbered List Znak,L1 Znak"/>
    <w:link w:val="Akapitzlist"/>
    <w:uiPriority w:val="34"/>
    <w:qFormat/>
    <w:locked/>
    <w:rsid w:val="0057673B"/>
    <w:rPr>
      <w:sz w:val="22"/>
      <w:szCs w:val="22"/>
      <w:lang w:eastAsia="en-US"/>
    </w:rPr>
  </w:style>
  <w:style w:type="paragraph" w:customStyle="1" w:styleId="Textbodyuser">
    <w:name w:val="Text body (user)"/>
    <w:basedOn w:val="Normalny"/>
    <w:rsid w:val="004031F9"/>
    <w:pPr>
      <w:widowControl w:val="0"/>
      <w:suppressAutoHyphens/>
      <w:autoSpaceDN w:val="0"/>
      <w:spacing w:after="1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efault0">
    <w:name w:val="default"/>
    <w:basedOn w:val="Normalny"/>
    <w:rsid w:val="00C63A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0C45EC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C45EC"/>
    <w:rPr>
      <w:rFonts w:ascii="Consolas" w:eastAsiaTheme="minorHAnsi" w:hAnsi="Consolas" w:cstheme="minorBidi"/>
      <w:sz w:val="21"/>
      <w:szCs w:val="21"/>
      <w:lang w:eastAsia="en-US"/>
    </w:rPr>
  </w:style>
  <w:style w:type="paragraph" w:styleId="Bezodstpw">
    <w:name w:val="No Spacing"/>
    <w:uiPriority w:val="1"/>
    <w:qFormat/>
    <w:rsid w:val="000C45EC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C66"/>
    <w:rPr>
      <w:color w:val="605E5C"/>
      <w:shd w:val="clear" w:color="auto" w:fill="E1DFDD"/>
    </w:rPr>
  </w:style>
  <w:style w:type="paragraph" w:customStyle="1" w:styleId="Normalny1">
    <w:name w:val="Normalny1"/>
    <w:rsid w:val="00B00FBF"/>
    <w:rPr>
      <w:rFonts w:cs="Calibri"/>
    </w:rPr>
  </w:style>
  <w:style w:type="character" w:customStyle="1" w:styleId="Nagwek1Znak">
    <w:name w:val="Nagłówek 1 Znak"/>
    <w:basedOn w:val="Domylnaczcionkaakapitu"/>
    <w:link w:val="Nagwek1"/>
    <w:uiPriority w:val="9"/>
    <w:rsid w:val="008A0E2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7056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86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1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7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6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6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6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9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6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9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7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05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7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5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9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3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6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9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7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9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5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8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antis.pl/pomoc-psychologiczna-chorym-somatycznie-p660782?ad=107837929165&amp;cd=11173934823&amp;gad_source=1&amp;kd=&amp;utm_campaign=TantisCSS3&amp;utm_medium=css&amp;utm_source=google" TargetMode="External"/><Relationship Id="rId18" Type="http://schemas.openxmlformats.org/officeDocument/2006/relationships/hyperlink" Target="https://tantis.pl/odetnij-napiecie-p3153067?ad=107837929165&amp;cd=11173934823&amp;gad_source=1&amp;kd=&amp;utm_campaign=TantisCSS3&amp;utm_medium=css&amp;utm_source=google" TargetMode="External"/><Relationship Id="rId26" Type="http://schemas.openxmlformats.org/officeDocument/2006/relationships/hyperlink" Target="https://www.eduksiegarnia.pl/badz-dla-siebie-dobry-karty-rozwojowe-budujace-poczucie-wlasnej-wartosci?gad_source=1&amp;gad_campaignid=22467607383&amp;gbraid=0AAAAACrbE8e2oCg6Odl6MZ5V6xMbqNauf&amp;gclid=EAIaIQobChMItZrUhcmplAMVaheiAx1QBDlMEAQYASABEgIe__D_BwE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www.swiatksiazki.pl/suicydologia-tom-7-7083777-ksiazka.html" TargetMode="External"/><Relationship Id="rId34" Type="http://schemas.openxmlformats.org/officeDocument/2006/relationships/hyperlink" Target="https://www.eduksiegarnia.pl/mijamy-sie-pudelko-terapeutyczne?gad_source=1&amp;gad_campaignid=22467607383&amp;gbraid=0AAAAACrbE8dAPHFejmleTeWMRFbHHEF3R&amp;gclid=EAIaIQobChMI8P_c47WklAMVomWRBR30zALaEAQYASABEgIjsvD_BwE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antis.pl/dbt-podrecznik-umiejetnosci-dla-nastolatkow-p3499005?ad=107837929165&amp;cd=11173934823&amp;gad_source=1&amp;kd=&amp;utm_campaign=TantisCSS3&amp;utm_medium=css&amp;utm_source=google" TargetMode="External"/><Relationship Id="rId17" Type="http://schemas.openxmlformats.org/officeDocument/2006/relationships/hyperlink" Target="https://tantis.pl/depresja-nastolatkow-praktyczne-wskazowki-i-skuteczne-strategie-wspierajace-leczenie-p3715278?ad=107837929165&amp;cd=11173934823&amp;gad_source=1&amp;kd=&amp;utm_campaign=TantisCSS3&amp;utm_medium=css&amp;utm_source=google" TargetMode="External"/><Relationship Id="rId25" Type="http://schemas.openxmlformats.org/officeDocument/2006/relationships/hyperlink" Target="https://tantis.pl/poznaj-siebie-karty-emocji-katarzyna-miller?ad=107837929165&amp;cd=11173934823&amp;gad_source=1&amp;kd=&amp;utm_campaign=TantisCSS3&amp;utm_medium=css&amp;utm_source=google" TargetMode="External"/><Relationship Id="rId33" Type="http://schemas.openxmlformats.org/officeDocument/2006/relationships/hyperlink" Target="https://tantis.pl/radze-sobie-z-poczuciem-leku-p3544072" TargetMode="Externa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tantis.pl/psychoonkologia-w-opiece-paliatywnej-i-u-schylku-p3665322?ad=107837929165&amp;cd=11173934823&amp;gad_source=1&amp;kd=&amp;utm_campaign=TantisCSS3&amp;utm_medium=css&amp;utm_source=google" TargetMode="External"/><Relationship Id="rId20" Type="http://schemas.openxmlformats.org/officeDocument/2006/relationships/hyperlink" Target="https://tantis.pl/o-poronieniu-zalobie-i-ukojeniu-p3312658?ad=107837929165&amp;cd=11173934823&amp;gad_source=1&amp;kd=&amp;utm_campaign=TantisCSS3&amp;utm_medium=css&amp;utm_source=google" TargetMode="External"/><Relationship Id="rId29" Type="http://schemas.openxmlformats.org/officeDocument/2006/relationships/hyperlink" Target="https://tantis.pl/radze-sobie-z-przemoca-w-szkole-i-internecie-p331269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antis.pl/powrot-do-ciala-jak-odzyskac-siebie-po-doswiadczeniu-traumy-p3686405?ad=107837929165&amp;cd=11173934823&amp;gad_source=1&amp;kd=&amp;utm_campaign=TantisCSS3&amp;utm_medium=css&amp;utm_source=google" TargetMode="External"/><Relationship Id="rId24" Type="http://schemas.openxmlformats.org/officeDocument/2006/relationships/hyperlink" Target="https://tantis.pl/karty-zmiany-bo-w-zyciu-masz-to-na-co-sie-odwazysz-twoja-droga-do-swiadomego-p3513630?ad=107837929165&amp;cd=11173934823&amp;gad_source=1&amp;kd=&amp;utm_campaign=TantisCSS3&amp;utm_medium=css&amp;utm_source=google" TargetMode="External"/><Relationship Id="rId32" Type="http://schemas.openxmlformats.org/officeDocument/2006/relationships/hyperlink" Target="https://www.eduksiegarnia.pl/s?q=metaforum&amp;data=autocomplete_2%2Call%2Cphysical%2Cvirtual&amp;autocomplete=1&amp;all=1&amp;physical=0&amp;virtual=0&amp;red=0" TargetMode="External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antis.pl/zalekniony-mozg-p766105?ad=107837929165&amp;cd=11173934823&amp;gad_source=1&amp;kd=&amp;utm_campaign=TantisCSS3&amp;utm_medium=css&amp;utm_source=google" TargetMode="External"/><Relationship Id="rId23" Type="http://schemas.openxmlformats.org/officeDocument/2006/relationships/hyperlink" Target="https://www.eduksiegarnia.pl/byc-blizej-karty-potrzeb-narzedzie-terapeutyczne-i-rozwojowe?gad_source=1&amp;gad_campaignid=22467607383&amp;gbraid=0AAAAACrbE8e2oCg6Odl6MZ5V6xMbqNauf&amp;gclid=EAIaIQobChMI7Lmsi8iplAMVBkGRBR3lwgelEAQYAiABEgIM_PD_BwE" TargetMode="External"/><Relationship Id="rId28" Type="http://schemas.openxmlformats.org/officeDocument/2006/relationships/hyperlink" Target="https://tantis.pl/buduje-poczucie-wlasnej-wartosci-karty-pracy-p3245131" TargetMode="External"/><Relationship Id="rId36" Type="http://schemas.openxmlformats.org/officeDocument/2006/relationships/hyperlink" Target="https://www.gadzetytrenera.pl/pokonaj-swoj-lek-id-917" TargetMode="External"/><Relationship Id="rId10" Type="http://schemas.openxmlformats.org/officeDocument/2006/relationships/hyperlink" Target="https://tantis.pl/trudne-sytuacje-w-terapii-i-poradnictwie-p3550787?ad=107837929165&amp;cd=11173934823&amp;gad_source=1&amp;kd=&amp;utm_campaign=TantisCSS3&amp;utm_medium=css&amp;utm_source=google" TargetMode="External"/><Relationship Id="rId19" Type="http://schemas.openxmlformats.org/officeDocument/2006/relationships/hyperlink" Target="https://ksiegarnianarzedzipsychologicznych.pl/strona-glowna/7-CBT-Zestaw-narzedzi.html?srsltid=AfmBOopvar3Igvai8mvMRD2krIeLK4SNEy48YLbVSU4ar57VPpFHJ160" TargetMode="External"/><Relationship Id="rId31" Type="http://schemas.openxmlformats.org/officeDocument/2006/relationships/hyperlink" Target="https://www.eduksiegarnia.pl/karty-samoopieki-twoj-emocjonalny-powerbank-karty-metaforyczne-z-cwiczeniami?gad_source=1&amp;gad_campaignid=6475909825&amp;gbraid=0AAAAACrbE8cSfeWMXcbJiJa_eyVHtYQHT&amp;gclid=EAIaIQobChMIjYSHtMqplAMVvHtBAh1s3BexEAQYASABEgIz0PD_Bw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antis.pl/traumatyczne-doswiadczenia-z-dziecinstwa-p3237672?ad=107837929165&amp;cd=11173934823&amp;gad_source=1&amp;kd=&amp;utm_campaign=TantisCSS3&amp;utm_medium=css&amp;utm_source=google" TargetMode="External"/><Relationship Id="rId14" Type="http://schemas.openxmlformats.org/officeDocument/2006/relationships/hyperlink" Target="https://tantis.pl/o-depresji-dzis-p2915233?ad=136095018394&amp;cd=16135553419&amp;gad_source=1&amp;kd=&amp;utm_campaign=Tantis_niewidoczne&amp;utm_medium=css&amp;utm_source=google" TargetMode="External"/><Relationship Id="rId22" Type="http://schemas.openxmlformats.org/officeDocument/2006/relationships/hyperlink" Target="https://www.eduksiegarnia.pl/droga-do-siebie-karty-ktore-pomagaja-odkryc-kim-jestem-i-dokad-chce-zmierzac?gad_source=1&amp;gad_campaignid=22467607383&amp;gbraid=0AAAAACrbE8e2oCg6Odl6MZ5V6xMbqNauf&amp;gclid=EAIaIQobChMIlImQ8ceplAMVxE-RBR1mwR-REAQYASABEgK30PD_BwE" TargetMode="External"/><Relationship Id="rId27" Type="http://schemas.openxmlformats.org/officeDocument/2006/relationships/hyperlink" Target="https://www.eduksiegarnia.pl/lamacz-lodow-2?gad_source=1&amp;gad_campaignid=22467607383&amp;gbraid=0AAAAACrbE8e2oCg6Odl6MZ5V6xMbqNauf&amp;gclid=EAIaIQobChMI7d6ul8mplAMVC1ORBR3r4DkaEAQYBCABEgLWGvD_BwE" TargetMode="External"/><Relationship Id="rId30" Type="http://schemas.openxmlformats.org/officeDocument/2006/relationships/hyperlink" Target="https://www.eduksiegarnia.pl/nie-powiedzial-nikt-nigdy-gra-terapeutyczna?gad_source=1&amp;gad_campaignid=6475909825&amp;gbraid=0AAAAACrbE8cSfeWMXcbJiJa_eyVHtYQHT&amp;gclid=EAIaIQobChMIh8jxncqplAMV_AqiAx2AWxkPEAQYAiABEgINDvD_BwE" TargetMode="External"/><Relationship Id="rId35" Type="http://schemas.openxmlformats.org/officeDocument/2006/relationships/hyperlink" Target="https://www.gadzetytrenera.pl/maski" TargetMode="External"/><Relationship Id="rId8" Type="http://schemas.openxmlformats.org/officeDocument/2006/relationships/hyperlink" Target="https://mamania.pl/product-pol-1900-Zaburzenia-odzywiania-Dlaczego-i-po-co-sie-pojawiaja-oraz-jak-mozemy-pomoc-Joanna-Buraczek.html" TargetMode="External"/><Relationship Id="rId3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lena_Macura\Desktop\Papier%20firmowy%20-%20czarn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CF1B30-2192-45D1-9C42-3BA6EBE05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- czarny</Template>
  <TotalTime>1588</TotalTime>
  <Pages>1</Pages>
  <Words>4061</Words>
  <Characters>24369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28374</CharactersWithSpaces>
  <SharedDoc>false</SharedDoc>
  <HLinks>
    <vt:vector size="18" baseType="variant">
      <vt:variant>
        <vt:i4>6225942</vt:i4>
      </vt:variant>
      <vt:variant>
        <vt:i4>0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6225942</vt:i4>
      </vt:variant>
      <vt:variant>
        <vt:i4>3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7340045</vt:i4>
      </vt:variant>
      <vt:variant>
        <vt:i4>0</vt:i4>
      </vt:variant>
      <vt:variant>
        <vt:i4>0</vt:i4>
      </vt:variant>
      <vt:variant>
        <vt:i4>5</vt:i4>
      </vt:variant>
      <vt:variant>
        <vt:lpwstr>mailto:dops@dops.wroc.pl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Magdalena_Macura</dc:creator>
  <cp:lastModifiedBy>office_2025@pcpr-goleniow.pl</cp:lastModifiedBy>
  <cp:revision>156</cp:revision>
  <cp:lastPrinted>2025-04-07T07:01:00Z</cp:lastPrinted>
  <dcterms:created xsi:type="dcterms:W3CDTF">2024-06-13T09:48:00Z</dcterms:created>
  <dcterms:modified xsi:type="dcterms:W3CDTF">2026-05-25T08:07:00Z</dcterms:modified>
</cp:coreProperties>
</file>