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0F9F" w14:textId="77777777" w:rsidR="00BB230E" w:rsidRPr="00BB230E" w:rsidRDefault="00BB230E" w:rsidP="00BB230E">
      <w:pPr>
        <w:rPr>
          <w:color w:val="005E00"/>
        </w:rPr>
        <w:sectPr w:rsidR="00BB230E" w:rsidRPr="00BB230E" w:rsidSect="00BB23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4" w:h="16834"/>
          <w:pgMar w:top="982" w:right="912" w:bottom="4151" w:left="845" w:header="708" w:footer="627" w:gutter="0"/>
          <w:pgNumType w:start="1"/>
          <w:cols w:space="708"/>
          <w:titlePg/>
        </w:sectPr>
      </w:pPr>
      <w:bookmarkStart w:id="0" w:name="_Hlk63686922"/>
    </w:p>
    <w:bookmarkEnd w:id="0"/>
    <w:p w14:paraId="3E788218" w14:textId="79CBB280" w:rsidR="007A0C29" w:rsidRPr="00923A80" w:rsidRDefault="007A0C29" w:rsidP="00E8014A">
      <w:pPr>
        <w:spacing w:after="103"/>
        <w:jc w:val="right"/>
        <w:rPr>
          <w:rFonts w:ascii="Times New Roman" w:hAnsi="Times New Roman"/>
          <w:sz w:val="24"/>
          <w:szCs w:val="24"/>
        </w:rPr>
      </w:pPr>
      <w:r w:rsidRPr="00923A80">
        <w:rPr>
          <w:rFonts w:ascii="Times New Roman" w:hAnsi="Times New Roman"/>
          <w:sz w:val="24"/>
          <w:szCs w:val="24"/>
        </w:rPr>
        <w:lastRenderedPageBreak/>
        <w:t xml:space="preserve">Goleniów, dnia </w:t>
      </w:r>
      <w:r w:rsidR="00923A80" w:rsidRPr="00923A80">
        <w:rPr>
          <w:rFonts w:ascii="Times New Roman" w:hAnsi="Times New Roman"/>
          <w:sz w:val="24"/>
          <w:szCs w:val="24"/>
        </w:rPr>
        <w:t>18</w:t>
      </w:r>
      <w:r w:rsidR="005F70FE" w:rsidRPr="00923A80">
        <w:rPr>
          <w:rFonts w:ascii="Times New Roman" w:hAnsi="Times New Roman"/>
          <w:sz w:val="24"/>
          <w:szCs w:val="24"/>
        </w:rPr>
        <w:t xml:space="preserve"> maja</w:t>
      </w:r>
      <w:r w:rsidRPr="00923A80">
        <w:rPr>
          <w:rFonts w:ascii="Times New Roman" w:hAnsi="Times New Roman"/>
          <w:sz w:val="24"/>
          <w:szCs w:val="24"/>
        </w:rPr>
        <w:t xml:space="preserve"> 2026 r. </w:t>
      </w:r>
    </w:p>
    <w:p w14:paraId="3023AD9C" w14:textId="77777777" w:rsidR="007A0C29" w:rsidRPr="00923A80" w:rsidRDefault="007A0C29" w:rsidP="00E8014A">
      <w:pPr>
        <w:spacing w:after="138"/>
        <w:jc w:val="both"/>
        <w:rPr>
          <w:rFonts w:ascii="Times New Roman" w:hAnsi="Times New Roman"/>
          <w:sz w:val="24"/>
          <w:szCs w:val="24"/>
        </w:rPr>
      </w:pPr>
      <w:r w:rsidRPr="00923A80">
        <w:rPr>
          <w:rFonts w:ascii="Times New Roman" w:hAnsi="Times New Roman"/>
          <w:sz w:val="24"/>
          <w:szCs w:val="24"/>
        </w:rPr>
        <w:t xml:space="preserve"> </w:t>
      </w:r>
    </w:p>
    <w:p w14:paraId="63C7F9CF" w14:textId="0C16D963" w:rsidR="007A0C29" w:rsidRPr="00923A80" w:rsidRDefault="007A0C29" w:rsidP="00E801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A80">
        <w:rPr>
          <w:rFonts w:ascii="Times New Roman" w:hAnsi="Times New Roman"/>
          <w:b/>
          <w:sz w:val="24"/>
          <w:szCs w:val="24"/>
        </w:rPr>
        <w:t xml:space="preserve">ZAPYTANIE Nr </w:t>
      </w:r>
      <w:r w:rsidR="00923A80" w:rsidRPr="00923A80">
        <w:rPr>
          <w:rFonts w:ascii="Times New Roman" w:hAnsi="Times New Roman"/>
          <w:b/>
          <w:sz w:val="24"/>
          <w:szCs w:val="24"/>
        </w:rPr>
        <w:t>2</w:t>
      </w:r>
      <w:r w:rsidRPr="00923A80">
        <w:rPr>
          <w:rFonts w:ascii="Times New Roman" w:hAnsi="Times New Roman"/>
          <w:b/>
          <w:sz w:val="24"/>
          <w:szCs w:val="24"/>
        </w:rPr>
        <w:t>/2026/RCK</w:t>
      </w:r>
    </w:p>
    <w:p w14:paraId="09C766A0" w14:textId="77777777" w:rsidR="007A0C29" w:rsidRPr="00DF29E5" w:rsidRDefault="007A0C29" w:rsidP="00E801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O UDZIELENIE ZAMÓWIENIA PUBLICZNEGO, DLA KTÓREGO NIE</w:t>
      </w:r>
    </w:p>
    <w:p w14:paraId="41B8B53B" w14:textId="77777777" w:rsidR="007A0C29" w:rsidRPr="00DF29E5" w:rsidRDefault="007A0C29" w:rsidP="00E801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STOSUJE SIĘ ZAPISÓW USTAWY PRAWO ZAMÓWIEŃ PUBLICZNYCH</w:t>
      </w:r>
    </w:p>
    <w:p w14:paraId="660D7F9C" w14:textId="77777777" w:rsidR="007A0C29" w:rsidRPr="00DF29E5" w:rsidRDefault="007A0C29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2EE56215" w14:textId="505F956F" w:rsidR="007A0C29" w:rsidRPr="00A849A8" w:rsidRDefault="007A0C29" w:rsidP="00E8014A">
      <w:pPr>
        <w:spacing w:after="11"/>
        <w:jc w:val="both"/>
        <w:rPr>
          <w:rFonts w:ascii="Times New Roman" w:hAnsi="Times New Roman"/>
          <w:b/>
          <w:sz w:val="24"/>
          <w:szCs w:val="24"/>
        </w:rPr>
      </w:pPr>
      <w:r w:rsidRPr="00A849A8">
        <w:rPr>
          <w:rFonts w:ascii="Times New Roman" w:hAnsi="Times New Roman"/>
          <w:b/>
          <w:sz w:val="24"/>
          <w:szCs w:val="24"/>
        </w:rPr>
        <w:t>na realizację zamówienia pn.</w:t>
      </w:r>
      <w:r w:rsidRPr="00A849A8">
        <w:rPr>
          <w:rFonts w:ascii="Times New Roman" w:hAnsi="Times New Roman"/>
          <w:bCs/>
          <w:sz w:val="24"/>
          <w:szCs w:val="24"/>
        </w:rPr>
        <w:t xml:space="preserve"> </w:t>
      </w:r>
      <w:r w:rsidR="005F70FE" w:rsidRPr="00A849A8">
        <w:rPr>
          <w:rFonts w:ascii="Times New Roman" w:hAnsi="Times New Roman"/>
          <w:b/>
          <w:bCs/>
          <w:sz w:val="24"/>
          <w:szCs w:val="24"/>
        </w:rPr>
        <w:t>„zatrudnienie specjalisty na umowę zlecenie - prawnika - dla Regionalnego Centrum Kryzysowego</w:t>
      </w:r>
      <w:r w:rsidR="00B52CF8" w:rsidRPr="00A849A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F70FE" w:rsidRPr="00A849A8">
        <w:rPr>
          <w:rFonts w:ascii="Times New Roman" w:hAnsi="Times New Roman"/>
          <w:b/>
          <w:bCs/>
          <w:sz w:val="24"/>
          <w:szCs w:val="24"/>
        </w:rPr>
        <w:t>w Goleniowie</w:t>
      </w:r>
      <w:r w:rsidR="005F70FE" w:rsidRPr="00A849A8">
        <w:rPr>
          <w:rFonts w:ascii="Times New Roman" w:hAnsi="Times New Roman"/>
          <w:b/>
          <w:sz w:val="24"/>
          <w:szCs w:val="24"/>
        </w:rPr>
        <w:t>”</w:t>
      </w:r>
      <w:r w:rsidR="005F70FE" w:rsidRPr="00A849A8">
        <w:rPr>
          <w:rFonts w:ascii="Times New Roman" w:hAnsi="Times New Roman"/>
          <w:bCs/>
          <w:sz w:val="24"/>
          <w:szCs w:val="24"/>
        </w:rPr>
        <w:t>,</w:t>
      </w:r>
      <w:r w:rsidR="00B52CF8" w:rsidRPr="00A849A8">
        <w:rPr>
          <w:rFonts w:ascii="Times New Roman" w:hAnsi="Times New Roman"/>
          <w:bCs/>
          <w:sz w:val="24"/>
          <w:szCs w:val="24"/>
        </w:rPr>
        <w:t xml:space="preserve"> </w:t>
      </w:r>
      <w:r w:rsidRPr="00A849A8">
        <w:rPr>
          <w:rFonts w:ascii="Times New Roman" w:hAnsi="Times New Roman"/>
          <w:b/>
          <w:sz w:val="24"/>
          <w:szCs w:val="24"/>
        </w:rPr>
        <w:t>dla projektu REGIONALNE CENTRUM KRYZYSOWE</w:t>
      </w:r>
      <w:r w:rsidR="00B52CF8" w:rsidRPr="00A849A8">
        <w:rPr>
          <w:rFonts w:ascii="Times New Roman" w:hAnsi="Times New Roman"/>
          <w:b/>
          <w:sz w:val="24"/>
          <w:szCs w:val="24"/>
        </w:rPr>
        <w:t xml:space="preserve"> </w:t>
      </w:r>
      <w:r w:rsidRPr="00A849A8">
        <w:rPr>
          <w:rFonts w:ascii="Times New Roman" w:hAnsi="Times New Roman"/>
          <w:b/>
          <w:sz w:val="24"/>
          <w:szCs w:val="24"/>
        </w:rPr>
        <w:t xml:space="preserve">nr: </w:t>
      </w:r>
      <w:r w:rsidRPr="00A849A8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A849A8">
        <w:rPr>
          <w:rFonts w:ascii="Times New Roman" w:hAnsi="Times New Roman"/>
          <w:b/>
          <w:sz w:val="24"/>
          <w:szCs w:val="24"/>
        </w:rPr>
        <w:t xml:space="preserve">, realizowanego przez POWIAT GOLENIOWSKI /Powiatowe Centrum Pomocy Rodzinie w Goleniowie, </w:t>
      </w:r>
      <w:r w:rsidR="00B52CF8" w:rsidRPr="00A849A8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Pr="00A849A8">
        <w:rPr>
          <w:rFonts w:ascii="Times New Roman" w:hAnsi="Times New Roman"/>
          <w:b/>
          <w:sz w:val="24"/>
          <w:szCs w:val="24"/>
        </w:rPr>
        <w:t xml:space="preserve">w ramach programu Fundusze Europejskie dla Pomorza Zachodniego 2021 – 2027, współfinansowanego ze środków Europejskiego Funduszu Społecznego Plus.  </w:t>
      </w:r>
    </w:p>
    <w:p w14:paraId="30F09460" w14:textId="77777777" w:rsidR="007A0C29" w:rsidRPr="00A849A8" w:rsidRDefault="007A0C29" w:rsidP="00E8014A">
      <w:pPr>
        <w:spacing w:after="11"/>
        <w:jc w:val="both"/>
        <w:rPr>
          <w:rFonts w:ascii="Times New Roman" w:hAnsi="Times New Roman"/>
          <w:b/>
          <w:sz w:val="24"/>
          <w:szCs w:val="24"/>
        </w:rPr>
      </w:pPr>
    </w:p>
    <w:p w14:paraId="1878EB10" w14:textId="77777777" w:rsidR="007A0C29" w:rsidRPr="00A849A8" w:rsidRDefault="007A0C29" w:rsidP="00E8014A">
      <w:pPr>
        <w:spacing w:after="110"/>
        <w:jc w:val="both"/>
        <w:rPr>
          <w:rFonts w:ascii="Times New Roman" w:hAnsi="Times New Roman"/>
          <w:b/>
          <w:bCs/>
          <w:sz w:val="24"/>
          <w:szCs w:val="24"/>
        </w:rPr>
      </w:pPr>
      <w:r w:rsidRPr="00A849A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71DE8386" w14:textId="18492C30" w:rsidR="007A0C29" w:rsidRPr="00A849A8" w:rsidRDefault="007A0C29" w:rsidP="00E80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>POWIAT GOLENIOWSKI/Powiatowe Centrum Pomocy Rodzinie w Goleniowie,   72 – 100 Goleniów, ul. Pocztowa 43.</w:t>
      </w:r>
    </w:p>
    <w:p w14:paraId="0068AD29" w14:textId="2C065D37" w:rsidR="007A0C29" w:rsidRPr="00A849A8" w:rsidRDefault="007A0C29" w:rsidP="00E80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>Zapytanie związane jest z realizacją projektu</w:t>
      </w:r>
      <w:r w:rsidRPr="00A849A8">
        <w:rPr>
          <w:rFonts w:ascii="Times New Roman" w:hAnsi="Times New Roman"/>
          <w:bCs/>
          <w:sz w:val="24"/>
          <w:szCs w:val="24"/>
        </w:rPr>
        <w:t xml:space="preserve"> REGIONALNE CENTRUM KRYZYSOWE                                                nr: </w:t>
      </w:r>
      <w:r w:rsidRPr="00A849A8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Pr="00A849A8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 Rodzinie w Goleniowie w ramach </w:t>
      </w:r>
      <w:r w:rsidRPr="00A849A8">
        <w:rPr>
          <w:rFonts w:ascii="Times New Roman" w:hAnsi="Times New Roman"/>
          <w:sz w:val="24"/>
          <w:szCs w:val="24"/>
        </w:rPr>
        <w:t xml:space="preserve"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</w:t>
      </w:r>
      <w:r w:rsidR="00210694">
        <w:rPr>
          <w:rFonts w:ascii="Times New Roman" w:hAnsi="Times New Roman"/>
          <w:sz w:val="24"/>
          <w:szCs w:val="24"/>
        </w:rPr>
        <w:t xml:space="preserve">                    </w:t>
      </w:r>
      <w:r w:rsidRPr="00A849A8">
        <w:rPr>
          <w:rFonts w:ascii="Times New Roman" w:hAnsi="Times New Roman"/>
          <w:sz w:val="24"/>
          <w:szCs w:val="24"/>
        </w:rPr>
        <w:t xml:space="preserve">w kryzysie bezdomności  i zagrożonych wykluczeniem mieszkaniowym – </w:t>
      </w:r>
      <w:r w:rsidR="005F70FE" w:rsidRPr="00A849A8">
        <w:rPr>
          <w:rFonts w:ascii="Times New Roman" w:hAnsi="Times New Roman"/>
          <w:b/>
          <w:bCs/>
          <w:sz w:val="24"/>
          <w:szCs w:val="24"/>
        </w:rPr>
        <w:t xml:space="preserve">„zatrudnienie specjalisty na umowę zlecenie - prawnika - dla Regionalnego Centrum Kryzysowego  </w:t>
      </w:r>
      <w:r w:rsidR="00AD097C" w:rsidRPr="00A849A8"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  <w:r w:rsidR="005F70FE" w:rsidRPr="00A849A8">
        <w:rPr>
          <w:rFonts w:ascii="Times New Roman" w:hAnsi="Times New Roman"/>
          <w:b/>
          <w:bCs/>
          <w:sz w:val="24"/>
          <w:szCs w:val="24"/>
        </w:rPr>
        <w:t>w Goleniowie</w:t>
      </w:r>
      <w:r w:rsidR="005F70FE" w:rsidRPr="00A849A8">
        <w:rPr>
          <w:rFonts w:ascii="Times New Roman" w:hAnsi="Times New Roman"/>
          <w:b/>
          <w:sz w:val="24"/>
          <w:szCs w:val="24"/>
        </w:rPr>
        <w:t xml:space="preserve"> ”</w:t>
      </w:r>
      <w:r w:rsidR="005F70FE" w:rsidRPr="00A849A8">
        <w:rPr>
          <w:rFonts w:ascii="Times New Roman" w:hAnsi="Times New Roman"/>
          <w:bCs/>
          <w:sz w:val="24"/>
          <w:szCs w:val="24"/>
        </w:rPr>
        <w:t>.</w:t>
      </w:r>
    </w:p>
    <w:p w14:paraId="4AC7AC93" w14:textId="77777777" w:rsidR="007A0C29" w:rsidRPr="00A849A8" w:rsidRDefault="007A0C29" w:rsidP="00E8014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69346376" w14:textId="4C326177" w:rsidR="007A0C29" w:rsidRPr="000B7191" w:rsidRDefault="00AD097C" w:rsidP="00E8014A">
      <w:pPr>
        <w:pStyle w:val="Akapitzlist"/>
        <w:numPr>
          <w:ilvl w:val="0"/>
          <w:numId w:val="4"/>
        </w:numPr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u w:val="single"/>
        </w:rPr>
        <w:t>Określenie</w:t>
      </w:r>
      <w:r w:rsidR="007A0C29" w:rsidRPr="000B7191">
        <w:rPr>
          <w:rFonts w:ascii="Times New Roman" w:hAnsi="Times New Roman"/>
          <w:bCs/>
          <w:sz w:val="24"/>
          <w:szCs w:val="24"/>
          <w:u w:val="single"/>
        </w:rPr>
        <w:t xml:space="preserve"> przedmiotu zamówienia:</w:t>
      </w:r>
    </w:p>
    <w:p w14:paraId="18FF5D03" w14:textId="77777777" w:rsidR="00AD097C" w:rsidRDefault="00AD097C" w:rsidP="00AD097C">
      <w:pPr>
        <w:jc w:val="both"/>
        <w:rPr>
          <w:rFonts w:ascii="Times New Roman" w:hAnsi="Times New Roman"/>
          <w:bCs/>
          <w:sz w:val="24"/>
          <w:szCs w:val="24"/>
        </w:rPr>
      </w:pPr>
      <w:r w:rsidRPr="00AD097C">
        <w:rPr>
          <w:rFonts w:ascii="Times New Roman" w:hAnsi="Times New Roman"/>
          <w:b/>
          <w:bCs/>
          <w:sz w:val="24"/>
          <w:szCs w:val="24"/>
        </w:rPr>
        <w:t>„zatrudnienie specjalisty na umowę zlecenie - prawnika - dla Regionalnego Centrum Kryzysowego w Goleniowie</w:t>
      </w:r>
      <w:r w:rsidRPr="00AD097C">
        <w:rPr>
          <w:rFonts w:ascii="Times New Roman" w:hAnsi="Times New Roman"/>
          <w:b/>
          <w:color w:val="FF0000"/>
          <w:sz w:val="24"/>
          <w:szCs w:val="24"/>
        </w:rPr>
        <w:t xml:space="preserve">  </w:t>
      </w:r>
      <w:r w:rsidRPr="00AD097C">
        <w:rPr>
          <w:rFonts w:ascii="Times New Roman" w:hAnsi="Times New Roman"/>
          <w:b/>
          <w:sz w:val="24"/>
          <w:szCs w:val="24"/>
        </w:rPr>
        <w:t>(do 50.000,00 zł)”</w:t>
      </w:r>
      <w:r w:rsidRPr="00AD097C">
        <w:rPr>
          <w:rFonts w:ascii="Times New Roman" w:hAnsi="Times New Roman"/>
          <w:bCs/>
          <w:sz w:val="24"/>
          <w:szCs w:val="24"/>
        </w:rPr>
        <w:t xml:space="preserve">, w ramach projektu REGIONALNE CENTRUM KRYZYSOWE nr: </w:t>
      </w:r>
      <w:r w:rsidRPr="00AD097C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Pr="00AD097C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Pr="00AD097C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i zagrożonych wykluczeniem mieszkaniowym. Cel szczegółowy: Wspieranie integracji społecznej osób zagrożonych ubóstwem lub wykluczeniem społecznym, w tym osób najbardziej potrzebujących i dzieci.</w:t>
      </w:r>
      <w:r w:rsidRPr="00AD097C">
        <w:rPr>
          <w:rFonts w:ascii="Times New Roman" w:hAnsi="Times New Roman"/>
          <w:bCs/>
          <w:sz w:val="24"/>
          <w:szCs w:val="24"/>
        </w:rPr>
        <w:t xml:space="preserve"> Projekt adresowany do mieszkańców terenu Powiatu Goleniowskiego ze środków Europejskiego Funduszu Społecznego.</w:t>
      </w:r>
    </w:p>
    <w:p w14:paraId="143554AA" w14:textId="77777777" w:rsidR="009B68DD" w:rsidRDefault="009B68DD" w:rsidP="00AD097C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B0DA572" w14:textId="77777777" w:rsidR="00AD097C" w:rsidRPr="00AD097C" w:rsidRDefault="00AD097C" w:rsidP="00AD097C">
      <w:pPr>
        <w:jc w:val="both"/>
        <w:rPr>
          <w:rFonts w:ascii="Times New Roman" w:hAnsi="Times New Roman"/>
          <w:bCs/>
          <w:sz w:val="24"/>
          <w:szCs w:val="24"/>
        </w:rPr>
      </w:pPr>
    </w:p>
    <w:p w14:paraId="55B2E9A6" w14:textId="4664D468" w:rsidR="007A0C29" w:rsidRPr="007825AC" w:rsidRDefault="008F53B8" w:rsidP="00E8014A">
      <w:pPr>
        <w:pStyle w:val="Akapitzlist"/>
        <w:numPr>
          <w:ilvl w:val="0"/>
          <w:numId w:val="4"/>
        </w:numPr>
        <w:ind w:left="0" w:hanging="360"/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  <w:u w:val="single"/>
        </w:rPr>
        <w:lastRenderedPageBreak/>
        <w:t>Szczegółowy o</w:t>
      </w:r>
      <w:r w:rsidR="007A0C29" w:rsidRPr="000B7191">
        <w:rPr>
          <w:rFonts w:ascii="Times New Roman" w:hAnsi="Times New Roman"/>
          <w:bCs/>
          <w:sz w:val="24"/>
          <w:szCs w:val="24"/>
          <w:u w:val="single"/>
        </w:rPr>
        <w:t>pis przedmiotu zamówienia</w:t>
      </w:r>
      <w:r w:rsidR="007A0C29"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5277CECD" w14:textId="77777777" w:rsidR="008F53B8" w:rsidRDefault="008F53B8" w:rsidP="008F53B8">
      <w:pPr>
        <w:jc w:val="both"/>
        <w:rPr>
          <w:rFonts w:ascii="Times New Roman" w:hAnsi="Times New Roman"/>
          <w:bCs/>
          <w:sz w:val="24"/>
          <w:szCs w:val="24"/>
        </w:rPr>
      </w:pPr>
      <w:r w:rsidRPr="009A23FA">
        <w:rPr>
          <w:rFonts w:ascii="Times New Roman" w:hAnsi="Times New Roman"/>
          <w:bCs/>
          <w:sz w:val="24"/>
          <w:szCs w:val="24"/>
        </w:rPr>
        <w:t xml:space="preserve">Celem zatrudnienia prawnika w Regionalnym Centrum Kryzysowym jest wsparcie prawne osób i rodzin w sytuacjach kryzysowych. Główne zadania to świadczenie porad prawnych, </w:t>
      </w:r>
      <w:r w:rsidRPr="0043479D">
        <w:rPr>
          <w:rFonts w:ascii="Times New Roman" w:hAnsi="Times New Roman"/>
          <w:sz w:val="24"/>
          <w:szCs w:val="24"/>
        </w:rPr>
        <w:t>udzielanie skonkretyzowanych informacji osobie uprawnionej o obowiązującym stanie prawnym w zakresie m.in. prawa rodzinnego, prawa cywilnego, prawa pracy, ubezpieczeń społecznych, prawa administracyjnego, z zakresu przeciwdziałania przemocy w rodzinie, pomocy społecznej, itp. o przysługujących jej uprawnieniach, o spoczywających na niej obowiązkach, udzielanie porad i wskazówek, co do sposobu występowania przed sądem, wskazanie osobie uprawnionej sposobu rozwiązania jej problemu prawnego.</w:t>
      </w:r>
      <w:r w:rsidRPr="0043479D">
        <w:rPr>
          <w:rFonts w:ascii="Times New Roman" w:hAnsi="Times New Roman"/>
          <w:bCs/>
          <w:sz w:val="24"/>
          <w:szCs w:val="24"/>
        </w:rPr>
        <w:t xml:space="preserve"> </w:t>
      </w:r>
      <w:r w:rsidRPr="000A70B7">
        <w:rPr>
          <w:rFonts w:ascii="Times New Roman" w:hAnsi="Times New Roman"/>
          <w:bCs/>
          <w:sz w:val="24"/>
          <w:szCs w:val="24"/>
        </w:rPr>
        <w:t>Prawnik będzie wspierać klientów Centrum poprzez wyjaśnianie przysługujących im praw i dostępnych ścieżek postępowania, a także kierowa</w:t>
      </w:r>
      <w:r>
        <w:rPr>
          <w:rFonts w:ascii="Times New Roman" w:hAnsi="Times New Roman"/>
          <w:bCs/>
          <w:sz w:val="24"/>
          <w:szCs w:val="24"/>
        </w:rPr>
        <w:t>ł</w:t>
      </w:r>
      <w:r w:rsidRPr="000A70B7">
        <w:rPr>
          <w:rFonts w:ascii="Times New Roman" w:hAnsi="Times New Roman"/>
          <w:bCs/>
          <w:sz w:val="24"/>
          <w:szCs w:val="24"/>
        </w:rPr>
        <w:t xml:space="preserve"> do innych instytucji prawnych lub mediacyjnych w razie potrzeby. </w:t>
      </w:r>
      <w:r>
        <w:rPr>
          <w:rFonts w:ascii="Times New Roman" w:hAnsi="Times New Roman"/>
          <w:bCs/>
          <w:sz w:val="24"/>
          <w:szCs w:val="24"/>
        </w:rPr>
        <w:t>Prawnik</w:t>
      </w:r>
      <w:r w:rsidRPr="000A70B7">
        <w:rPr>
          <w:rFonts w:ascii="Times New Roman" w:hAnsi="Times New Roman"/>
          <w:bCs/>
          <w:sz w:val="24"/>
          <w:szCs w:val="24"/>
        </w:rPr>
        <w:t xml:space="preserve"> będzie współpracować z zespołem </w:t>
      </w:r>
      <w:r>
        <w:rPr>
          <w:rFonts w:ascii="Times New Roman" w:hAnsi="Times New Roman"/>
          <w:bCs/>
          <w:sz w:val="24"/>
          <w:szCs w:val="24"/>
        </w:rPr>
        <w:t>Regionalnego Centrum Kryzysowego                w Goleniowie</w:t>
      </w:r>
      <w:r w:rsidRPr="000A70B7">
        <w:rPr>
          <w:rFonts w:ascii="Times New Roman" w:hAnsi="Times New Roman"/>
          <w:bCs/>
          <w:sz w:val="24"/>
          <w:szCs w:val="24"/>
        </w:rPr>
        <w:t xml:space="preserve">, aby zapewnić kompleksowe wsparcie klientom. </w:t>
      </w:r>
    </w:p>
    <w:p w14:paraId="59457C17" w14:textId="77777777" w:rsidR="008F53B8" w:rsidRPr="00E8014A" w:rsidRDefault="008F53B8" w:rsidP="008F53B8">
      <w:pPr>
        <w:pStyle w:val="Default"/>
        <w:jc w:val="both"/>
        <w:rPr>
          <w:color w:val="EE0000"/>
        </w:rPr>
      </w:pPr>
    </w:p>
    <w:p w14:paraId="59B67497" w14:textId="77777777" w:rsidR="008F53B8" w:rsidRDefault="008F53B8" w:rsidP="008F53B8">
      <w:pPr>
        <w:jc w:val="both"/>
        <w:rPr>
          <w:rFonts w:ascii="Times New Roman" w:hAnsi="Times New Roman"/>
          <w:bCs/>
          <w:sz w:val="24"/>
          <w:szCs w:val="24"/>
        </w:rPr>
      </w:pPr>
      <w:r w:rsidRPr="009A23FA">
        <w:rPr>
          <w:rFonts w:ascii="Times New Roman" w:hAnsi="Times New Roman"/>
          <w:b/>
          <w:sz w:val="24"/>
          <w:szCs w:val="24"/>
        </w:rPr>
        <w:t>Rodzaj umowy:</w:t>
      </w:r>
      <w:r w:rsidRPr="000A70B7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u</w:t>
      </w:r>
      <w:r w:rsidRPr="000A70B7">
        <w:rPr>
          <w:rFonts w:ascii="Times New Roman" w:hAnsi="Times New Roman"/>
          <w:bCs/>
          <w:sz w:val="24"/>
          <w:szCs w:val="24"/>
        </w:rPr>
        <w:t>mowa zlecenie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47A3B6D2" w14:textId="2C3BC784" w:rsidR="008F53B8" w:rsidRPr="00983C98" w:rsidRDefault="008F53B8" w:rsidP="008F53B8">
      <w:pPr>
        <w:jc w:val="both"/>
        <w:rPr>
          <w:rFonts w:ascii="Times New Roman" w:hAnsi="Times New Roman"/>
          <w:bCs/>
          <w:sz w:val="24"/>
          <w:szCs w:val="24"/>
        </w:rPr>
      </w:pPr>
      <w:r w:rsidRPr="00983C98">
        <w:rPr>
          <w:rFonts w:ascii="Times New Roman" w:hAnsi="Times New Roman"/>
          <w:b/>
          <w:sz w:val="24"/>
          <w:szCs w:val="24"/>
        </w:rPr>
        <w:t>Data realizacji zamówienia:</w:t>
      </w:r>
      <w:r w:rsidRPr="00983C98">
        <w:rPr>
          <w:rFonts w:ascii="Times New Roman" w:hAnsi="Times New Roman"/>
          <w:bCs/>
          <w:sz w:val="24"/>
          <w:szCs w:val="24"/>
        </w:rPr>
        <w:t xml:space="preserve"> poradnictwo prawne powinno rozpocząć się z dniem podpisania umowy i będzie realizowane w wymiarze </w:t>
      </w:r>
      <w:r w:rsidR="009607B9">
        <w:rPr>
          <w:rFonts w:ascii="Times New Roman" w:hAnsi="Times New Roman"/>
          <w:bCs/>
          <w:sz w:val="24"/>
          <w:szCs w:val="24"/>
        </w:rPr>
        <w:t>92</w:t>
      </w:r>
      <w:r w:rsidRPr="00983C98">
        <w:rPr>
          <w:rFonts w:ascii="Times New Roman" w:hAnsi="Times New Roman"/>
          <w:bCs/>
          <w:sz w:val="24"/>
          <w:szCs w:val="24"/>
        </w:rPr>
        <w:t xml:space="preserve"> godzin (godzina = 45 minut) do dnia                     31.12.2026 r.</w:t>
      </w:r>
      <w:r w:rsidR="00ED4307" w:rsidRPr="00983C98">
        <w:rPr>
          <w:rFonts w:ascii="Times New Roman" w:hAnsi="Times New Roman"/>
          <w:sz w:val="24"/>
          <w:szCs w:val="24"/>
        </w:rPr>
        <w:t xml:space="preserve"> lub do wyczerpania limitu ilości przewidzianych godzin wsparcia</w:t>
      </w:r>
      <w:r w:rsidR="00ED4307" w:rsidRPr="00983C98">
        <w:rPr>
          <w:rFonts w:ascii="Times New Roman" w:hAnsi="Times New Roman"/>
          <w:bCs/>
          <w:sz w:val="24"/>
          <w:szCs w:val="24"/>
        </w:rPr>
        <w:t>.</w:t>
      </w:r>
    </w:p>
    <w:p w14:paraId="6EA97AB1" w14:textId="77777777" w:rsidR="008F53B8" w:rsidRPr="004E0FFE" w:rsidRDefault="008F53B8" w:rsidP="008F53B8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4E0FFE">
        <w:rPr>
          <w:rFonts w:ascii="Times New Roman" w:hAnsi="Times New Roman"/>
          <w:b/>
          <w:bCs/>
          <w:sz w:val="24"/>
          <w:szCs w:val="24"/>
        </w:rPr>
        <w:t>Istotne warunki zamówienia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14:paraId="76D4C16C" w14:textId="46A57BAA" w:rsidR="008F53B8" w:rsidRPr="00242688" w:rsidRDefault="008F53B8" w:rsidP="00242688">
      <w:pPr>
        <w:pStyle w:val="Akapitzlist"/>
        <w:numPr>
          <w:ilvl w:val="0"/>
          <w:numId w:val="51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242688">
        <w:rPr>
          <w:rFonts w:ascii="Times New Roman" w:hAnsi="Times New Roman"/>
          <w:sz w:val="24"/>
          <w:szCs w:val="24"/>
        </w:rPr>
        <w:t>Realizacja zadania odbywać się będzie na bieżąco, w miarę potrzeb, stosownie do informacji Zamawiającego o ilości osób wymagających wsparcia.</w:t>
      </w:r>
    </w:p>
    <w:p w14:paraId="5B0D4671" w14:textId="5ADB366B" w:rsidR="008F53B8" w:rsidRPr="00242688" w:rsidRDefault="008F53B8" w:rsidP="00242688">
      <w:pPr>
        <w:pStyle w:val="Akapitzlist"/>
        <w:numPr>
          <w:ilvl w:val="0"/>
          <w:numId w:val="51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242688">
        <w:rPr>
          <w:rFonts w:ascii="Times New Roman" w:hAnsi="Times New Roman"/>
          <w:sz w:val="24"/>
          <w:szCs w:val="24"/>
        </w:rPr>
        <w:t>Na potrzeby realizacji zadania Zamawiający zapewni Wykonawcy pomieszczenie                 w siedzibie Regionalnego Centrum Kryzysowego w Goleniowie. W szczególnych przypadkach świadczenie usługi odbywać się będzie zdalnie lub w miejscu zamieszkania uczestnika projektu. Zorganizowanie dojazdu oraz koszt dojazdu do uczestnika pokrywa Wykonawca.</w:t>
      </w:r>
    </w:p>
    <w:p w14:paraId="275440C8" w14:textId="77777777" w:rsidR="008F53B8" w:rsidRDefault="008F53B8" w:rsidP="00242688">
      <w:pPr>
        <w:pStyle w:val="Akapitzlist"/>
        <w:numPr>
          <w:ilvl w:val="0"/>
          <w:numId w:val="5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0FFE">
        <w:rPr>
          <w:rFonts w:ascii="Times New Roman" w:hAnsi="Times New Roman"/>
          <w:sz w:val="24"/>
          <w:szCs w:val="24"/>
        </w:rPr>
        <w:t>Porady mogą odbywać się od poniedziałku do piątku w godzinach 8.00 – 20.00.</w:t>
      </w:r>
    </w:p>
    <w:p w14:paraId="6646096D" w14:textId="77777777" w:rsidR="008F53B8" w:rsidRPr="00AF56F5" w:rsidRDefault="008F53B8" w:rsidP="00242688">
      <w:pPr>
        <w:pStyle w:val="Akapitzlist"/>
        <w:numPr>
          <w:ilvl w:val="0"/>
          <w:numId w:val="51"/>
        </w:numPr>
        <w:spacing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jest zobowiązany do dostarczania Zamawiającemu miesięcznych sprawozdań z udzielonych w ramach umowy porad na druku przekazanym przez Zamawiającego.</w:t>
      </w:r>
    </w:p>
    <w:p w14:paraId="27E49375" w14:textId="77777777" w:rsidR="008F53B8" w:rsidRPr="0043479D" w:rsidRDefault="008F53B8" w:rsidP="00242688">
      <w:pPr>
        <w:pStyle w:val="Akapitzlist"/>
        <w:numPr>
          <w:ilvl w:val="0"/>
          <w:numId w:val="5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3479D">
        <w:rPr>
          <w:rFonts w:ascii="Times New Roman" w:hAnsi="Times New Roman"/>
          <w:sz w:val="24"/>
          <w:szCs w:val="24"/>
        </w:rPr>
        <w:t>Kryterium wyboru oferty – 100 % cena.</w:t>
      </w:r>
    </w:p>
    <w:p w14:paraId="06F9C8D2" w14:textId="77777777" w:rsidR="008F53B8" w:rsidRPr="004E0FFE" w:rsidRDefault="008F53B8" w:rsidP="00242688">
      <w:pPr>
        <w:pStyle w:val="Akapitzlist"/>
        <w:numPr>
          <w:ilvl w:val="0"/>
          <w:numId w:val="5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0FFE">
        <w:rPr>
          <w:rFonts w:ascii="Times New Roman" w:hAnsi="Times New Roman"/>
          <w:sz w:val="24"/>
          <w:szCs w:val="24"/>
        </w:rPr>
        <w:t>Wykonawca zobowiązuje się wykonać powierzone czynności z należytą starannością.</w:t>
      </w:r>
    </w:p>
    <w:p w14:paraId="3799E78C" w14:textId="77777777" w:rsidR="008F53B8" w:rsidRPr="004E0FFE" w:rsidRDefault="008F53B8" w:rsidP="00242688">
      <w:pPr>
        <w:pStyle w:val="Akapitzlist"/>
        <w:numPr>
          <w:ilvl w:val="0"/>
          <w:numId w:val="5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0FFE">
        <w:rPr>
          <w:rFonts w:ascii="Times New Roman" w:hAnsi="Times New Roman"/>
          <w:sz w:val="24"/>
          <w:szCs w:val="24"/>
        </w:rPr>
        <w:t>Wykonawca ponosi pełną odpowiedzialność w związku z niewykonaniem bądź nienależytym wykonaniem przedmiotu umowy, chyba że niewykonanie lub nienależyte wykonanie nastąpi z winy Zamawiającego.</w:t>
      </w:r>
    </w:p>
    <w:p w14:paraId="2654B5BC" w14:textId="77777777" w:rsidR="008F53B8" w:rsidRPr="004E0FFE" w:rsidRDefault="008F53B8" w:rsidP="00242688">
      <w:pPr>
        <w:pStyle w:val="Akapitzlist"/>
        <w:numPr>
          <w:ilvl w:val="0"/>
          <w:numId w:val="5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E0FFE">
        <w:rPr>
          <w:rFonts w:ascii="Times New Roman" w:hAnsi="Times New Roman"/>
          <w:sz w:val="24"/>
          <w:szCs w:val="24"/>
        </w:rPr>
        <w:t>Wykonawca jest zobowiązany do zachowania poufności wszelkich informacji związanych z realizacją zadania, w tym przede wszystkim informacji powziętych                    w toku realizacji zadania.</w:t>
      </w:r>
    </w:p>
    <w:p w14:paraId="1ACCB8E7" w14:textId="744EB4B5" w:rsidR="008F53B8" w:rsidRPr="00242688" w:rsidRDefault="008F53B8" w:rsidP="00242688">
      <w:pPr>
        <w:pStyle w:val="Akapitzlist"/>
        <w:numPr>
          <w:ilvl w:val="0"/>
          <w:numId w:val="5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42688">
        <w:rPr>
          <w:rFonts w:ascii="Times New Roman" w:hAnsi="Times New Roman"/>
          <w:sz w:val="24"/>
          <w:szCs w:val="24"/>
        </w:rPr>
        <w:t>Zamawiający zastrzega sobie prawo do:</w:t>
      </w:r>
    </w:p>
    <w:p w14:paraId="3ADE33F6" w14:textId="77777777" w:rsidR="008F53B8" w:rsidRPr="004E0FFE" w:rsidRDefault="008F53B8" w:rsidP="008F53B8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4E0FFE">
        <w:rPr>
          <w:rFonts w:ascii="Times New Roman" w:hAnsi="Times New Roman"/>
          <w:sz w:val="24"/>
          <w:szCs w:val="24"/>
        </w:rPr>
        <w:t>- dokonywania kontroli realizacji zamówienia,</w:t>
      </w:r>
    </w:p>
    <w:p w14:paraId="797C2720" w14:textId="77777777" w:rsidR="008F53B8" w:rsidRDefault="008F53B8" w:rsidP="008F53B8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4E0FFE">
        <w:rPr>
          <w:rFonts w:ascii="Times New Roman" w:hAnsi="Times New Roman"/>
          <w:sz w:val="24"/>
          <w:szCs w:val="24"/>
        </w:rPr>
        <w:t>- wglądu w dokumentację Wykonawcy związaną z realizowanym zadaniem.</w:t>
      </w:r>
    </w:p>
    <w:p w14:paraId="51F98170" w14:textId="77777777" w:rsidR="00983C98" w:rsidRPr="003D08B4" w:rsidRDefault="00983C98" w:rsidP="008F53B8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</w:p>
    <w:p w14:paraId="5B7CA255" w14:textId="77777777" w:rsidR="008F53B8" w:rsidRPr="004E0FFE" w:rsidRDefault="008F53B8" w:rsidP="008F53B8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4E0FFE">
        <w:rPr>
          <w:rFonts w:ascii="Times New Roman" w:hAnsi="Times New Roman"/>
          <w:b/>
          <w:bCs/>
          <w:sz w:val="24"/>
          <w:szCs w:val="24"/>
        </w:rPr>
        <w:t>Wymagania formalne wobec Wykonawcy:</w:t>
      </w:r>
    </w:p>
    <w:p w14:paraId="576C8F79" w14:textId="60A630F8" w:rsidR="008F53B8" w:rsidRPr="004021A5" w:rsidRDefault="004021A5" w:rsidP="004021A5">
      <w:pPr>
        <w:overflowPunct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</w:t>
      </w:r>
      <w:r w:rsidR="008F53B8" w:rsidRPr="004021A5">
        <w:rPr>
          <w:rFonts w:ascii="Times New Roman" w:hAnsi="Times New Roman"/>
          <w:bCs/>
          <w:sz w:val="24"/>
          <w:szCs w:val="24"/>
        </w:rPr>
        <w:t>posiada ukończone studia prawnicze z tytułem magistra prawa oraz uprawnienia do wykonywania zawodu radcy prawnego lub adwokata</w:t>
      </w:r>
      <w:r w:rsidR="008F53B8" w:rsidRPr="004021A5">
        <w:rPr>
          <w:rFonts w:ascii="Times New Roman" w:hAnsi="Times New Roman"/>
          <w:sz w:val="24"/>
          <w:szCs w:val="24"/>
        </w:rPr>
        <w:t xml:space="preserve">, </w:t>
      </w:r>
    </w:p>
    <w:p w14:paraId="7AC8F875" w14:textId="7F3DE760" w:rsidR="008F53B8" w:rsidRPr="004021A5" w:rsidRDefault="004021A5" w:rsidP="004021A5">
      <w:pPr>
        <w:overflowPunct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F53B8" w:rsidRPr="004021A5">
        <w:rPr>
          <w:rFonts w:ascii="Times New Roman" w:hAnsi="Times New Roman"/>
          <w:sz w:val="24"/>
          <w:szCs w:val="24"/>
        </w:rPr>
        <w:t>posiada co najmniej 2 – letni staż w wykonywaniu zawodu radcy prawnego lub adwokata</w:t>
      </w:r>
      <w:r w:rsidR="00242688">
        <w:rPr>
          <w:rFonts w:ascii="Times New Roman" w:hAnsi="Times New Roman"/>
          <w:sz w:val="24"/>
          <w:szCs w:val="24"/>
        </w:rPr>
        <w:t xml:space="preserve">                     </w:t>
      </w:r>
      <w:r w:rsidR="008F53B8" w:rsidRPr="004021A5">
        <w:rPr>
          <w:rFonts w:ascii="Times New Roman" w:hAnsi="Times New Roman"/>
          <w:sz w:val="24"/>
          <w:szCs w:val="24"/>
        </w:rPr>
        <w:t xml:space="preserve"> i w świadczeniu usług pomocy prawnej na rzecz osób fizycznych,</w:t>
      </w:r>
      <w:r w:rsidR="008F53B8" w:rsidRPr="004021A5">
        <w:rPr>
          <w:rFonts w:ascii="Times New Roman" w:hAnsi="Times New Roman"/>
          <w:bCs/>
          <w:sz w:val="24"/>
          <w:szCs w:val="24"/>
        </w:rPr>
        <w:t xml:space="preserve"> preferowane doświadczenie w pracy z osobami w trudnej sytuacji życiowej lub kryzysowej, osobami doświadczającymi przemocy, zagrożonymi wykluczeniem społecznym lub borykającymi się z problemami rodzinnymi,</w:t>
      </w:r>
    </w:p>
    <w:p w14:paraId="0AF0A91A" w14:textId="67E07516" w:rsidR="008F53B8" w:rsidRPr="004021A5" w:rsidRDefault="004021A5" w:rsidP="004021A5">
      <w:pPr>
        <w:overflowPunct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F53B8" w:rsidRPr="004021A5">
        <w:rPr>
          <w:rFonts w:ascii="Times New Roman" w:hAnsi="Times New Roman"/>
          <w:sz w:val="24"/>
          <w:szCs w:val="24"/>
        </w:rPr>
        <w:t>nie był karany prawomocnym wyrokiem Sądu za umyślne przestępstwo lub umyślne przestępstwo skarbowe oraz nie toczy się przeciwko niemu postępowanie karne,</w:t>
      </w:r>
    </w:p>
    <w:p w14:paraId="4D940304" w14:textId="04F0031B" w:rsidR="008F53B8" w:rsidRPr="004021A5" w:rsidRDefault="004021A5" w:rsidP="004021A5">
      <w:pPr>
        <w:overflowPunct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8F53B8" w:rsidRPr="004021A5">
        <w:rPr>
          <w:rFonts w:ascii="Times New Roman" w:hAnsi="Times New Roman"/>
          <w:sz w:val="24"/>
          <w:szCs w:val="24"/>
        </w:rPr>
        <w:t>jest osobą mobilną (możliwość pracy w środowisku uczestnika),</w:t>
      </w:r>
    </w:p>
    <w:p w14:paraId="42448F9D" w14:textId="2B3A26A4" w:rsidR="008F53B8" w:rsidRPr="004021A5" w:rsidRDefault="004021A5" w:rsidP="004021A5">
      <w:pPr>
        <w:overflowPunct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8F53B8" w:rsidRPr="004021A5">
        <w:rPr>
          <w:rFonts w:ascii="Times New Roman" w:hAnsi="Times New Roman"/>
          <w:sz w:val="24"/>
          <w:szCs w:val="24"/>
        </w:rPr>
        <w:t>Zamawiający uzna, że Wykonawca posiada wymagane zdolności zawodowe zapewniające należyte wykonanie zamówienia, jeżeli Wykonawca wykaże, że dysponuje w/w wymaganiami formalnymi lub będzie dysponować osobą spełniającą ww. wymagania formalne.</w:t>
      </w:r>
    </w:p>
    <w:p w14:paraId="5B4647BC" w14:textId="77777777" w:rsidR="008F53B8" w:rsidRPr="004E0FFE" w:rsidRDefault="008F53B8" w:rsidP="008F53B8">
      <w:pPr>
        <w:jc w:val="both"/>
        <w:rPr>
          <w:rFonts w:ascii="Times New Roman" w:hAnsi="Times New Roman"/>
          <w:sz w:val="24"/>
          <w:szCs w:val="24"/>
        </w:rPr>
      </w:pPr>
      <w:r w:rsidRPr="004E0FFE">
        <w:rPr>
          <w:rFonts w:ascii="Times New Roman" w:hAnsi="Times New Roman"/>
          <w:sz w:val="24"/>
          <w:szCs w:val="24"/>
        </w:rPr>
        <w:t>Ocena spełniania przedstawionych powyżej warunków zostanie dokonana wg formuły: „spełnia – nie spełnia”. Oferta Wykonawcy, który nie spełni któregokolwiek z warunków zostanie odrzucona w postępowaniu.</w:t>
      </w:r>
    </w:p>
    <w:p w14:paraId="4F41FA72" w14:textId="503471E1" w:rsidR="008F53B8" w:rsidRDefault="008F53B8" w:rsidP="008F53B8">
      <w:pPr>
        <w:jc w:val="both"/>
        <w:rPr>
          <w:rFonts w:ascii="Times New Roman" w:hAnsi="Times New Roman"/>
          <w:bCs/>
          <w:sz w:val="24"/>
          <w:szCs w:val="24"/>
        </w:rPr>
      </w:pPr>
      <w:r w:rsidRPr="009102E8">
        <w:rPr>
          <w:rFonts w:ascii="Times New Roman" w:hAnsi="Times New Roman"/>
          <w:b/>
          <w:sz w:val="24"/>
          <w:szCs w:val="24"/>
        </w:rPr>
        <w:t>Poufność i ochrona danych osobowych:</w:t>
      </w:r>
      <w:r w:rsidRPr="009102E8">
        <w:rPr>
          <w:rFonts w:ascii="Times New Roman" w:hAnsi="Times New Roman"/>
          <w:bCs/>
          <w:sz w:val="24"/>
          <w:szCs w:val="24"/>
        </w:rPr>
        <w:t xml:space="preserve"> Zatrudniony radca prawny będzie miał dostęp do danych osobowych i wrażliwych informacji dotyczących klientów Centrum. W związku z tym wymagana jest znajomość przepisów o ochronie danych osobowych oraz zapewnienie pełnej poufności i bezpieczeństwa informacji dotyczących klientów. </w:t>
      </w:r>
    </w:p>
    <w:p w14:paraId="00EE9A0F" w14:textId="77777777" w:rsidR="007A0C29" w:rsidRPr="000A011F" w:rsidRDefault="007A0C29" w:rsidP="00E8014A">
      <w:pPr>
        <w:numPr>
          <w:ilvl w:val="0"/>
          <w:numId w:val="4"/>
        </w:numPr>
        <w:spacing w:after="163"/>
        <w:ind w:left="0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O udzielenie zamówienia, mogą ubiegać się Wykonawcy, którzy: </w:t>
      </w:r>
    </w:p>
    <w:p w14:paraId="5C98E5D3" w14:textId="77777777" w:rsidR="007A0C29" w:rsidRDefault="007A0C29" w:rsidP="00E8014A">
      <w:pPr>
        <w:pStyle w:val="Akapitzlist"/>
        <w:numPr>
          <w:ilvl w:val="0"/>
          <w:numId w:val="6"/>
        </w:numPr>
        <w:spacing w:after="130"/>
        <w:ind w:left="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posiadają  uprawnienia do wykonania przedmiotu zamówienia,</w:t>
      </w:r>
    </w:p>
    <w:p w14:paraId="70B5A837" w14:textId="77777777" w:rsidR="007A0C29" w:rsidRDefault="007A0C29" w:rsidP="00E8014A">
      <w:pPr>
        <w:pStyle w:val="Akapitzlist"/>
        <w:numPr>
          <w:ilvl w:val="0"/>
          <w:numId w:val="6"/>
        </w:numPr>
        <w:spacing w:after="130"/>
        <w:ind w:left="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>ą wiedzę i doświadczenie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zamówienia, </w:t>
      </w:r>
    </w:p>
    <w:p w14:paraId="0403461D" w14:textId="77777777" w:rsidR="007A0C29" w:rsidRDefault="007A0C29" w:rsidP="00E8014A">
      <w:pPr>
        <w:pStyle w:val="Akapitzlist"/>
        <w:numPr>
          <w:ilvl w:val="0"/>
          <w:numId w:val="6"/>
        </w:numPr>
        <w:spacing w:after="130"/>
        <w:ind w:left="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 xml:space="preserve"> potencjał techniczny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</w:t>
      </w:r>
      <w:r>
        <w:rPr>
          <w:rFonts w:ascii="Times New Roman" w:hAnsi="Times New Roman"/>
          <w:sz w:val="24"/>
          <w:szCs w:val="24"/>
        </w:rPr>
        <w:t>,</w:t>
      </w:r>
    </w:p>
    <w:p w14:paraId="66FF3AD7" w14:textId="17EBBAD8" w:rsidR="00863123" w:rsidRPr="00863123" w:rsidRDefault="007A0C29" w:rsidP="00863123">
      <w:pPr>
        <w:pStyle w:val="Akapitzlist"/>
        <w:numPr>
          <w:ilvl w:val="0"/>
          <w:numId w:val="6"/>
        </w:numPr>
        <w:spacing w:after="13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składając ofertę oświadcza, że spełnia ww. warunki, potwierdzając to </w:t>
      </w:r>
      <w:r w:rsidR="00863123">
        <w:rPr>
          <w:rFonts w:ascii="Times New Roman" w:hAnsi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sz w:val="24"/>
          <w:szCs w:val="24"/>
        </w:rPr>
        <w:t xml:space="preserve">w </w:t>
      </w:r>
      <w:r w:rsidRPr="00407507">
        <w:rPr>
          <w:rFonts w:ascii="Times New Roman" w:hAnsi="Times New Roman"/>
          <w:sz w:val="24"/>
          <w:szCs w:val="24"/>
        </w:rPr>
        <w:t xml:space="preserve">załączniku nr </w:t>
      </w:r>
      <w:r w:rsidR="004021A5">
        <w:rPr>
          <w:rFonts w:ascii="Times New Roman" w:hAnsi="Times New Roman"/>
          <w:sz w:val="24"/>
          <w:szCs w:val="24"/>
        </w:rPr>
        <w:t>2</w:t>
      </w:r>
      <w:r w:rsidRPr="00407507">
        <w:rPr>
          <w:rFonts w:ascii="Times New Roman" w:hAnsi="Times New Roman"/>
          <w:sz w:val="24"/>
          <w:szCs w:val="24"/>
        </w:rPr>
        <w:t xml:space="preserve"> – OŚWIADCZENIU </w:t>
      </w:r>
      <w:r>
        <w:rPr>
          <w:rFonts w:ascii="Times New Roman" w:hAnsi="Times New Roman"/>
          <w:sz w:val="24"/>
          <w:szCs w:val="24"/>
        </w:rPr>
        <w:t>o spełnieniu warunków udziału  w postępowaniu oraz o braku podstaw do wykluczenia z udziału w postępowaniu.</w:t>
      </w:r>
    </w:p>
    <w:p w14:paraId="5048BA4F" w14:textId="7A39B5EF" w:rsidR="00863123" w:rsidRPr="00863123" w:rsidRDefault="007A0C29" w:rsidP="00863123">
      <w:pPr>
        <w:numPr>
          <w:ilvl w:val="0"/>
          <w:numId w:val="4"/>
        </w:numPr>
        <w:spacing w:before="100" w:beforeAutospacing="1" w:after="100" w:afterAutospacing="1"/>
        <w:ind w:left="0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Warunki współpracy/płatności. </w:t>
      </w:r>
    </w:p>
    <w:p w14:paraId="14EF5E87" w14:textId="04E25B32" w:rsidR="00863123" w:rsidRPr="00863123" w:rsidRDefault="00863123" w:rsidP="00863123">
      <w:pPr>
        <w:jc w:val="both"/>
        <w:rPr>
          <w:rFonts w:ascii="Times New Roman" w:hAnsi="Times New Roman"/>
          <w:b/>
          <w:sz w:val="24"/>
          <w:szCs w:val="24"/>
        </w:rPr>
      </w:pPr>
      <w:r w:rsidRPr="00863123">
        <w:rPr>
          <w:rFonts w:ascii="Times New Roman" w:hAnsi="Times New Roman"/>
          <w:sz w:val="24"/>
          <w:szCs w:val="24"/>
        </w:rPr>
        <w:t>Płatność wynagrodzenia nastąpi w transzach miesięcznych, po dostarczeniu przez Wykonawcę prawidłowo wystawionego rachunku/faktury wraz ze sprawozdaniem z udzielonych porad za okres, którego dotyczy rachunek/faktura.</w:t>
      </w:r>
    </w:p>
    <w:p w14:paraId="63BBDE59" w14:textId="01A3DD95" w:rsidR="007A0C29" w:rsidRDefault="007A0C29" w:rsidP="00E80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Płatności będą realizowane przelewem, w terminie 14 dni od daty otrzymania prawidłowo wystawionej faktury</w:t>
      </w:r>
      <w:r w:rsidR="00863123">
        <w:rPr>
          <w:rFonts w:ascii="Times New Roman" w:hAnsi="Times New Roman"/>
          <w:sz w:val="24"/>
          <w:szCs w:val="24"/>
        </w:rPr>
        <w:t>.</w:t>
      </w:r>
    </w:p>
    <w:p w14:paraId="3A4685B2" w14:textId="77777777" w:rsidR="00210694" w:rsidRDefault="00210694" w:rsidP="00E80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FBC0664" w14:textId="77777777" w:rsidR="00210694" w:rsidRDefault="00210694" w:rsidP="00E80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94DD892" w14:textId="77777777" w:rsidR="007A0C29" w:rsidRDefault="007A0C29" w:rsidP="00E80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A7A2384" w14:textId="77777777" w:rsidR="007A0C29" w:rsidRPr="000A011F" w:rsidRDefault="007A0C29" w:rsidP="00E8014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0A011F">
        <w:rPr>
          <w:rFonts w:ascii="Times New Roman" w:hAnsi="Times New Roman"/>
          <w:b/>
          <w:bCs/>
          <w:sz w:val="24"/>
          <w:szCs w:val="24"/>
        </w:rPr>
        <w:lastRenderedPageBreak/>
        <w:t>Faktury/ rachunki wystawione  przez Wykonawcę powinny zawierać następujące dane:</w:t>
      </w:r>
    </w:p>
    <w:p w14:paraId="3AB16DEC" w14:textId="77777777" w:rsidR="007A0C29" w:rsidRPr="00071D2E" w:rsidRDefault="007A0C29" w:rsidP="00E8014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 xml:space="preserve"> </w:t>
      </w:r>
      <w:r w:rsidRPr="00071D2E">
        <w:rPr>
          <w:rFonts w:ascii="Times New Roman" w:hAnsi="Times New Roman"/>
          <w:b/>
          <w:bCs/>
          <w:sz w:val="24"/>
          <w:szCs w:val="24"/>
        </w:rPr>
        <w:t>Nabywca:</w:t>
      </w:r>
      <w:r w:rsidRPr="00071D2E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071D2E">
        <w:rPr>
          <w:rFonts w:ascii="Times New Roman" w:hAnsi="Times New Roman"/>
          <w:b/>
          <w:bCs/>
          <w:sz w:val="24"/>
          <w:szCs w:val="24"/>
        </w:rPr>
        <w:t>Odbiorca:</w:t>
      </w:r>
      <w:r w:rsidRPr="00071D2E">
        <w:rPr>
          <w:rFonts w:ascii="Times New Roman" w:hAnsi="Times New Roman"/>
          <w:sz w:val="24"/>
          <w:szCs w:val="24"/>
        </w:rPr>
        <w:t xml:space="preserve"> </w:t>
      </w:r>
    </w:p>
    <w:p w14:paraId="43D2D106" w14:textId="77777777" w:rsidR="007A0C29" w:rsidRPr="00071D2E" w:rsidRDefault="007A0C29" w:rsidP="00E8014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Powiat Goleniowski</w:t>
      </w:r>
      <w:r w:rsidRPr="00071D2E">
        <w:rPr>
          <w:rFonts w:ascii="Times New Roman" w:hAnsi="Times New Roman"/>
          <w:bCs/>
          <w:sz w:val="24"/>
          <w:szCs w:val="24"/>
        </w:rPr>
        <w:t xml:space="preserve">                                          </w:t>
      </w:r>
      <w:r w:rsidRPr="00071D2E">
        <w:rPr>
          <w:rFonts w:ascii="Times New Roman" w:hAnsi="Times New Roman"/>
          <w:sz w:val="24"/>
          <w:szCs w:val="24"/>
        </w:rPr>
        <w:t xml:space="preserve">Powiatowe Centrum Pomocy Rodzinie            </w:t>
      </w:r>
    </w:p>
    <w:p w14:paraId="09A9A84D" w14:textId="77777777" w:rsidR="007A0C29" w:rsidRPr="00071D2E" w:rsidRDefault="007A0C29" w:rsidP="00E8014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ul. Dworcowa 1                                                 ul. Pocztowa 43</w:t>
      </w:r>
    </w:p>
    <w:p w14:paraId="4CAA52A3" w14:textId="77777777" w:rsidR="007A0C29" w:rsidRPr="00071D2E" w:rsidRDefault="007A0C29" w:rsidP="00E8014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>72-100 Goleniów                                              72-100 Goleniów</w:t>
      </w:r>
    </w:p>
    <w:p w14:paraId="3D3107B0" w14:textId="77777777" w:rsidR="007A0C29" w:rsidRDefault="007A0C29" w:rsidP="00E8014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 xml:space="preserve">NIP: 856-15-77-155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NIP 856-15-80-252 </w:t>
      </w:r>
    </w:p>
    <w:p w14:paraId="1D00C7ED" w14:textId="77777777" w:rsidR="007A0C29" w:rsidRDefault="007A0C29" w:rsidP="00E8014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42029289" w14:textId="284805EE" w:rsidR="007A0C29" w:rsidRDefault="007A0C29" w:rsidP="00E8014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Faktury/ rachunki należy przesłać (lub dostarczyć osobiście) na adres</w:t>
      </w:r>
      <w:r>
        <w:rPr>
          <w:rFonts w:ascii="Times New Roman" w:hAnsi="Times New Roman"/>
          <w:sz w:val="24"/>
          <w:szCs w:val="24"/>
        </w:rPr>
        <w:t>:</w:t>
      </w:r>
      <w:r w:rsidRPr="00071D2E">
        <w:rPr>
          <w:rFonts w:ascii="Times New Roman" w:hAnsi="Times New Roman"/>
          <w:sz w:val="24"/>
          <w:szCs w:val="24"/>
        </w:rPr>
        <w:t xml:space="preserve"> Powiatowe Centrum Pomocy Rodzinie w Goleniowie, ul. Pocztowa 43, 72-100 Goleniów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hyperlink r:id="rId14" w:history="1">
        <w:r w:rsidR="00863123" w:rsidRPr="006E4CBE">
          <w:rPr>
            <w:rStyle w:val="Hipercze"/>
            <w:rFonts w:ascii="Times New Roman" w:hAnsi="Times New Roman"/>
            <w:bCs/>
            <w:sz w:val="24"/>
            <w:szCs w:val="24"/>
          </w:rPr>
          <w:t>sekretariat@pcpr-goleniow.pl</w:t>
        </w:r>
      </w:hyperlink>
    </w:p>
    <w:p w14:paraId="530B0FF0" w14:textId="77777777" w:rsidR="00863123" w:rsidRDefault="00863123" w:rsidP="00E8014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57EC2565" w14:textId="7B133CAB" w:rsidR="00863123" w:rsidRPr="000A011F" w:rsidRDefault="00863123" w:rsidP="00863123">
      <w:pPr>
        <w:jc w:val="both"/>
        <w:rPr>
          <w:rFonts w:ascii="Times New Roman" w:hAnsi="Times New Roman"/>
          <w:bCs/>
          <w:sz w:val="24"/>
          <w:szCs w:val="24"/>
        </w:rPr>
      </w:pPr>
      <w:r w:rsidRPr="009102E8">
        <w:rPr>
          <w:rFonts w:ascii="Times New Roman" w:hAnsi="Times New Roman"/>
          <w:bCs/>
          <w:sz w:val="24"/>
          <w:szCs w:val="24"/>
        </w:rPr>
        <w:t xml:space="preserve">Wynagrodzenie finansowane jest w ramach realizacji projektu niekonkurencyjnego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</w:t>
      </w:r>
      <w:r w:rsidRPr="009102E8">
        <w:rPr>
          <w:rFonts w:ascii="Times New Roman" w:hAnsi="Times New Roman"/>
          <w:bCs/>
          <w:sz w:val="24"/>
          <w:szCs w:val="24"/>
        </w:rPr>
        <w:t>nr FEPZ.06.23-IP.01-0001/24 pn.: „Regionalne Centrum Kryzysowe", zgodnie z Uchwałą Zarządu Województwa Zachodniopomorskiego Nr 1988/23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9102E8">
        <w:rPr>
          <w:rFonts w:ascii="Times New Roman" w:hAnsi="Times New Roman"/>
          <w:bCs/>
          <w:sz w:val="24"/>
          <w:szCs w:val="24"/>
        </w:rPr>
        <w:t>z dn. 01.12.2023 r. oraz umową partnerską ROPS/91/2024 z dnia 05 sierpnia 2024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9102E8">
        <w:rPr>
          <w:rFonts w:ascii="Times New Roman" w:hAnsi="Times New Roman"/>
          <w:bCs/>
          <w:sz w:val="24"/>
          <w:szCs w:val="24"/>
        </w:rPr>
        <w:t>r</w:t>
      </w:r>
      <w:r>
        <w:rPr>
          <w:rFonts w:ascii="Times New Roman" w:hAnsi="Times New Roman"/>
          <w:bCs/>
          <w:sz w:val="24"/>
          <w:szCs w:val="24"/>
        </w:rPr>
        <w:t>.</w:t>
      </w:r>
      <w:r w:rsidRPr="009102E8">
        <w:rPr>
          <w:rFonts w:ascii="Times New Roman" w:hAnsi="Times New Roman"/>
          <w:bCs/>
          <w:sz w:val="24"/>
          <w:szCs w:val="24"/>
        </w:rPr>
        <w:t xml:space="preserve"> w ramach programu Fundusze Europejskie dla Pomorza Zachodniego współfinansowanego przez Unię Europejską ze środków Europejskiego Funduszu Społecznego PLUS.</w:t>
      </w:r>
    </w:p>
    <w:p w14:paraId="77BC5786" w14:textId="77777777" w:rsidR="007A0C29" w:rsidRPr="000A011F" w:rsidRDefault="007A0C29" w:rsidP="00E8014A">
      <w:pPr>
        <w:numPr>
          <w:ilvl w:val="0"/>
          <w:numId w:val="4"/>
        </w:numPr>
        <w:spacing w:after="147"/>
        <w:ind w:left="0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Opis sposobu obliczenia ceny: </w:t>
      </w:r>
    </w:p>
    <w:p w14:paraId="0F76B402" w14:textId="77777777" w:rsidR="007A0C29" w:rsidRPr="00DF29E5" w:rsidRDefault="007A0C29" w:rsidP="00E8014A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Należy podać cenę brutto, która musi określać wycenę przedmiotu zamówienia. </w:t>
      </w:r>
    </w:p>
    <w:p w14:paraId="57E45BCF" w14:textId="77777777" w:rsidR="007A0C29" w:rsidRPr="00DF29E5" w:rsidRDefault="007A0C29" w:rsidP="00E8014A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ofertowa musi uwzględniać wszystkie należne </w:t>
      </w:r>
      <w:r>
        <w:rPr>
          <w:rFonts w:ascii="Times New Roman" w:hAnsi="Times New Roman"/>
          <w:sz w:val="24"/>
          <w:szCs w:val="24"/>
        </w:rPr>
        <w:t>W</w:t>
      </w:r>
      <w:r w:rsidRPr="00DF29E5">
        <w:rPr>
          <w:rFonts w:ascii="Times New Roman" w:hAnsi="Times New Roman"/>
          <w:sz w:val="24"/>
          <w:szCs w:val="24"/>
        </w:rPr>
        <w:t xml:space="preserve">ykonawcy elementy wynagrodzenia wynikające z tytułu przygotowania oferty, realizacji i rozliczenia przedmiotu zamówienia. </w:t>
      </w:r>
    </w:p>
    <w:p w14:paraId="6EA2FF0B" w14:textId="77777777" w:rsidR="007A0C29" w:rsidRPr="00DF29E5" w:rsidRDefault="007A0C29" w:rsidP="00E8014A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wyniku nieuwzględnienia okoliczności, które mogą wpłynąć na cenę zamówienia, Wykonawca ponosić będzie skutki błędów w ofercie. Od Wykonawcy wymagane jest bardzo szczegółowe zapoznanie się z przedmiotem zamówienia, a także sprawdzenie warunków wykonania zamówienia i skalkulowanie ceny oferty z należytą starannością. </w:t>
      </w:r>
    </w:p>
    <w:p w14:paraId="7E1F49F2" w14:textId="264B9E30" w:rsidR="007A0C29" w:rsidRDefault="007A0C29" w:rsidP="00E8014A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Cena</w:t>
      </w:r>
      <w:r w:rsidRPr="00DF29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ofertowa </w:t>
      </w:r>
      <w:r w:rsidRPr="00DF29E5">
        <w:rPr>
          <w:rFonts w:ascii="Times New Roman" w:hAnsi="Times New Roman"/>
          <w:sz w:val="24"/>
          <w:szCs w:val="24"/>
        </w:rPr>
        <w:t xml:space="preserve">ma być wyrażona w złotych polskich brutto z uwzględnieniem należnego podatku VAT.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2D9C">
        <w:rPr>
          <w:rFonts w:ascii="Times New Roman" w:hAnsi="Times New Roman"/>
          <w:sz w:val="24"/>
          <w:szCs w:val="24"/>
        </w:rPr>
        <w:t xml:space="preserve">Cenę oferty należy podać z dokładnością do dwóch miejsc po przecinku  </w:t>
      </w:r>
      <w:r w:rsidR="00D22ADA">
        <w:rPr>
          <w:rFonts w:ascii="Times New Roman" w:hAnsi="Times New Roman"/>
          <w:sz w:val="24"/>
          <w:szCs w:val="24"/>
        </w:rPr>
        <w:t xml:space="preserve">                            </w:t>
      </w:r>
      <w:r w:rsidRPr="00A92D9C">
        <w:rPr>
          <w:rFonts w:ascii="Times New Roman" w:hAnsi="Times New Roman"/>
          <w:sz w:val="24"/>
          <w:szCs w:val="24"/>
        </w:rPr>
        <w:t>(zł/ gr).</w:t>
      </w:r>
    </w:p>
    <w:p w14:paraId="0A231EAE" w14:textId="74DD2DD0" w:rsidR="008F53B8" w:rsidRPr="00206B0B" w:rsidRDefault="007A0C29" w:rsidP="008F53B8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 xml:space="preserve"> </w:t>
      </w:r>
      <w:r w:rsidRPr="00A353F6">
        <w:rPr>
          <w:rFonts w:ascii="Times New Roman" w:hAnsi="Times New Roman"/>
          <w:sz w:val="24"/>
          <w:szCs w:val="24"/>
        </w:rPr>
        <w:t>Oferowana cena musi uwzględniać wszystkie koszty niezbędne do prawidłowego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53F6">
        <w:rPr>
          <w:rFonts w:ascii="Times New Roman" w:hAnsi="Times New Roman"/>
          <w:sz w:val="24"/>
          <w:szCs w:val="24"/>
        </w:rPr>
        <w:t>i pełnego wykonania zamówienia oraz wszelkie opłaty i podatki wynikające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53F6">
        <w:rPr>
          <w:rFonts w:ascii="Times New Roman" w:hAnsi="Times New Roman"/>
          <w:sz w:val="24"/>
          <w:szCs w:val="24"/>
        </w:rPr>
        <w:t>z obowiązujących przepisów, zawierać w sobie upusty proponowane przez Wykonawcę</w:t>
      </w:r>
      <w:r>
        <w:rPr>
          <w:rFonts w:ascii="Times New Roman" w:hAnsi="Times New Roman"/>
          <w:sz w:val="24"/>
          <w:szCs w:val="24"/>
        </w:rPr>
        <w:t>.</w:t>
      </w:r>
    </w:p>
    <w:p w14:paraId="603FAFC4" w14:textId="77777777" w:rsidR="007A0C29" w:rsidRPr="00A353F6" w:rsidRDefault="007A0C29" w:rsidP="00E80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646ED64" w14:textId="77777777" w:rsidR="007A0C29" w:rsidRPr="000A011F" w:rsidRDefault="007A0C29" w:rsidP="00E8014A">
      <w:pPr>
        <w:numPr>
          <w:ilvl w:val="0"/>
          <w:numId w:val="4"/>
        </w:numPr>
        <w:spacing w:after="148"/>
        <w:ind w:left="0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Kryteria oceny oferty. </w:t>
      </w:r>
    </w:p>
    <w:p w14:paraId="6A0DBA1E" w14:textId="77777777" w:rsidR="007A0C29" w:rsidRPr="000A011F" w:rsidRDefault="007A0C29" w:rsidP="00E8014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W niniejszym postępowaniu wybór oferty dokonany zostanie na podstawie kryterium: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011F">
        <w:rPr>
          <w:rFonts w:ascii="Times New Roman" w:hAnsi="Times New Roman"/>
          <w:b/>
          <w:bCs/>
          <w:sz w:val="24"/>
          <w:szCs w:val="24"/>
        </w:rPr>
        <w:t>całościowa cena brutto – 100 %.</w:t>
      </w:r>
    </w:p>
    <w:p w14:paraId="31B03A0C" w14:textId="45AEEAA2" w:rsidR="007A0C29" w:rsidRPr="00184629" w:rsidRDefault="007A0C29" w:rsidP="00E8014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184629">
        <w:rPr>
          <w:rFonts w:ascii="Times New Roman" w:hAnsi="Times New Roman"/>
          <w:sz w:val="24"/>
          <w:szCs w:val="24"/>
        </w:rPr>
        <w:t>o dokonaniu w</w:t>
      </w:r>
      <w:r>
        <w:rPr>
          <w:rFonts w:ascii="Times New Roman" w:hAnsi="Times New Roman"/>
          <w:sz w:val="24"/>
          <w:szCs w:val="24"/>
        </w:rPr>
        <w:t xml:space="preserve">yboru </w:t>
      </w:r>
      <w:r w:rsidRPr="00184629">
        <w:rPr>
          <w:rFonts w:ascii="Times New Roman" w:hAnsi="Times New Roman"/>
          <w:sz w:val="24"/>
          <w:szCs w:val="24"/>
        </w:rPr>
        <w:t>najkorzystniejszej oferty</w:t>
      </w:r>
      <w:r>
        <w:rPr>
          <w:rFonts w:ascii="Times New Roman" w:hAnsi="Times New Roman"/>
          <w:sz w:val="24"/>
          <w:szCs w:val="24"/>
        </w:rPr>
        <w:t xml:space="preserve">, z </w:t>
      </w:r>
      <w:r w:rsidRPr="00184629">
        <w:rPr>
          <w:rFonts w:ascii="Times New Roman" w:hAnsi="Times New Roman"/>
          <w:sz w:val="24"/>
          <w:szCs w:val="24"/>
        </w:rPr>
        <w:t>wybranym Wykonawcą zostanie podpisana umowa</w:t>
      </w:r>
      <w:r w:rsidR="00D22ADA">
        <w:rPr>
          <w:rFonts w:ascii="Times New Roman" w:hAnsi="Times New Roman"/>
          <w:sz w:val="24"/>
          <w:szCs w:val="24"/>
        </w:rPr>
        <w:t xml:space="preserve"> zlecenie</w:t>
      </w:r>
      <w:r>
        <w:rPr>
          <w:rFonts w:ascii="Times New Roman" w:hAnsi="Times New Roman"/>
          <w:sz w:val="24"/>
          <w:szCs w:val="24"/>
        </w:rPr>
        <w:t>.</w:t>
      </w:r>
      <w:r w:rsidRPr="00184629">
        <w:rPr>
          <w:rFonts w:ascii="Times New Roman" w:hAnsi="Times New Roman"/>
          <w:sz w:val="24"/>
          <w:szCs w:val="24"/>
        </w:rPr>
        <w:t xml:space="preserve"> </w:t>
      </w:r>
    </w:p>
    <w:p w14:paraId="50AFAFE1" w14:textId="77777777" w:rsidR="007A0C29" w:rsidRPr="00184629" w:rsidRDefault="007A0C29" w:rsidP="00E8014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EFB3C8D" w14:textId="77777777" w:rsidR="007A0C29" w:rsidRPr="000A011F" w:rsidRDefault="007A0C29" w:rsidP="00E8014A">
      <w:pPr>
        <w:numPr>
          <w:ilvl w:val="0"/>
          <w:numId w:val="4"/>
        </w:numPr>
        <w:spacing w:after="128" w:line="259" w:lineRule="auto"/>
        <w:ind w:left="0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Miejsce oraz termin składania ofert. </w:t>
      </w:r>
    </w:p>
    <w:p w14:paraId="074EEA0F" w14:textId="3F5D500E" w:rsidR="007A0C29" w:rsidRPr="004021A5" w:rsidRDefault="007A0C29" w:rsidP="004021A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 xml:space="preserve">Oferty należy składać w terminie </w:t>
      </w:r>
      <w:r w:rsidRPr="00923A80">
        <w:rPr>
          <w:rFonts w:ascii="Times New Roman" w:hAnsi="Times New Roman"/>
          <w:b/>
          <w:bCs/>
          <w:sz w:val="24"/>
          <w:szCs w:val="24"/>
          <w:u w:val="single"/>
        </w:rPr>
        <w:t xml:space="preserve">do dnia </w:t>
      </w:r>
      <w:r w:rsidR="00654E60">
        <w:rPr>
          <w:rFonts w:ascii="Times New Roman" w:hAnsi="Times New Roman"/>
          <w:b/>
          <w:bCs/>
          <w:sz w:val="24"/>
          <w:szCs w:val="24"/>
          <w:u w:val="single"/>
        </w:rPr>
        <w:t>08 czerwca</w:t>
      </w:r>
      <w:r w:rsidRPr="00923A80">
        <w:rPr>
          <w:rFonts w:ascii="Times New Roman" w:hAnsi="Times New Roman"/>
          <w:b/>
          <w:bCs/>
          <w:sz w:val="24"/>
          <w:szCs w:val="24"/>
          <w:u w:val="single"/>
        </w:rPr>
        <w:t xml:space="preserve"> 2026 roku do godziny 15:00</w:t>
      </w:r>
      <w:r w:rsidRPr="00923A80">
        <w:rPr>
          <w:rFonts w:ascii="Times New Roman" w:hAnsi="Times New Roman"/>
          <w:sz w:val="24"/>
          <w:szCs w:val="24"/>
        </w:rPr>
        <w:t xml:space="preserve"> </w:t>
      </w:r>
      <w:r w:rsidRPr="004444F9">
        <w:rPr>
          <w:rFonts w:ascii="Times New Roman" w:hAnsi="Times New Roman"/>
          <w:sz w:val="24"/>
          <w:szCs w:val="24"/>
        </w:rPr>
        <w:t xml:space="preserve">na adres </w:t>
      </w:r>
      <w:r w:rsidR="004B6797">
        <w:rPr>
          <w:rFonts w:ascii="Times New Roman" w:hAnsi="Times New Roman"/>
          <w:sz w:val="24"/>
          <w:szCs w:val="24"/>
        </w:rPr>
        <w:t xml:space="preserve">                </w:t>
      </w:r>
      <w:r w:rsidRPr="004444F9">
        <w:rPr>
          <w:rFonts w:ascii="Times New Roman" w:hAnsi="Times New Roman"/>
          <w:sz w:val="24"/>
          <w:szCs w:val="24"/>
        </w:rPr>
        <w:t xml:space="preserve">e-mail </w:t>
      </w:r>
      <w:r w:rsidRPr="004444F9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444F9">
        <w:rPr>
          <w:rFonts w:ascii="Times New Roman" w:hAnsi="Times New Roman"/>
          <w:sz w:val="24"/>
          <w:szCs w:val="24"/>
        </w:rPr>
        <w:t xml:space="preserve"> lub osobiście w siedzibie PCPR  tj. Powiatowe Centrum Pomocy Rodzinie w Goleniowie, 72-100 Goleniów, ul. Pocztowa 43, </w:t>
      </w:r>
      <w:r>
        <w:rPr>
          <w:rFonts w:ascii="Times New Roman" w:hAnsi="Times New Roman"/>
          <w:sz w:val="24"/>
          <w:szCs w:val="24"/>
        </w:rPr>
        <w:t xml:space="preserve">w kopercie </w:t>
      </w:r>
      <w:r w:rsidRPr="004444F9">
        <w:rPr>
          <w:rFonts w:ascii="Times New Roman" w:hAnsi="Times New Roman"/>
          <w:sz w:val="24"/>
          <w:szCs w:val="24"/>
        </w:rPr>
        <w:t xml:space="preserve">z dopiskiem </w:t>
      </w:r>
      <w:r w:rsidR="004021A5" w:rsidRPr="00A849A8">
        <w:rPr>
          <w:rFonts w:ascii="Times New Roman" w:hAnsi="Times New Roman"/>
          <w:b/>
          <w:bCs/>
          <w:sz w:val="24"/>
          <w:szCs w:val="24"/>
        </w:rPr>
        <w:lastRenderedPageBreak/>
        <w:t>„zatrudnienie specjalisty na umowę zlecenie - prawnika - dla Regionalnego Centrum Kryzysowego  w Goleniowie</w:t>
      </w:r>
      <w:r w:rsidR="004021A5" w:rsidRPr="00A849A8">
        <w:rPr>
          <w:rFonts w:ascii="Times New Roman" w:hAnsi="Times New Roman"/>
          <w:b/>
          <w:sz w:val="24"/>
          <w:szCs w:val="24"/>
        </w:rPr>
        <w:t xml:space="preserve"> ”</w:t>
      </w:r>
      <w:r w:rsidR="004021A5" w:rsidRPr="00A849A8">
        <w:rPr>
          <w:rFonts w:ascii="Times New Roman" w:hAnsi="Times New Roman"/>
          <w:bCs/>
          <w:sz w:val="24"/>
          <w:szCs w:val="24"/>
        </w:rPr>
        <w:t>.</w:t>
      </w:r>
    </w:p>
    <w:p w14:paraId="7975E63C" w14:textId="77777777" w:rsidR="007A0C29" w:rsidRPr="004444F9" w:rsidRDefault="007A0C29" w:rsidP="00E8014A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>Złożone oferty, zarówno podlegające ocenie</w:t>
      </w:r>
      <w:r>
        <w:rPr>
          <w:rFonts w:ascii="Times New Roman" w:hAnsi="Times New Roman"/>
          <w:sz w:val="24"/>
          <w:szCs w:val="24"/>
        </w:rPr>
        <w:t>,</w:t>
      </w:r>
      <w:r w:rsidRPr="004444F9">
        <w:rPr>
          <w:rFonts w:ascii="Times New Roman" w:hAnsi="Times New Roman"/>
          <w:sz w:val="24"/>
          <w:szCs w:val="24"/>
        </w:rPr>
        <w:t xml:space="preserve"> jak i odrzucone lub złożone po terminie, nie będą zwracane. </w:t>
      </w:r>
    </w:p>
    <w:p w14:paraId="3B0E931E" w14:textId="77777777" w:rsidR="007A0C29" w:rsidRPr="00DF29E5" w:rsidRDefault="007A0C29" w:rsidP="00E8014A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nie przewiduje publicznego otwarcia ofert. </w:t>
      </w:r>
    </w:p>
    <w:p w14:paraId="392EC189" w14:textId="3CE151AF" w:rsidR="007A0C29" w:rsidRPr="00DF29E5" w:rsidRDefault="007A0C29" w:rsidP="00E8014A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Oferta musi być sporządzona dokładnie wg zapisów niniejszego zapytania, poprzez </w:t>
      </w:r>
      <w:r w:rsidRPr="00407507">
        <w:rPr>
          <w:rFonts w:ascii="Times New Roman" w:hAnsi="Times New Roman"/>
          <w:sz w:val="24"/>
          <w:szCs w:val="24"/>
        </w:rPr>
        <w:t>wypełnienie załączników nr 1, 2</w:t>
      </w:r>
      <w:r w:rsidR="004021A5">
        <w:rPr>
          <w:rFonts w:ascii="Times New Roman" w:hAnsi="Times New Roman"/>
          <w:sz w:val="24"/>
          <w:szCs w:val="24"/>
        </w:rPr>
        <w:t>,</w:t>
      </w:r>
      <w:r w:rsidR="004B6797">
        <w:rPr>
          <w:rFonts w:ascii="Times New Roman" w:hAnsi="Times New Roman"/>
          <w:sz w:val="24"/>
          <w:szCs w:val="24"/>
        </w:rPr>
        <w:t xml:space="preserve">3, 4, 5 i 6 </w:t>
      </w:r>
      <w:r w:rsidRPr="00DF29E5">
        <w:rPr>
          <w:rFonts w:ascii="Times New Roman" w:hAnsi="Times New Roman"/>
          <w:sz w:val="24"/>
          <w:szCs w:val="24"/>
        </w:rPr>
        <w:t xml:space="preserve">niniejszego zapytania.  </w:t>
      </w:r>
    </w:p>
    <w:p w14:paraId="51C3843A" w14:textId="77777777" w:rsidR="007A0C29" w:rsidRDefault="007A0C29" w:rsidP="00E8014A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Oferta wraz z załącznikami musi być podpisana przez osobę (osoby) uprawnione do reprezentacji Wykonawcy.</w:t>
      </w:r>
    </w:p>
    <w:p w14:paraId="27062A20" w14:textId="77777777" w:rsidR="00206B0B" w:rsidRDefault="00206B0B" w:rsidP="00206B0B">
      <w:pPr>
        <w:spacing w:after="5"/>
        <w:jc w:val="both"/>
        <w:rPr>
          <w:rFonts w:ascii="Times New Roman" w:hAnsi="Times New Roman"/>
          <w:sz w:val="24"/>
          <w:szCs w:val="24"/>
        </w:rPr>
      </w:pPr>
    </w:p>
    <w:p w14:paraId="35899BBE" w14:textId="77777777" w:rsidR="00206B0B" w:rsidRPr="00206B0B" w:rsidRDefault="00206B0B" w:rsidP="00206B0B">
      <w:pPr>
        <w:suppressAutoHyphens/>
        <w:spacing w:after="0" w:line="240" w:lineRule="auto"/>
        <w:jc w:val="both"/>
        <w:rPr>
          <w:rFonts w:ascii="Times New Roman" w:eastAsia="TimesNewRoman" w:hAnsi="Times New Roman"/>
          <w:b/>
          <w:sz w:val="24"/>
          <w:szCs w:val="24"/>
          <w:lang w:eastAsia="ar-SA"/>
        </w:rPr>
      </w:pPr>
      <w:r w:rsidRPr="00206B0B">
        <w:rPr>
          <w:rFonts w:ascii="Times New Roman" w:eastAsia="TimesNewRoman" w:hAnsi="Times New Roman"/>
          <w:b/>
          <w:sz w:val="24"/>
          <w:szCs w:val="24"/>
          <w:lang w:eastAsia="ar-SA"/>
        </w:rPr>
        <w:t>Sposób przygotowania oferty:</w:t>
      </w:r>
    </w:p>
    <w:p w14:paraId="7B289173" w14:textId="77777777" w:rsidR="00206B0B" w:rsidRPr="004E0FFE" w:rsidRDefault="00206B0B" w:rsidP="00206B0B">
      <w:pPr>
        <w:suppressAutoHyphens/>
        <w:overflowPunct w:val="0"/>
        <w:spacing w:after="0"/>
        <w:jc w:val="both"/>
        <w:rPr>
          <w:rFonts w:ascii="Times New Roman" w:eastAsia="TimesNewRoman" w:hAnsi="Times New Roman"/>
          <w:sz w:val="24"/>
          <w:szCs w:val="24"/>
          <w:lang w:eastAsia="ar-SA"/>
        </w:rPr>
      </w:pPr>
      <w:r w:rsidRPr="004E0FFE">
        <w:rPr>
          <w:rFonts w:ascii="Times New Roman" w:eastAsia="TimesNewRoman" w:hAnsi="Times New Roman"/>
          <w:sz w:val="24"/>
          <w:szCs w:val="24"/>
          <w:lang w:eastAsia="ar-SA"/>
        </w:rPr>
        <w:t>Ofertę należy sporządzić czytelnie, w języku polskim</w:t>
      </w:r>
      <w:r>
        <w:rPr>
          <w:rFonts w:ascii="Times New Roman" w:eastAsia="TimesNewRoman" w:hAnsi="Times New Roman"/>
          <w:sz w:val="24"/>
          <w:szCs w:val="24"/>
          <w:lang w:eastAsia="ar-SA"/>
        </w:rPr>
        <w:t xml:space="preserve"> na załączonym formularzu ofertowym – załącznik nr 1</w:t>
      </w:r>
      <w:r w:rsidRPr="004E0FFE">
        <w:rPr>
          <w:rFonts w:ascii="Times New Roman" w:eastAsia="TimesNewRoman" w:hAnsi="Times New Roman"/>
          <w:sz w:val="24"/>
          <w:szCs w:val="24"/>
          <w:lang w:eastAsia="ar-SA"/>
        </w:rPr>
        <w:t>.</w:t>
      </w:r>
      <w:r w:rsidRPr="00206B0B">
        <w:rPr>
          <w:rFonts w:ascii="Times New Roman" w:eastAsia="TimesNewRoman" w:hAnsi="Times New Roman"/>
          <w:sz w:val="24"/>
          <w:szCs w:val="24"/>
          <w:lang w:eastAsia="ar-SA"/>
        </w:rPr>
        <w:t xml:space="preserve"> </w:t>
      </w:r>
      <w:r w:rsidRPr="004E0FFE">
        <w:rPr>
          <w:rFonts w:ascii="Times New Roman" w:eastAsia="TimesNewRoman" w:hAnsi="Times New Roman"/>
          <w:sz w:val="24"/>
          <w:szCs w:val="24"/>
          <w:lang w:eastAsia="ar-SA"/>
        </w:rPr>
        <w:t>Oferta musi zawierać:</w:t>
      </w:r>
    </w:p>
    <w:p w14:paraId="5E60E947" w14:textId="77777777" w:rsidR="00206B0B" w:rsidRPr="004E0FFE" w:rsidRDefault="00206B0B" w:rsidP="00206B0B">
      <w:pPr>
        <w:numPr>
          <w:ilvl w:val="0"/>
          <w:numId w:val="48"/>
        </w:numPr>
        <w:suppressAutoHyphens/>
        <w:overflowPunct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4E0FFE">
        <w:rPr>
          <w:rFonts w:ascii="Times New Roman" w:hAnsi="Times New Roman"/>
          <w:sz w:val="24"/>
          <w:szCs w:val="24"/>
          <w:lang w:eastAsia="ar-SA"/>
        </w:rPr>
        <w:t>nazwę Oferenta,</w:t>
      </w:r>
    </w:p>
    <w:p w14:paraId="46E2366A" w14:textId="77777777" w:rsidR="00206B0B" w:rsidRPr="004E0FFE" w:rsidRDefault="00206B0B" w:rsidP="00206B0B">
      <w:pPr>
        <w:numPr>
          <w:ilvl w:val="0"/>
          <w:numId w:val="48"/>
        </w:numPr>
        <w:suppressAutoHyphens/>
        <w:overflowPunct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4E0FFE">
        <w:rPr>
          <w:rFonts w:ascii="Times New Roman" w:hAnsi="Times New Roman"/>
          <w:sz w:val="24"/>
          <w:szCs w:val="24"/>
          <w:lang w:eastAsia="ar-SA"/>
        </w:rPr>
        <w:t>adres siedziby Oferenta,</w:t>
      </w:r>
    </w:p>
    <w:p w14:paraId="6F4E5061" w14:textId="77777777" w:rsidR="00206B0B" w:rsidRDefault="00206B0B" w:rsidP="00206B0B">
      <w:pPr>
        <w:numPr>
          <w:ilvl w:val="0"/>
          <w:numId w:val="48"/>
        </w:numPr>
        <w:suppressAutoHyphens/>
        <w:overflowPunct w:val="0"/>
        <w:spacing w:after="0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4E0FFE">
        <w:rPr>
          <w:rFonts w:ascii="Times New Roman" w:hAnsi="Times New Roman"/>
          <w:sz w:val="24"/>
          <w:szCs w:val="24"/>
          <w:lang w:eastAsia="ar-SA"/>
        </w:rPr>
        <w:t>cenę oferty przedstawioną jako cenę brutto/netto/podatek VAT w złotych                         za 1 godzinę usługi</w:t>
      </w:r>
      <w:r>
        <w:rPr>
          <w:rFonts w:ascii="Times New Roman" w:hAnsi="Times New Roman"/>
          <w:sz w:val="24"/>
          <w:szCs w:val="24"/>
          <w:lang w:eastAsia="ar-SA"/>
        </w:rPr>
        <w:t>, gdzie godzina to 45 minut.</w:t>
      </w:r>
    </w:p>
    <w:p w14:paraId="41CB7663" w14:textId="77777777" w:rsidR="00206B0B" w:rsidRDefault="00206B0B" w:rsidP="00206B0B">
      <w:pPr>
        <w:spacing w:after="5"/>
        <w:jc w:val="both"/>
        <w:rPr>
          <w:rFonts w:ascii="Times New Roman" w:hAnsi="Times New Roman"/>
          <w:sz w:val="24"/>
          <w:szCs w:val="24"/>
        </w:rPr>
      </w:pPr>
    </w:p>
    <w:p w14:paraId="54B48EA5" w14:textId="77777777" w:rsidR="007A0C29" w:rsidRDefault="007A0C29" w:rsidP="00E8014A">
      <w:pPr>
        <w:spacing w:after="5"/>
        <w:jc w:val="both"/>
        <w:rPr>
          <w:rFonts w:ascii="Times New Roman" w:hAnsi="Times New Roman"/>
          <w:sz w:val="24"/>
          <w:szCs w:val="24"/>
        </w:rPr>
      </w:pPr>
    </w:p>
    <w:p w14:paraId="2DD12729" w14:textId="77777777" w:rsidR="007A0C29" w:rsidRPr="00407507" w:rsidRDefault="007A0C29" w:rsidP="00E8014A">
      <w:pPr>
        <w:tabs>
          <w:tab w:val="left" w:pos="284"/>
        </w:tabs>
        <w:spacing w:after="0" w:line="360" w:lineRule="auto"/>
        <w:rPr>
          <w:rFonts w:ascii="Times New Roman" w:eastAsia="Arial" w:hAnsi="Times New Roman"/>
          <w:b/>
          <w:bCs/>
          <w:sz w:val="24"/>
          <w:szCs w:val="24"/>
          <w:u w:val="single"/>
        </w:rPr>
      </w:pPr>
      <w:r w:rsidRPr="00407507">
        <w:rPr>
          <w:rFonts w:ascii="Times New Roman" w:eastAsia="Arial" w:hAnsi="Times New Roman"/>
          <w:b/>
          <w:bCs/>
          <w:sz w:val="24"/>
          <w:szCs w:val="24"/>
        </w:rPr>
        <w:t>Kompletna oferta powinna zawierać:</w:t>
      </w:r>
    </w:p>
    <w:p w14:paraId="3B7E88BC" w14:textId="4B9E5460" w:rsidR="007A0C29" w:rsidRPr="00407507" w:rsidRDefault="007A0C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 xml:space="preserve">Załącznik nr </w:t>
      </w:r>
      <w:r w:rsidR="004B6797">
        <w:rPr>
          <w:rFonts w:ascii="Times New Roman" w:eastAsia="Arial" w:hAnsi="Times New Roman"/>
          <w:sz w:val="24"/>
          <w:szCs w:val="24"/>
        </w:rPr>
        <w:t>1</w:t>
      </w:r>
      <w:r w:rsidRPr="00407507">
        <w:rPr>
          <w:rFonts w:ascii="Times New Roman" w:eastAsia="Arial" w:hAnsi="Times New Roman"/>
          <w:sz w:val="24"/>
          <w:szCs w:val="24"/>
        </w:rPr>
        <w:t xml:space="preserve"> - Formularz ofertowy;  </w:t>
      </w:r>
    </w:p>
    <w:p w14:paraId="0050556A" w14:textId="7F1DFC31" w:rsidR="007A0C29" w:rsidRDefault="007A0C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 xml:space="preserve">Załącznik nr </w:t>
      </w:r>
      <w:r w:rsidR="004B6797">
        <w:rPr>
          <w:rFonts w:ascii="Times New Roman" w:eastAsia="Arial" w:hAnsi="Times New Roman"/>
          <w:sz w:val="24"/>
          <w:szCs w:val="24"/>
        </w:rPr>
        <w:t>2</w:t>
      </w:r>
      <w:r w:rsidRPr="00407507">
        <w:rPr>
          <w:rFonts w:ascii="Times New Roman" w:eastAsia="Arial" w:hAnsi="Times New Roman"/>
          <w:sz w:val="24"/>
          <w:szCs w:val="24"/>
        </w:rPr>
        <w:t xml:space="preserve"> –</w:t>
      </w:r>
      <w:r w:rsidRPr="00407507">
        <w:rPr>
          <w:rFonts w:ascii="Times New Roman" w:hAnsi="Times New Roman"/>
          <w:sz w:val="24"/>
          <w:szCs w:val="24"/>
        </w:rPr>
        <w:t xml:space="preserve"> </w:t>
      </w:r>
      <w:r w:rsidRPr="00407507">
        <w:rPr>
          <w:rFonts w:ascii="Times New Roman" w:eastAsia="Arial" w:hAnsi="Times New Roman"/>
          <w:sz w:val="24"/>
          <w:szCs w:val="24"/>
        </w:rPr>
        <w:t>Oświadczenie o spełnieniu warunków udziału w postępowaniu oraz o braku podstaw do wykluczenia z udziału w postępowaniu;</w:t>
      </w:r>
    </w:p>
    <w:p w14:paraId="73522302" w14:textId="1B516C7C" w:rsidR="004B6797" w:rsidRPr="004B6797" w:rsidRDefault="004B67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eastAsia="Arial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Załącznik nr 3 - </w:t>
      </w:r>
      <w:r w:rsidRPr="004B6797">
        <w:rPr>
          <w:rFonts w:ascii="Times New Roman" w:hAnsi="Times New Roman"/>
          <w:sz w:val="24"/>
          <w:szCs w:val="24"/>
        </w:rPr>
        <w:t>Oświadczenie o zgodzie na wgląd w dokumentację dot. przedmiotu zamówienia przez Zamawiającego i przez wszystkie organy kontrolujące projekt;</w:t>
      </w:r>
    </w:p>
    <w:p w14:paraId="3DE079F7" w14:textId="6DC4A0AD" w:rsidR="004B6797" w:rsidRPr="004B6797" w:rsidRDefault="004B6797" w:rsidP="004B67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eastAsia="Arial" w:hAnsi="Times New Roman"/>
          <w:sz w:val="24"/>
          <w:szCs w:val="24"/>
        </w:rPr>
      </w:pPr>
      <w:r w:rsidRPr="004B6797">
        <w:rPr>
          <w:rFonts w:ascii="Times New Roman" w:hAnsi="Times New Roman"/>
          <w:sz w:val="24"/>
          <w:szCs w:val="24"/>
        </w:rPr>
        <w:t>Załącznik nr 4 - Oświadczenie Oferenta o niekaralności za przestępstwa popełnione umyślnie,       w tym przestępstwo na tle seksualnym lub umyślne przestępstwo skarbowe i posiadaniu pełni praw publicznych – dot. Oferentów będących osobami fizycznymi;</w:t>
      </w:r>
    </w:p>
    <w:p w14:paraId="24E97111" w14:textId="7C7405CD" w:rsidR="007A0C29" w:rsidRDefault="007A0C2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 xml:space="preserve">Załącznik nr </w:t>
      </w:r>
      <w:r w:rsidR="004B6797">
        <w:rPr>
          <w:rFonts w:ascii="Times New Roman" w:eastAsia="Arial" w:hAnsi="Times New Roman"/>
          <w:sz w:val="24"/>
          <w:szCs w:val="24"/>
        </w:rPr>
        <w:t>5</w:t>
      </w:r>
      <w:r w:rsidRPr="00407507">
        <w:rPr>
          <w:rFonts w:ascii="Times New Roman" w:eastAsia="Arial" w:hAnsi="Times New Roman"/>
          <w:sz w:val="24"/>
          <w:szCs w:val="24"/>
        </w:rPr>
        <w:t xml:space="preserve"> – Projekt umowy </w:t>
      </w:r>
      <w:r w:rsidR="004B6797">
        <w:rPr>
          <w:rFonts w:ascii="Times New Roman" w:eastAsia="Arial" w:hAnsi="Times New Roman"/>
          <w:sz w:val="24"/>
          <w:szCs w:val="24"/>
        </w:rPr>
        <w:t xml:space="preserve">zlecenia </w:t>
      </w:r>
      <w:r w:rsidRPr="00407507">
        <w:rPr>
          <w:rFonts w:ascii="Times New Roman" w:eastAsia="Arial" w:hAnsi="Times New Roman"/>
          <w:sz w:val="24"/>
          <w:szCs w:val="24"/>
        </w:rPr>
        <w:t>– potwierdzenie parafką na każdej stronie dokumentu                               o zapoznaniu się i zaakceptowaniu jej warunków;</w:t>
      </w:r>
    </w:p>
    <w:p w14:paraId="1077EB27" w14:textId="69537A25" w:rsidR="004B6797" w:rsidRDefault="004B67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eastAsia="Arial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Załącznik nr 6 – umowa powierzenia przetwarzania danych osobowych - </w:t>
      </w:r>
      <w:r w:rsidRPr="00407507">
        <w:rPr>
          <w:rFonts w:ascii="Times New Roman" w:eastAsia="Arial" w:hAnsi="Times New Roman"/>
          <w:sz w:val="24"/>
          <w:szCs w:val="24"/>
        </w:rPr>
        <w:t>potwierdzenie parafką na każdej stronie dokumentu o zapoznaniu się i zaakceptowaniu jej warunków</w:t>
      </w:r>
      <w:r>
        <w:rPr>
          <w:rFonts w:ascii="Times New Roman" w:eastAsia="Arial" w:hAnsi="Times New Roman"/>
          <w:sz w:val="24"/>
          <w:szCs w:val="24"/>
        </w:rPr>
        <w:t>;</w:t>
      </w:r>
    </w:p>
    <w:p w14:paraId="547CC7A7" w14:textId="38EF168A" w:rsidR="004B6797" w:rsidRPr="004B6797" w:rsidRDefault="004B67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eastAsia="Arial" w:hAnsi="Times New Roman"/>
          <w:sz w:val="24"/>
          <w:szCs w:val="24"/>
        </w:rPr>
      </w:pPr>
      <w:r w:rsidRPr="004B6797">
        <w:rPr>
          <w:rFonts w:ascii="Times New Roman" w:hAnsi="Times New Roman"/>
          <w:sz w:val="24"/>
          <w:szCs w:val="24"/>
        </w:rPr>
        <w:t>Odpis z właściwego rejestru lub centralnej ewidencji i informacji   o działalności gospodarczej (CEIDG) – jeżeli dotyczy;</w:t>
      </w:r>
    </w:p>
    <w:p w14:paraId="2AA35D70" w14:textId="6CB8EE44" w:rsidR="007A0C29" w:rsidRPr="00407507" w:rsidRDefault="007A0C29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07507">
        <w:rPr>
          <w:rFonts w:ascii="Times New Roman" w:hAnsi="Times New Roman"/>
          <w:sz w:val="24"/>
          <w:szCs w:val="24"/>
        </w:rPr>
        <w:t>Pełnomocnictwo dla osób/y podpisujących/</w:t>
      </w:r>
      <w:proofErr w:type="spellStart"/>
      <w:r w:rsidRPr="00407507">
        <w:rPr>
          <w:rFonts w:ascii="Times New Roman" w:hAnsi="Times New Roman"/>
          <w:sz w:val="24"/>
          <w:szCs w:val="24"/>
        </w:rPr>
        <w:t>cej</w:t>
      </w:r>
      <w:proofErr w:type="spellEnd"/>
      <w:r w:rsidRPr="00407507">
        <w:rPr>
          <w:rFonts w:ascii="Times New Roman" w:hAnsi="Times New Roman"/>
          <w:sz w:val="24"/>
          <w:szCs w:val="24"/>
        </w:rPr>
        <w:t xml:space="preserve"> ofertę, że jeżeli upoważnienie takie nie wynika wprost z dokumentu stwierdzającego status prawny Wykonawcy (odpisu</w:t>
      </w:r>
      <w:r w:rsidR="004B6797">
        <w:rPr>
          <w:rFonts w:ascii="Times New Roman" w:hAnsi="Times New Roman"/>
          <w:sz w:val="24"/>
          <w:szCs w:val="24"/>
        </w:rPr>
        <w:t xml:space="preserve"> </w:t>
      </w:r>
      <w:r w:rsidRPr="00407507">
        <w:rPr>
          <w:rFonts w:ascii="Times New Roman" w:hAnsi="Times New Roman"/>
          <w:sz w:val="24"/>
          <w:szCs w:val="24"/>
        </w:rPr>
        <w:t>z właściwego rejestru lub zaświadczenia o wpisie do ewidencji działalności gospodarczej) - oryginał lub poświadczoną  kopię stosownego pełnomocnictwa wystawionego przez osoby do tego upoważnione (jeśli dotyczy).</w:t>
      </w:r>
    </w:p>
    <w:p w14:paraId="584465C2" w14:textId="77777777" w:rsidR="007A0C29" w:rsidRPr="00407507" w:rsidRDefault="007A0C29" w:rsidP="00E8014A">
      <w:pPr>
        <w:spacing w:after="5"/>
        <w:jc w:val="both"/>
        <w:rPr>
          <w:rFonts w:ascii="Times New Roman" w:hAnsi="Times New Roman"/>
          <w:sz w:val="24"/>
          <w:szCs w:val="24"/>
        </w:rPr>
      </w:pPr>
    </w:p>
    <w:p w14:paraId="463CC12F" w14:textId="2362C68E" w:rsidR="00242688" w:rsidRDefault="007A0C29" w:rsidP="00E8014A">
      <w:pPr>
        <w:spacing w:after="58" w:line="269" w:lineRule="auto"/>
        <w:jc w:val="both"/>
        <w:rPr>
          <w:rFonts w:ascii="Times New Roman" w:hAnsi="Times New Roman"/>
          <w:sz w:val="24"/>
          <w:szCs w:val="24"/>
        </w:rPr>
      </w:pPr>
      <w:r w:rsidRPr="00407507">
        <w:rPr>
          <w:rFonts w:ascii="Times New Roman" w:hAnsi="Times New Roman"/>
          <w:sz w:val="24"/>
          <w:szCs w:val="24"/>
        </w:rPr>
        <w:t>Oferta wraz z załącznikami winna być podpisana przez osobę/y upoważnioną/e do reprezentowania Wykonawcy i składania oświadczeń woli w imieniu Wykonawcy, figurującą w rejestrze lub wypisie z ewidencji działalności gospodarczej</w:t>
      </w:r>
      <w:r w:rsidR="004B6797">
        <w:rPr>
          <w:rFonts w:ascii="Times New Roman" w:hAnsi="Times New Roman"/>
          <w:sz w:val="24"/>
          <w:szCs w:val="24"/>
        </w:rPr>
        <w:t>.</w:t>
      </w:r>
    </w:p>
    <w:p w14:paraId="0E341D90" w14:textId="77777777" w:rsidR="009B68DD" w:rsidRDefault="009B68DD" w:rsidP="00E8014A">
      <w:pPr>
        <w:spacing w:after="58" w:line="269" w:lineRule="auto"/>
        <w:jc w:val="both"/>
        <w:rPr>
          <w:rFonts w:ascii="Times New Roman" w:hAnsi="Times New Roman"/>
          <w:sz w:val="24"/>
          <w:szCs w:val="24"/>
        </w:rPr>
      </w:pPr>
    </w:p>
    <w:p w14:paraId="524B723B" w14:textId="77777777" w:rsidR="009B68DD" w:rsidRDefault="009B68DD" w:rsidP="00E8014A">
      <w:pPr>
        <w:spacing w:after="58" w:line="269" w:lineRule="auto"/>
        <w:jc w:val="both"/>
        <w:rPr>
          <w:rFonts w:ascii="Times New Roman" w:hAnsi="Times New Roman"/>
          <w:sz w:val="24"/>
          <w:szCs w:val="24"/>
        </w:rPr>
      </w:pPr>
    </w:p>
    <w:p w14:paraId="0CA19E95" w14:textId="77777777" w:rsidR="009B68DD" w:rsidRPr="00407507" w:rsidRDefault="009B68DD" w:rsidP="00E8014A">
      <w:pPr>
        <w:spacing w:after="58" w:line="269" w:lineRule="auto"/>
        <w:jc w:val="both"/>
        <w:rPr>
          <w:rFonts w:ascii="Times New Roman" w:hAnsi="Times New Roman"/>
          <w:sz w:val="24"/>
          <w:szCs w:val="24"/>
        </w:rPr>
      </w:pPr>
    </w:p>
    <w:p w14:paraId="587ACB4A" w14:textId="77777777" w:rsidR="007A0C29" w:rsidRPr="0080484B" w:rsidRDefault="007A0C29" w:rsidP="00E8014A">
      <w:pPr>
        <w:spacing w:after="5"/>
        <w:jc w:val="both"/>
        <w:rPr>
          <w:rFonts w:ascii="Times New Roman" w:hAnsi="Times New Roman"/>
          <w:sz w:val="24"/>
          <w:szCs w:val="24"/>
        </w:rPr>
      </w:pPr>
    </w:p>
    <w:p w14:paraId="79D5AD9F" w14:textId="77777777" w:rsidR="007A0C29" w:rsidRPr="007F6DF1" w:rsidRDefault="007A0C29" w:rsidP="00E8014A">
      <w:pPr>
        <w:numPr>
          <w:ilvl w:val="0"/>
          <w:numId w:val="4"/>
        </w:numPr>
        <w:spacing w:after="148" w:line="259" w:lineRule="auto"/>
        <w:ind w:left="0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7F6DF1">
        <w:rPr>
          <w:rFonts w:ascii="Times New Roman" w:hAnsi="Times New Roman"/>
          <w:sz w:val="24"/>
          <w:szCs w:val="24"/>
          <w:u w:val="single"/>
        </w:rPr>
        <w:t xml:space="preserve">Dodatkowe warunki. </w:t>
      </w:r>
    </w:p>
    <w:p w14:paraId="1572A181" w14:textId="77777777" w:rsidR="007A0C29" w:rsidRPr="00DF29E5" w:rsidRDefault="007A0C29" w:rsidP="00E8014A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zastrzega sobie prawo do unieważnienia postępowania na każdym etapie bez podawania przyczyny. W takim przypadku nie przysługują Oferentom żadne roszczenia wobec Zamawiającego. </w:t>
      </w:r>
    </w:p>
    <w:p w14:paraId="69AA8556" w14:textId="77777777" w:rsidR="007A0C29" w:rsidRPr="00DF29E5" w:rsidRDefault="007A0C29" w:rsidP="00E8014A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Decyzja Zamawiającego o odrzuceniu oferty jest decyzją ostateczną. </w:t>
      </w:r>
    </w:p>
    <w:p w14:paraId="4DCA2C47" w14:textId="77777777" w:rsidR="007A0C29" w:rsidRPr="00DF29E5" w:rsidRDefault="007A0C29" w:rsidP="00E8014A">
      <w:pPr>
        <w:numPr>
          <w:ilvl w:val="1"/>
          <w:numId w:val="4"/>
        </w:numPr>
        <w:spacing w:after="0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poprawi w ofercie oczywiste omyłki pisarskie, rachunkowe i inne polegające niezgodności oferty z zapytaniem, niepowodujące istotnych zmian w treści oferty, niezwłocznie zawiadamiając o tym Oferenta, którego oferta została poprawiona. </w:t>
      </w:r>
    </w:p>
    <w:p w14:paraId="6011792E" w14:textId="59B3CA40" w:rsidR="007A0C29" w:rsidRPr="00DF29E5" w:rsidRDefault="007A0C29" w:rsidP="00E8014A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W przypadku, gdy wybrany Wykonawca odstąpi od podpisania umowy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>z Zamawiającym, możliwe jest podpisanie przez Zamawiającego umowy z kolejnym Wykonawcą, który</w:t>
      </w:r>
      <w:r w:rsidR="004B6797">
        <w:rPr>
          <w:rFonts w:ascii="Times New Roman" w:hAnsi="Times New Roman"/>
          <w:sz w:val="24"/>
          <w:szCs w:val="24"/>
        </w:rPr>
        <w:t xml:space="preserve">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 w postępowaniu uzyskał kolejną najwyższą liczbę punktów. </w:t>
      </w:r>
    </w:p>
    <w:p w14:paraId="1962CE4D" w14:textId="77777777" w:rsidR="007A0C29" w:rsidRPr="00DF29E5" w:rsidRDefault="007A0C29" w:rsidP="00E8014A">
      <w:pPr>
        <w:numPr>
          <w:ilvl w:val="1"/>
          <w:numId w:val="4"/>
        </w:numPr>
        <w:spacing w:after="5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z art. 13 RODO w związku z postępowaniem o udzielenie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zamówienia publicznego: </w:t>
      </w:r>
    </w:p>
    <w:p w14:paraId="7E912BB9" w14:textId="77777777" w:rsidR="007A0C29" w:rsidRPr="00DF29E5" w:rsidRDefault="007A0C29" w:rsidP="00E8014A">
      <w:pPr>
        <w:spacing w:after="1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dla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>wykonawców będących osobami fizycznymi, wykonawców będących osobami fizycznymi prowadzącymi jednoosobową działalność gospodarczą,  pełnomocników wykonawców będących osobami fizycznymi (w zakresie danych osobowych zamieszczonyc</w:t>
      </w:r>
      <w:r>
        <w:rPr>
          <w:rFonts w:ascii="Times New Roman" w:hAnsi="Times New Roman"/>
          <w:sz w:val="24"/>
          <w:szCs w:val="24"/>
        </w:rPr>
        <w:t xml:space="preserve">h </w:t>
      </w:r>
      <w:r w:rsidRPr="00DF29E5">
        <w:rPr>
          <w:rFonts w:ascii="Times New Roman" w:hAnsi="Times New Roman"/>
          <w:sz w:val="24"/>
          <w:szCs w:val="24"/>
        </w:rPr>
        <w:t xml:space="preserve">w pełnomocnictwie), członków organu zarządzającego lub nadzorczego Wykonawcy, wspólników spółki w spółce jawnej lub partnerskiej albo komplementariusza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DF29E5">
        <w:rPr>
          <w:rFonts w:ascii="Times New Roman" w:hAnsi="Times New Roman"/>
          <w:sz w:val="24"/>
          <w:szCs w:val="24"/>
        </w:rPr>
        <w:t xml:space="preserve">w spółce komandytowej lub komandytowo-akcyjnej lub prokurentów, będących osobami fizycznymi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(w zakresie danych osobowych zamieszczonych w informacji z KRK). </w:t>
      </w:r>
    </w:p>
    <w:p w14:paraId="22474A8D" w14:textId="77777777" w:rsidR="007A0C29" w:rsidRPr="00DF29E5" w:rsidRDefault="007A0C29" w:rsidP="00E8014A">
      <w:pPr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Zgodnie z art. 13 ust. 1 i 2 rozporządzenia Parlamentu Europejskiego i Rady (UE) 2016/679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DF29E5">
        <w:rPr>
          <w:rFonts w:ascii="Times New Roman" w:hAnsi="Times New Roman"/>
          <w:sz w:val="24"/>
          <w:szCs w:val="24"/>
        </w:rPr>
        <w:t xml:space="preserve">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z 04.05.2016, str. 1), dalej „RODO”, </w:t>
      </w:r>
    </w:p>
    <w:p w14:paraId="2403BDE5" w14:textId="77777777" w:rsidR="007A0C29" w:rsidRPr="00DF29E5" w:rsidRDefault="007A0C29" w:rsidP="00E8014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informuje, że: </w:t>
      </w:r>
    </w:p>
    <w:p w14:paraId="3E98B649" w14:textId="3F947720" w:rsidR="007A0C29" w:rsidRPr="0043720A" w:rsidRDefault="007A0C29" w:rsidP="00E8014A">
      <w:pPr>
        <w:numPr>
          <w:ilvl w:val="0"/>
          <w:numId w:val="5"/>
        </w:numPr>
        <w:spacing w:after="0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Administratorem Pani/Pana danych osobowych jest Powiatowe Centrum Pomocy Rodzinie </w:t>
      </w:r>
      <w:r w:rsidR="004B6797">
        <w:rPr>
          <w:rFonts w:ascii="Times New Roman" w:hAnsi="Times New Roman"/>
          <w:sz w:val="24"/>
          <w:szCs w:val="24"/>
        </w:rPr>
        <w:t xml:space="preserve">                </w:t>
      </w:r>
      <w:r w:rsidRPr="00DF29E5">
        <w:rPr>
          <w:rFonts w:ascii="Times New Roman" w:hAnsi="Times New Roman"/>
          <w:sz w:val="24"/>
          <w:szCs w:val="24"/>
        </w:rPr>
        <w:t xml:space="preserve">z siedzibą w Goleniowie przy ulicy Pocztowej 43, 72-100 Goleniów, reprezentowane przez </w:t>
      </w:r>
      <w:r w:rsidRPr="0043720A">
        <w:rPr>
          <w:rFonts w:ascii="Times New Roman" w:hAnsi="Times New Roman"/>
          <w:sz w:val="24"/>
          <w:szCs w:val="24"/>
        </w:rPr>
        <w:t>Dyrektora Powiatowego Centrum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20A">
        <w:rPr>
          <w:rFonts w:ascii="Times New Roman" w:hAnsi="Times New Roman"/>
          <w:sz w:val="24"/>
          <w:szCs w:val="24"/>
        </w:rPr>
        <w:t>Pomoc</w:t>
      </w:r>
      <w:r>
        <w:rPr>
          <w:rFonts w:ascii="Times New Roman" w:hAnsi="Times New Roman"/>
          <w:sz w:val="24"/>
          <w:szCs w:val="24"/>
        </w:rPr>
        <w:t xml:space="preserve">y </w:t>
      </w:r>
      <w:r w:rsidRPr="0043720A">
        <w:rPr>
          <w:rFonts w:ascii="Times New Roman" w:hAnsi="Times New Roman"/>
          <w:sz w:val="24"/>
          <w:szCs w:val="24"/>
        </w:rPr>
        <w:t xml:space="preserve">Rodzinie (zwanego </w:t>
      </w:r>
      <w:r w:rsidRPr="0043720A">
        <w:rPr>
          <w:rFonts w:ascii="Times New Roman" w:hAnsi="Times New Roman"/>
          <w:sz w:val="24"/>
          <w:szCs w:val="24"/>
        </w:rPr>
        <w:tab/>
        <w:t xml:space="preserve">dalej </w:t>
      </w:r>
      <w:r w:rsidRPr="0043720A">
        <w:rPr>
          <w:rFonts w:ascii="Times New Roman" w:hAnsi="Times New Roman"/>
          <w:sz w:val="24"/>
          <w:szCs w:val="24"/>
        </w:rPr>
        <w:tab/>
        <w:t>PCPR);  tel. 91 407  22 41; 91/418 38 60 fax – 91 418 38 6</w:t>
      </w:r>
      <w:r>
        <w:rPr>
          <w:rFonts w:ascii="Times New Roman" w:hAnsi="Times New Roman"/>
          <w:sz w:val="24"/>
          <w:szCs w:val="24"/>
        </w:rPr>
        <w:t>0</w:t>
      </w:r>
      <w:r w:rsidRPr="0043720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20A">
        <w:rPr>
          <w:rFonts w:ascii="Times New Roman" w:hAnsi="Times New Roman"/>
          <w:sz w:val="24"/>
          <w:szCs w:val="24"/>
        </w:rPr>
        <w:t xml:space="preserve">e-mail: </w:t>
      </w:r>
      <w:r w:rsidRPr="0043720A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3720A">
        <w:rPr>
          <w:rFonts w:ascii="Times New Roman" w:hAnsi="Times New Roman"/>
          <w:sz w:val="24"/>
          <w:szCs w:val="24"/>
        </w:rPr>
        <w:t xml:space="preserve"> </w:t>
      </w:r>
    </w:p>
    <w:p w14:paraId="0395DBED" w14:textId="77777777" w:rsidR="007A0C29" w:rsidRPr="00DF29E5" w:rsidRDefault="007A0C29" w:rsidP="00E8014A">
      <w:pPr>
        <w:numPr>
          <w:ilvl w:val="0"/>
          <w:numId w:val="5"/>
        </w:numPr>
        <w:spacing w:after="26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 wyznaczył Inspektora Ochrony Danych, z którym można się kontaktować pisemnie, za pomocą poczty tradycyjnej na adres: ul. 72-100 Goleniów, Pocztowa 43 lub drogą e-mailową pod adresem: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color w:val="0000FF"/>
          <w:sz w:val="24"/>
          <w:szCs w:val="24"/>
          <w:u w:val="single" w:color="0000FF"/>
        </w:rPr>
        <w:t>iodskwira@gmail.com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2722B890" w14:textId="3FBD5C0A" w:rsidR="007A0C29" w:rsidRPr="00DF29E5" w:rsidRDefault="007A0C29" w:rsidP="00E8014A">
      <w:pPr>
        <w:numPr>
          <w:ilvl w:val="0"/>
          <w:numId w:val="5"/>
        </w:numPr>
        <w:spacing w:after="55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Celem przetwarzania danych osobowych Pani/Pana - interesantów/klientów PCPR oraz innych osób, których dane mogą być przetwarzane w związku ze składaniem dokumentów jest prowadzenie przez Administratora Danych spraw administracyjnych należących  do właściwości rzeczowej i miejscowej PCPR, a także kierowanie spraw nienależących  do właściwości rzeczowej lub miejscowej PCPR do właściwych podmiotów. PRCP, działając  </w:t>
      </w:r>
      <w:r w:rsidR="004B6797">
        <w:rPr>
          <w:rFonts w:ascii="Times New Roman" w:hAnsi="Times New Roman"/>
          <w:sz w:val="24"/>
          <w:szCs w:val="24"/>
        </w:rPr>
        <w:t xml:space="preserve">               </w:t>
      </w:r>
      <w:r w:rsidRPr="00DF29E5">
        <w:rPr>
          <w:rFonts w:ascii="Times New Roman" w:hAnsi="Times New Roman"/>
          <w:sz w:val="24"/>
          <w:szCs w:val="24"/>
        </w:rPr>
        <w:t xml:space="preserve">w ramach swojej kompetencji, wykonuje obowiązki prawne wynikające z ustaw i przepisów wykonawczych do ustaw, a także działa w interesie publicznym. Zgodnie z art. 6 ust. 1 lit. c RODO-przetwarzanie jest niezbędne do wypełniania obowiązku prawnego ciążącego na </w:t>
      </w:r>
      <w:r w:rsidRPr="00DF29E5">
        <w:rPr>
          <w:rFonts w:ascii="Times New Roman" w:hAnsi="Times New Roman"/>
          <w:sz w:val="24"/>
          <w:szCs w:val="24"/>
        </w:rPr>
        <w:lastRenderedPageBreak/>
        <w:t xml:space="preserve">Administratorze Danych, oraz art. 6 ust. 1 lit. e RODO- przetwarzanie jest niezbędne do wykonywania zadania realizowanego w interesie publicznym lub w ramach sprawowania władzy publicznej powierzonej Administratorowi Danych.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7A0F3F41" w14:textId="77777777" w:rsidR="007A0C29" w:rsidRPr="00DF29E5" w:rsidRDefault="007A0C29" w:rsidP="00E8014A">
      <w:pPr>
        <w:numPr>
          <w:ilvl w:val="0"/>
          <w:numId w:val="5"/>
        </w:numPr>
        <w:spacing w:after="31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Odbiorcą Pani/Pana danych osobowych będą tylko podmioty upoważnione na podstawie przepisów prawa.  </w:t>
      </w:r>
    </w:p>
    <w:p w14:paraId="35FAA3BD" w14:textId="77777777" w:rsidR="007A0C29" w:rsidRPr="00DF29E5" w:rsidRDefault="007A0C29" w:rsidP="00E8014A">
      <w:pPr>
        <w:numPr>
          <w:ilvl w:val="0"/>
          <w:numId w:val="5"/>
        </w:numPr>
        <w:spacing w:after="29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osobowe będą przechowywane zgodnie z obowiązującym Jednolitym Rzeczowym Wykazem Akt i archiwizowane zgodnie z obowiązującymi przepisami.  </w:t>
      </w:r>
    </w:p>
    <w:p w14:paraId="6B685EB4" w14:textId="77777777" w:rsidR="007A0C29" w:rsidRPr="00DF29E5" w:rsidRDefault="007A0C29" w:rsidP="00E8014A">
      <w:pPr>
        <w:numPr>
          <w:ilvl w:val="0"/>
          <w:numId w:val="5"/>
        </w:numPr>
        <w:spacing w:after="5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Posiada Pani/Pan prawo dostępu do treści swoich danych oraz prawo ich sprostowania, usunięcia lub ograniczenia przetwarzania, prawo wniesienia sprzeciwu wobec przetwarzania, prawo do przenoszenia danych, prawo do cofnięcia zgody w dowolnym momencie bez wpływu na zgodność z prawem przetwarzania (jeżeli przetwarzanie odbywa się na podstawie zgody), którego dokonano na podstawie zgody przed jej cofnięciem.  </w:t>
      </w:r>
    </w:p>
    <w:p w14:paraId="1E05FF73" w14:textId="77777777" w:rsidR="007A0C29" w:rsidRPr="00DF29E5" w:rsidRDefault="007A0C29" w:rsidP="00E8014A">
      <w:pPr>
        <w:numPr>
          <w:ilvl w:val="0"/>
          <w:numId w:val="5"/>
        </w:numPr>
        <w:spacing w:after="49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Ma Pani/Pan prawo wniesienia skargi do Urzędu Ochrony Danych Osobowych gdy uzna Pani/Pan, że przetwarzanie danych osobowych dotyczących Pani/Pana narusza przepisy rozporządzenia o ochronie danych osobowych z dnia 27 kwietnia 2016 r. (RODO).  </w:t>
      </w:r>
    </w:p>
    <w:p w14:paraId="6725B385" w14:textId="77777777" w:rsidR="007A0C29" w:rsidRPr="00DF29E5" w:rsidRDefault="007A0C29" w:rsidP="00E8014A">
      <w:pPr>
        <w:numPr>
          <w:ilvl w:val="0"/>
          <w:numId w:val="5"/>
        </w:numPr>
        <w:spacing w:after="55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Podanie przez Pana/Panią określonych danych osobowych w Centrum jest: wymogiem wynikającym z przepisów prawa. Nie podanie danych osobowych uniemożliwi realizację Państwa wniosków – załatwienie sprawy.  </w:t>
      </w:r>
    </w:p>
    <w:p w14:paraId="2C64DFDE" w14:textId="17EE2024" w:rsidR="007A0C29" w:rsidRPr="00DF29E5" w:rsidRDefault="007A0C29" w:rsidP="00E8014A">
      <w:pPr>
        <w:numPr>
          <w:ilvl w:val="0"/>
          <w:numId w:val="5"/>
        </w:numPr>
        <w:spacing w:after="5"/>
        <w:ind w:left="0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nie będą przetwarzane w sposób zautomatyzowany w tym również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8F53B8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DF29E5">
        <w:rPr>
          <w:rFonts w:ascii="Times New Roman" w:hAnsi="Times New Roman"/>
          <w:sz w:val="24"/>
          <w:szCs w:val="24"/>
        </w:rPr>
        <w:t xml:space="preserve">w formie profilowania.  </w:t>
      </w:r>
    </w:p>
    <w:p w14:paraId="34ED065D" w14:textId="7CC3BD59" w:rsidR="007A0C29" w:rsidRDefault="007A0C29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Dodatkowych informacji udziela Pani</w:t>
      </w:r>
      <w:r>
        <w:rPr>
          <w:rFonts w:ascii="Times New Roman" w:hAnsi="Times New Roman"/>
          <w:sz w:val="24"/>
          <w:szCs w:val="24"/>
        </w:rPr>
        <w:t xml:space="preserve"> Ewa Turowska</w:t>
      </w:r>
      <w:r w:rsidRPr="00DF29E5">
        <w:rPr>
          <w:rFonts w:ascii="Times New Roman" w:hAnsi="Times New Roman"/>
          <w:sz w:val="24"/>
          <w:szCs w:val="24"/>
        </w:rPr>
        <w:t xml:space="preserve"> pod numerem telefonu </w:t>
      </w:r>
      <w:r w:rsidR="008F53B8">
        <w:rPr>
          <w:rFonts w:ascii="Times New Roman" w:hAnsi="Times New Roman"/>
          <w:sz w:val="24"/>
          <w:szCs w:val="24"/>
        </w:rPr>
        <w:t>510 801 734.</w:t>
      </w:r>
    </w:p>
    <w:p w14:paraId="305EA25C" w14:textId="77777777" w:rsidR="008F53B8" w:rsidRDefault="008F53B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1B426305" w14:textId="77777777" w:rsidR="008F53B8" w:rsidRDefault="008F53B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34BF56DE" w14:textId="77777777" w:rsidR="008F53B8" w:rsidRDefault="008F53B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1771960C" w14:textId="77777777" w:rsidR="008F53B8" w:rsidRDefault="008F53B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0B6CB86B" w14:textId="77777777" w:rsidR="004B6797" w:rsidRDefault="004B6797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6591B2BF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40556973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519FB548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7F6317E8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6A48138C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558405CA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36DAF614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0DD3F582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61F29BCA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0C43CFDA" w14:textId="77777777" w:rsidR="00242688" w:rsidRDefault="0024268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57A9D77B" w14:textId="77777777" w:rsidR="00ED4307" w:rsidRDefault="00ED4307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3F16AFF1" w14:textId="77777777" w:rsidR="004B6797" w:rsidRDefault="004B6797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29A57DBD" w14:textId="77777777" w:rsidR="008F53B8" w:rsidRDefault="008F53B8" w:rsidP="00E8014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31A07C4D" w14:textId="3C1F91EA" w:rsidR="007A0C29" w:rsidRDefault="007A0C29" w:rsidP="00E8014A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4021A5">
        <w:rPr>
          <w:rFonts w:ascii="Times New Roman" w:hAnsi="Times New Roman"/>
          <w:bCs/>
          <w:sz w:val="18"/>
          <w:szCs w:val="18"/>
        </w:rPr>
        <w:t>1</w:t>
      </w:r>
    </w:p>
    <w:p w14:paraId="74CD71AF" w14:textId="77777777" w:rsidR="007A0C29" w:rsidRDefault="007A0C29" w:rsidP="00E8014A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088F4402" w14:textId="77777777" w:rsidR="007A0C29" w:rsidRPr="0072718F" w:rsidRDefault="007A0C29" w:rsidP="00E8014A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7B30B6E5" w14:textId="77777777" w:rsidR="007A0C29" w:rsidRDefault="007A0C29" w:rsidP="00E8014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 xml:space="preserve">Formularz ofertowy do </w:t>
      </w:r>
    </w:p>
    <w:p w14:paraId="5646A79D" w14:textId="77777777" w:rsidR="00B2193F" w:rsidRDefault="007A0C29" w:rsidP="00B2193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>ZAPYTANI</w:t>
      </w:r>
      <w:r>
        <w:rPr>
          <w:rFonts w:ascii="Times New Roman" w:hAnsi="Times New Roman"/>
          <w:b/>
          <w:sz w:val="28"/>
          <w:szCs w:val="28"/>
        </w:rPr>
        <w:t>A</w:t>
      </w:r>
      <w:r w:rsidRPr="00905DF0">
        <w:rPr>
          <w:rFonts w:ascii="Times New Roman" w:hAnsi="Times New Roman"/>
          <w:b/>
          <w:sz w:val="28"/>
          <w:szCs w:val="28"/>
        </w:rPr>
        <w:t xml:space="preserve"> </w:t>
      </w:r>
      <w:r w:rsidRPr="0044738B">
        <w:rPr>
          <w:rFonts w:ascii="Times New Roman" w:hAnsi="Times New Roman"/>
          <w:b/>
          <w:sz w:val="28"/>
          <w:szCs w:val="28"/>
        </w:rPr>
        <w:t>O UDZIELENIE ZAMÓWIENIA PUBLICZNEGO, DLA KTÓREGO NIE STOSUJE SIĘ ZAPISÓW USTAWY PRAWO ZAMÓWIEŃ PUBLICZNYCH</w:t>
      </w:r>
    </w:p>
    <w:p w14:paraId="5DBF9E2A" w14:textId="77777777" w:rsidR="00B2193F" w:rsidRDefault="00B2193F" w:rsidP="00B2193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CCF51EA" w14:textId="77777777" w:rsidR="007A0C29" w:rsidRDefault="007A0C29" w:rsidP="00E8014A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388667A8" w14:textId="16250AAC" w:rsidR="007A0C29" w:rsidRPr="0080484B" w:rsidRDefault="007A0C29" w:rsidP="00E8014A">
      <w:pPr>
        <w:spacing w:after="5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b/>
          <w:sz w:val="24"/>
          <w:szCs w:val="24"/>
        </w:rPr>
        <w:t xml:space="preserve">na realizację zamówienia pn. </w:t>
      </w:r>
      <w:r w:rsidR="00B2193F" w:rsidRPr="00AD097C">
        <w:rPr>
          <w:rFonts w:ascii="Times New Roman" w:hAnsi="Times New Roman"/>
          <w:b/>
          <w:bCs/>
          <w:sz w:val="24"/>
          <w:szCs w:val="24"/>
        </w:rPr>
        <w:t>„zatrudnienie specjalisty na umowę zlecenie - prawnika - dla Regionalnego Centrum Kryzysowego w Goleniowie</w:t>
      </w:r>
      <w:r w:rsidR="00B2193F" w:rsidRPr="00242688">
        <w:rPr>
          <w:rFonts w:ascii="Times New Roman" w:hAnsi="Times New Roman"/>
          <w:b/>
          <w:sz w:val="24"/>
          <w:szCs w:val="24"/>
        </w:rPr>
        <w:t>”</w:t>
      </w:r>
      <w:r w:rsidR="00B2193F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 xml:space="preserve">dla projektu REGIONALNE CENTRUM KRYZYSOWE nr: </w:t>
      </w:r>
      <w:r w:rsidRPr="0080484B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80484B">
        <w:rPr>
          <w:rFonts w:ascii="Times New Roman" w:hAnsi="Times New Roman"/>
          <w:b/>
          <w:sz w:val="24"/>
          <w:szCs w:val="24"/>
        </w:rPr>
        <w:t>, realizowanego przez POWIAT GOLENIOWSKI /Powiatowe Centrum Pomocy Rodzinie w Goleniowie,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B6797">
        <w:rPr>
          <w:rFonts w:ascii="Times New Roman" w:hAnsi="Times New Roman"/>
          <w:b/>
          <w:sz w:val="24"/>
          <w:szCs w:val="24"/>
        </w:rPr>
        <w:t xml:space="preserve">                    </w:t>
      </w:r>
      <w:r w:rsidRPr="0080484B">
        <w:rPr>
          <w:rFonts w:ascii="Times New Roman" w:hAnsi="Times New Roman"/>
          <w:b/>
          <w:sz w:val="24"/>
          <w:szCs w:val="24"/>
        </w:rPr>
        <w:t>w ramach programu Fundusze Europejskie dla Pomorza Zachodniego 2021 – 2027.</w:t>
      </w:r>
    </w:p>
    <w:p w14:paraId="1743765E" w14:textId="77777777" w:rsidR="007A0C29" w:rsidRPr="00905DF0" w:rsidRDefault="007A0C29" w:rsidP="00E8014A">
      <w:pPr>
        <w:spacing w:after="0" w:line="360" w:lineRule="auto"/>
        <w:jc w:val="both"/>
        <w:rPr>
          <w:rFonts w:ascii="Times New Roman" w:hAnsi="Times New Roman"/>
          <w:b/>
        </w:rPr>
      </w:pPr>
      <w:r w:rsidRPr="00905DF0">
        <w:rPr>
          <w:rFonts w:ascii="Times New Roman" w:hAnsi="Times New Roman"/>
          <w:b/>
        </w:rPr>
        <w:t xml:space="preserve"> </w:t>
      </w:r>
    </w:p>
    <w:p w14:paraId="1220C1ED" w14:textId="77777777" w:rsidR="007A0C29" w:rsidRPr="0072718F" w:rsidRDefault="007A0C29" w:rsidP="00E8014A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Zamawiający:</w:t>
      </w:r>
      <w:r w:rsidRPr="0072718F">
        <w:rPr>
          <w:rFonts w:ascii="Times New Roman" w:hAnsi="Times New Roman"/>
        </w:rPr>
        <w:br/>
        <w:t>POWIAT GOLENIOWSKI/Powiatowe Centrum Pomocy Rodzinie w Goleniowie, 72-100 Goleniów, ul. Pocztowa 43</w:t>
      </w:r>
    </w:p>
    <w:p w14:paraId="0DBC6968" w14:textId="77777777" w:rsidR="007A0C29" w:rsidRPr="0072718F" w:rsidRDefault="007A0C29" w:rsidP="00E8014A">
      <w:pPr>
        <w:spacing w:after="0" w:line="360" w:lineRule="auto"/>
        <w:jc w:val="both"/>
        <w:rPr>
          <w:rFonts w:ascii="Times New Roman" w:hAnsi="Times New Roman"/>
        </w:rPr>
      </w:pPr>
    </w:p>
    <w:p w14:paraId="10247920" w14:textId="77777777" w:rsidR="007A0C29" w:rsidRPr="0072718F" w:rsidRDefault="007A0C29" w:rsidP="00E8014A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624778E5" w14:textId="77777777" w:rsidR="007A0C29" w:rsidRPr="0072718F" w:rsidRDefault="007A0C29" w:rsidP="00E8014A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 xml:space="preserve">Nazwa/Imię </w:t>
      </w:r>
      <w:r>
        <w:rPr>
          <w:rFonts w:ascii="Times New Roman" w:hAnsi="Times New Roman"/>
        </w:rPr>
        <w:t xml:space="preserve">i </w:t>
      </w:r>
      <w:r w:rsidRPr="0072718F">
        <w:rPr>
          <w:rFonts w:ascii="Times New Roman" w:hAnsi="Times New Roman"/>
        </w:rPr>
        <w:t>nazwisko</w:t>
      </w:r>
      <w:r>
        <w:rPr>
          <w:rFonts w:ascii="Times New Roman" w:hAnsi="Times New Roman"/>
        </w:rPr>
        <w:t>………………………………………………………………………</w:t>
      </w:r>
      <w:r w:rsidRPr="0072718F">
        <w:rPr>
          <w:rFonts w:ascii="Times New Roman" w:hAnsi="Times New Roman"/>
        </w:rPr>
        <w:t xml:space="preserve"> </w:t>
      </w:r>
    </w:p>
    <w:p w14:paraId="6AF5D2D7" w14:textId="77777777" w:rsidR="007A0C29" w:rsidRPr="0072718F" w:rsidRDefault="007A0C29" w:rsidP="00E8014A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NIP/PESEL</w:t>
      </w:r>
      <w:r>
        <w:rPr>
          <w:rFonts w:ascii="Times New Roman" w:hAnsi="Times New Roman"/>
        </w:rPr>
        <w:t>/REGON …………………………………………………………………………</w:t>
      </w:r>
    </w:p>
    <w:p w14:paraId="73A6604A" w14:textId="77777777" w:rsidR="007A0C29" w:rsidRPr="0072718F" w:rsidRDefault="007A0C29" w:rsidP="00E8014A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………………………………………………………………………………………….</w:t>
      </w:r>
    </w:p>
    <w:p w14:paraId="50C8DD29" w14:textId="77777777" w:rsidR="007A0C29" w:rsidRDefault="007A0C29" w:rsidP="00E8014A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tel.</w:t>
      </w:r>
      <w:r>
        <w:rPr>
          <w:rFonts w:ascii="Times New Roman" w:hAnsi="Times New Roman"/>
        </w:rPr>
        <w:t xml:space="preserve"> ……………………………………………………………………………………………..</w:t>
      </w:r>
    </w:p>
    <w:p w14:paraId="44D9457C" w14:textId="77777777" w:rsidR="007A0C29" w:rsidRPr="0072718F" w:rsidRDefault="007A0C29" w:rsidP="00E8014A">
      <w:pPr>
        <w:spacing w:after="0" w:line="360" w:lineRule="auto"/>
        <w:jc w:val="both"/>
        <w:rPr>
          <w:rFonts w:ascii="Times New Roman" w:hAnsi="Times New Roman"/>
        </w:rPr>
      </w:pPr>
    </w:p>
    <w:p w14:paraId="5E4B8CD9" w14:textId="02AE12C5" w:rsidR="007A0C29" w:rsidRDefault="00B2193F" w:rsidP="00E8014A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</w:rPr>
        <w:t>W odpowiedzi na</w:t>
      </w:r>
      <w:r w:rsidRPr="00B2193F">
        <w:rPr>
          <w:rFonts w:ascii="Times New Roman" w:hAnsi="Times New Roman"/>
          <w:color w:val="EE0000"/>
          <w:sz w:val="16"/>
          <w:szCs w:val="16"/>
        </w:rPr>
        <w:t xml:space="preserve"> </w:t>
      </w:r>
      <w:r w:rsidRPr="00A849A8">
        <w:rPr>
          <w:rFonts w:ascii="Times New Roman" w:hAnsi="Times New Roman"/>
          <w:sz w:val="24"/>
          <w:szCs w:val="24"/>
        </w:rPr>
        <w:t xml:space="preserve">zapytanie ofertowe nr </w:t>
      </w:r>
      <w:r w:rsidR="00923A80">
        <w:rPr>
          <w:rFonts w:ascii="Times New Roman" w:hAnsi="Times New Roman"/>
          <w:sz w:val="24"/>
          <w:szCs w:val="24"/>
        </w:rPr>
        <w:t xml:space="preserve">2/2026/RCK </w:t>
      </w:r>
      <w:r w:rsidRPr="00A849A8">
        <w:rPr>
          <w:rFonts w:ascii="Times New Roman" w:hAnsi="Times New Roman"/>
          <w:sz w:val="24"/>
          <w:szCs w:val="24"/>
        </w:rPr>
        <w:t xml:space="preserve">z dnia </w:t>
      </w:r>
      <w:r w:rsidR="00923A80">
        <w:rPr>
          <w:rFonts w:ascii="Times New Roman" w:hAnsi="Times New Roman"/>
          <w:sz w:val="24"/>
          <w:szCs w:val="24"/>
        </w:rPr>
        <w:t>18 maja 2026 r.</w:t>
      </w:r>
      <w:r w:rsidRPr="00A849A8">
        <w:rPr>
          <w:rFonts w:ascii="Times New Roman" w:hAnsi="Times New Roman"/>
          <w:sz w:val="24"/>
          <w:szCs w:val="24"/>
        </w:rPr>
        <w:t xml:space="preserve"> s</w:t>
      </w:r>
      <w:r w:rsidR="007A0C29" w:rsidRPr="00A849A8">
        <w:rPr>
          <w:rFonts w:ascii="Times New Roman" w:hAnsi="Times New Roman"/>
          <w:sz w:val="24"/>
          <w:szCs w:val="24"/>
        </w:rPr>
        <w:t>kładam</w:t>
      </w:r>
      <w:r w:rsidR="007A0C29" w:rsidRPr="00A849A8">
        <w:rPr>
          <w:rFonts w:ascii="Times New Roman" w:hAnsi="Times New Roman"/>
        </w:rPr>
        <w:t xml:space="preserve"> </w:t>
      </w:r>
      <w:r w:rsidR="007A0C29" w:rsidRPr="0072718F">
        <w:rPr>
          <w:rFonts w:ascii="Times New Roman" w:hAnsi="Times New Roman"/>
        </w:rPr>
        <w:t xml:space="preserve">ofertę </w:t>
      </w:r>
      <w:r w:rsidR="007A0C29">
        <w:rPr>
          <w:rFonts w:ascii="Times New Roman" w:hAnsi="Times New Roman"/>
        </w:rPr>
        <w:t>na</w:t>
      </w:r>
      <w:r w:rsidR="007A0C29" w:rsidRPr="0044738B">
        <w:rPr>
          <w:rFonts w:ascii="Times New Roman" w:hAnsi="Times New Roman"/>
        </w:rPr>
        <w:t xml:space="preserve"> </w:t>
      </w:r>
      <w:r w:rsidR="007A0C29">
        <w:rPr>
          <w:rFonts w:ascii="Times New Roman" w:hAnsi="Times New Roman"/>
        </w:rPr>
        <w:t xml:space="preserve">realizację zamówienia pn. </w:t>
      </w:r>
      <w:r w:rsidRPr="00AD097C">
        <w:rPr>
          <w:rFonts w:ascii="Times New Roman" w:hAnsi="Times New Roman"/>
          <w:b/>
          <w:bCs/>
          <w:sz w:val="24"/>
          <w:szCs w:val="24"/>
        </w:rPr>
        <w:t>„zatrudnienie specjalisty na umowę zlecenie - prawnika - dla Regionalnego Centrum Kryzysowego w Goleniowie</w:t>
      </w:r>
      <w:r w:rsidRPr="00AD097C">
        <w:rPr>
          <w:rFonts w:ascii="Times New Roman" w:hAnsi="Times New Roman"/>
          <w:b/>
          <w:color w:val="FF0000"/>
          <w:sz w:val="24"/>
          <w:szCs w:val="24"/>
        </w:rPr>
        <w:t xml:space="preserve">  </w:t>
      </w:r>
      <w:r w:rsidR="007A0C29" w:rsidRPr="0037117F">
        <w:rPr>
          <w:rFonts w:ascii="Times New Roman" w:hAnsi="Times New Roman"/>
          <w:bCs/>
        </w:rPr>
        <w:t xml:space="preserve">dla projektu </w:t>
      </w:r>
      <w:r w:rsidR="007A0C29" w:rsidRPr="0043720A">
        <w:rPr>
          <w:rFonts w:ascii="Times New Roman" w:hAnsi="Times New Roman"/>
          <w:bCs/>
          <w:sz w:val="24"/>
          <w:szCs w:val="24"/>
        </w:rPr>
        <w:t xml:space="preserve">dla projektu REGIONALNE CENTRUM KRYZYSOWE nr: </w:t>
      </w:r>
      <w:r w:rsidR="007A0C29" w:rsidRPr="0043720A">
        <w:rPr>
          <w:rFonts w:ascii="Times New Roman" w:eastAsia="Times New Roman" w:hAnsi="Times New Roman"/>
          <w:bCs/>
          <w:sz w:val="24"/>
          <w:szCs w:val="24"/>
          <w:lang w:eastAsia="pl-PL"/>
        </w:rPr>
        <w:t>FEPZ.06.23-IP.01-0001/24</w:t>
      </w:r>
      <w:r w:rsidR="007A0C29" w:rsidRPr="0043720A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Goleniowie, </w:t>
      </w:r>
      <w:r w:rsidR="007A0C29">
        <w:rPr>
          <w:rFonts w:ascii="Times New Roman" w:hAnsi="Times New Roman"/>
          <w:bCs/>
          <w:sz w:val="24"/>
          <w:szCs w:val="24"/>
        </w:rPr>
        <w:t xml:space="preserve"> </w:t>
      </w:r>
      <w:r w:rsidR="00923A80">
        <w:rPr>
          <w:rFonts w:ascii="Times New Roman" w:hAnsi="Times New Roman"/>
          <w:bCs/>
          <w:sz w:val="24"/>
          <w:szCs w:val="24"/>
        </w:rPr>
        <w:t xml:space="preserve">                          </w:t>
      </w:r>
      <w:r w:rsidR="007A0C29" w:rsidRPr="0043720A">
        <w:rPr>
          <w:rFonts w:ascii="Times New Roman" w:hAnsi="Times New Roman"/>
          <w:bCs/>
          <w:sz w:val="24"/>
          <w:szCs w:val="24"/>
        </w:rPr>
        <w:t>w ramach programu Fundusze Europejskie dla Pomorza Zachodniego 2021 – 2027.</w:t>
      </w:r>
    </w:p>
    <w:p w14:paraId="136742C4" w14:textId="77777777" w:rsidR="007A0C29" w:rsidRPr="00A16E72" w:rsidRDefault="007A0C29" w:rsidP="00E8014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>Potwierdzam spełnienie warunków udziału w zamówieniu.</w:t>
      </w:r>
    </w:p>
    <w:p w14:paraId="7B791C30" w14:textId="77777777" w:rsidR="007A0C29" w:rsidRDefault="007A0C29" w:rsidP="00E8014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 xml:space="preserve">Akceptuję warunki umowy i nie wnoszę do niej uwag, zobowiązuję się w przypadku wyboru mojej oferty do zawarcia umowy na ustalonych tam warunkach, w miejscu i terminie wyznaczonym przez </w:t>
      </w:r>
      <w:r>
        <w:rPr>
          <w:rFonts w:ascii="Times New Roman" w:hAnsi="Times New Roman"/>
          <w:sz w:val="24"/>
          <w:szCs w:val="24"/>
        </w:rPr>
        <w:t>Z</w:t>
      </w:r>
      <w:r w:rsidRPr="00A16E72">
        <w:rPr>
          <w:rFonts w:ascii="Times New Roman" w:hAnsi="Times New Roman"/>
          <w:sz w:val="24"/>
          <w:szCs w:val="24"/>
        </w:rPr>
        <w:t>amawiającego</w:t>
      </w:r>
      <w:r>
        <w:rPr>
          <w:rFonts w:ascii="Times New Roman" w:hAnsi="Times New Roman"/>
          <w:sz w:val="24"/>
          <w:szCs w:val="24"/>
        </w:rPr>
        <w:t>.</w:t>
      </w:r>
    </w:p>
    <w:p w14:paraId="703B461C" w14:textId="77777777" w:rsidR="007A0C29" w:rsidRDefault="007A0C29" w:rsidP="00E8014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CFD96EF" w14:textId="53E1DDC7" w:rsidR="007A0C29" w:rsidRPr="00A849A8" w:rsidRDefault="00B2193F" w:rsidP="00A849A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lastRenderedPageBreak/>
        <w:t xml:space="preserve">Oferuję wykonanie przedmiotu zamówienia we wskazanym  w zapytaniu ofertowym </w:t>
      </w:r>
      <w:r w:rsidR="00923A80">
        <w:rPr>
          <w:rFonts w:ascii="Times New Roman" w:hAnsi="Times New Roman"/>
          <w:sz w:val="24"/>
          <w:szCs w:val="24"/>
        </w:rPr>
        <w:t xml:space="preserve">                               </w:t>
      </w:r>
      <w:r w:rsidR="00923A80" w:rsidRPr="00A849A8">
        <w:rPr>
          <w:rFonts w:ascii="Times New Roman" w:hAnsi="Times New Roman"/>
          <w:sz w:val="24"/>
          <w:szCs w:val="24"/>
        </w:rPr>
        <w:t xml:space="preserve">nr </w:t>
      </w:r>
      <w:r w:rsidR="00923A80">
        <w:rPr>
          <w:rFonts w:ascii="Times New Roman" w:hAnsi="Times New Roman"/>
          <w:sz w:val="24"/>
          <w:szCs w:val="24"/>
        </w:rPr>
        <w:t xml:space="preserve">2/2026/RCK </w:t>
      </w:r>
      <w:r w:rsidR="00923A80" w:rsidRPr="00A849A8">
        <w:rPr>
          <w:rFonts w:ascii="Times New Roman" w:hAnsi="Times New Roman"/>
          <w:sz w:val="24"/>
          <w:szCs w:val="24"/>
        </w:rPr>
        <w:t xml:space="preserve">z dnia </w:t>
      </w:r>
      <w:r w:rsidR="00923A80">
        <w:rPr>
          <w:rFonts w:ascii="Times New Roman" w:hAnsi="Times New Roman"/>
          <w:sz w:val="24"/>
          <w:szCs w:val="24"/>
        </w:rPr>
        <w:t>18 maja 2026 r.</w:t>
      </w:r>
      <w:r w:rsidR="00923A80" w:rsidRPr="00A849A8">
        <w:rPr>
          <w:rFonts w:ascii="Times New Roman" w:hAnsi="Times New Roman"/>
          <w:sz w:val="24"/>
          <w:szCs w:val="24"/>
        </w:rPr>
        <w:t xml:space="preserve"> </w:t>
      </w:r>
      <w:r w:rsidRPr="00A849A8">
        <w:rPr>
          <w:rFonts w:ascii="Times New Roman" w:hAnsi="Times New Roman"/>
          <w:sz w:val="24"/>
          <w:szCs w:val="24"/>
        </w:rPr>
        <w:t>terminie,  w cenie brutto ........... zł/godzinę (słownie złotych: ………………), gdzie godzina = 45 minut.</w:t>
      </w:r>
    </w:p>
    <w:p w14:paraId="417B2FEA" w14:textId="77777777" w:rsidR="007A0C29" w:rsidRPr="00A849A8" w:rsidRDefault="007A0C29" w:rsidP="00A849A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F9EBF46" w14:textId="46463C89" w:rsidR="00B2193F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>Potwierdzam posiadanie wymaganego wykształcenia kserokopi</w:t>
      </w:r>
      <w:r w:rsidR="004C07EB">
        <w:rPr>
          <w:rFonts w:ascii="Times New Roman" w:hAnsi="Times New Roman"/>
          <w:sz w:val="24"/>
          <w:szCs w:val="24"/>
        </w:rPr>
        <w:t>ami</w:t>
      </w:r>
      <w:r w:rsidRPr="00A849A8">
        <w:rPr>
          <w:rFonts w:ascii="Times New Roman" w:hAnsi="Times New Roman"/>
          <w:sz w:val="24"/>
          <w:szCs w:val="24"/>
        </w:rPr>
        <w:t xml:space="preserve"> dokumentów w załączniku. </w:t>
      </w:r>
    </w:p>
    <w:p w14:paraId="70484490" w14:textId="77777777" w:rsidR="00B2193F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Oświadczam, że zapoznałem się z opisem przedmiotu zamówienia i nie wnoszę do niego zastrzeżeń oraz wyrażam zgodę na warunki płatności określone w zapytaniu ofertowym. </w:t>
      </w:r>
    </w:p>
    <w:p w14:paraId="411CBC35" w14:textId="77777777" w:rsidR="00B2193F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 Oświadczam, że posiadam wymagane w ofercie przedmiotu zamówienia doświadczenie, które potwierdzam dołączonymi do oferty załącznikami oraz dokumentem poświadczającym niezbędne uprawnienia. </w:t>
      </w:r>
    </w:p>
    <w:p w14:paraId="1F9DA21A" w14:textId="5EA8E8FC" w:rsidR="00B2193F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>Oświadczam, że wypełniłem obowiązki informacyjne przewidziane w art. 13 lub art. 14 ROD01 wobec osób fizycznych, od których dane osobowe bezpośrednio lub pośrednio</w:t>
      </w:r>
      <w:r w:rsidR="00242688">
        <w:rPr>
          <w:rFonts w:ascii="Times New Roman" w:hAnsi="Times New Roman"/>
          <w:sz w:val="24"/>
          <w:szCs w:val="24"/>
        </w:rPr>
        <w:t xml:space="preserve"> </w:t>
      </w:r>
      <w:r w:rsidRPr="00A849A8">
        <w:rPr>
          <w:rFonts w:ascii="Times New Roman" w:hAnsi="Times New Roman"/>
          <w:sz w:val="24"/>
          <w:szCs w:val="24"/>
        </w:rPr>
        <w:t>pozyskałem w celu ubiegania się o udzielenie zamówienia publicznego</w:t>
      </w:r>
      <w:r w:rsidR="004C07EB">
        <w:rPr>
          <w:rFonts w:ascii="Times New Roman" w:hAnsi="Times New Roman"/>
          <w:sz w:val="24"/>
          <w:szCs w:val="24"/>
        </w:rPr>
        <w:t xml:space="preserve"> </w:t>
      </w:r>
      <w:r w:rsidRPr="00A849A8">
        <w:rPr>
          <w:rFonts w:ascii="Times New Roman" w:hAnsi="Times New Roman"/>
          <w:sz w:val="24"/>
          <w:szCs w:val="24"/>
        </w:rPr>
        <w:t xml:space="preserve">w niniejszym postępowaniu (jeżeli dotyczy). </w:t>
      </w:r>
    </w:p>
    <w:p w14:paraId="13900784" w14:textId="10FEE564" w:rsidR="00A849A8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>Oświadczam, że:</w:t>
      </w:r>
    </w:p>
    <w:p w14:paraId="3278069E" w14:textId="77777777" w:rsidR="00A849A8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 1) nie wnoszę zastrzeżeń do treści oferty o pracę na podstawie umowy zlecenia,</w:t>
      </w:r>
    </w:p>
    <w:p w14:paraId="19B80AC7" w14:textId="77777777" w:rsidR="00A849A8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 2) spełniam warunki określone w ofercie, </w:t>
      </w:r>
    </w:p>
    <w:p w14:paraId="68B769BA" w14:textId="1DB2D8A4" w:rsidR="00A849A8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>3) wskazana powyżej cena zawiera wszystkie koszty związane z realizacją przedmiotu zamówienia i nie ulegnie zmianie do czasu podpisania umowy z Zamawiającym</w:t>
      </w:r>
      <w:r w:rsidR="00A849A8" w:rsidRPr="00A849A8">
        <w:rPr>
          <w:rFonts w:ascii="Times New Roman" w:hAnsi="Times New Roman"/>
          <w:sz w:val="24"/>
          <w:szCs w:val="24"/>
        </w:rPr>
        <w:t>.</w:t>
      </w:r>
    </w:p>
    <w:p w14:paraId="0025A2CE" w14:textId="77777777" w:rsidR="00A849A8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>Zobowiązuję się:</w:t>
      </w:r>
    </w:p>
    <w:p w14:paraId="37545880" w14:textId="712DBE9A" w:rsidR="00A849A8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1) wykonać zamówienie w terminie umówionym z Zamawiającym, </w:t>
      </w:r>
    </w:p>
    <w:p w14:paraId="165CECED" w14:textId="208973EE" w:rsidR="00A849A8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2) potwierdzić umówiony termin organizacji konsultacji </w:t>
      </w:r>
      <w:r w:rsidR="00242688">
        <w:rPr>
          <w:rFonts w:ascii="Times New Roman" w:hAnsi="Times New Roman"/>
          <w:sz w:val="24"/>
          <w:szCs w:val="24"/>
        </w:rPr>
        <w:t>poradnictwa p</w:t>
      </w:r>
      <w:r w:rsidRPr="00A849A8">
        <w:rPr>
          <w:rFonts w:ascii="Times New Roman" w:hAnsi="Times New Roman"/>
          <w:sz w:val="24"/>
          <w:szCs w:val="24"/>
        </w:rPr>
        <w:t xml:space="preserve">rawnego, </w:t>
      </w:r>
    </w:p>
    <w:p w14:paraId="6160FBCE" w14:textId="77777777" w:rsid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3) w przypadku udzielenia mi zamówienia - zawrzeć pisemną umowę w terminie wskazanym przez Zamawiającego. </w:t>
      </w:r>
    </w:p>
    <w:p w14:paraId="7F009EB9" w14:textId="77777777" w:rsidR="00242688" w:rsidRPr="00A849A8" w:rsidRDefault="00242688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D1FAFE9" w14:textId="77777777" w:rsidR="00A849A8" w:rsidRPr="00A849A8" w:rsidRDefault="00B2193F" w:rsidP="0024268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Załączam: </w:t>
      </w:r>
    </w:p>
    <w:p w14:paraId="3BAF7C38" w14:textId="77777777" w:rsidR="00A849A8" w:rsidRPr="00A849A8" w:rsidRDefault="00B2193F" w:rsidP="00A849A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1) </w:t>
      </w:r>
    </w:p>
    <w:p w14:paraId="04C1A7E0" w14:textId="77777777" w:rsidR="00A849A8" w:rsidRPr="00A849A8" w:rsidRDefault="00B2193F" w:rsidP="00A849A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2) </w:t>
      </w:r>
    </w:p>
    <w:p w14:paraId="2745C60A" w14:textId="77777777" w:rsidR="00A849A8" w:rsidRPr="00A849A8" w:rsidRDefault="00B2193F" w:rsidP="00A849A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3) </w:t>
      </w:r>
    </w:p>
    <w:p w14:paraId="227F0A45" w14:textId="77777777" w:rsidR="00A849A8" w:rsidRPr="00A849A8" w:rsidRDefault="00B2193F" w:rsidP="00A849A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4) </w:t>
      </w:r>
    </w:p>
    <w:p w14:paraId="37E2F6B7" w14:textId="77777777" w:rsidR="00A849A8" w:rsidRPr="00A849A8" w:rsidRDefault="00B2193F" w:rsidP="00A849A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5) </w:t>
      </w:r>
    </w:p>
    <w:p w14:paraId="569F2190" w14:textId="7EB9C5B7" w:rsidR="00B2193F" w:rsidRPr="00A849A8" w:rsidRDefault="00B2193F" w:rsidP="00A849A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849A8">
        <w:rPr>
          <w:rFonts w:ascii="Times New Roman" w:hAnsi="Times New Roman"/>
          <w:sz w:val="24"/>
          <w:szCs w:val="24"/>
        </w:rPr>
        <w:t xml:space="preserve">6) </w:t>
      </w:r>
    </w:p>
    <w:p w14:paraId="2DE9F442" w14:textId="77777777" w:rsidR="007A0C29" w:rsidRPr="00A849A8" w:rsidRDefault="007A0C29" w:rsidP="00A849A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34C5010" w14:textId="77777777" w:rsidR="007A0C29" w:rsidRPr="00A849A8" w:rsidRDefault="007A0C29" w:rsidP="00A849A8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A81F40" w14:textId="77777777" w:rsidR="007A0C29" w:rsidRDefault="007A0C29" w:rsidP="00E8014A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2836572C" w14:textId="77777777" w:rsidR="007A0C29" w:rsidRPr="00E470C4" w:rsidRDefault="007A0C29" w:rsidP="00E8014A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47BB0B2D" w14:textId="77777777" w:rsidR="007A0C29" w:rsidRPr="001F4013" w:rsidRDefault="007A0C29" w:rsidP="00E8014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  <w:t xml:space="preserve">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6DA88F2B" w14:textId="3D2397A5" w:rsidR="007A0C29" w:rsidRPr="001F4013" w:rsidRDefault="007A0C29" w:rsidP="00E8014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</w:t>
      </w:r>
      <w:r w:rsidR="00A849A8">
        <w:rPr>
          <w:rFonts w:ascii="Times New Roman" w:hAnsi="Times New Roman"/>
          <w:sz w:val="20"/>
          <w:szCs w:val="20"/>
        </w:rPr>
        <w:t xml:space="preserve">                                                                         </w:t>
      </w:r>
      <w:r w:rsidRPr="001F4013">
        <w:rPr>
          <w:rFonts w:ascii="Times New Roman" w:hAnsi="Times New Roman"/>
          <w:sz w:val="20"/>
          <w:szCs w:val="20"/>
        </w:rPr>
        <w:t xml:space="preserve"> lub upoważnionego przedstawiciela Wykonawcy</w:t>
      </w:r>
    </w:p>
    <w:p w14:paraId="76894BF2" w14:textId="77777777" w:rsidR="007A0C29" w:rsidRPr="001F4013" w:rsidRDefault="007A0C29" w:rsidP="00E8014A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0C336F57" w14:textId="77777777" w:rsidR="007A0C29" w:rsidRPr="001F4013" w:rsidRDefault="007A0C29" w:rsidP="00E8014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………………….……………                                              …………………………………………..</w:t>
      </w:r>
    </w:p>
    <w:p w14:paraId="178D5C19" w14:textId="40B9CB5A" w:rsidR="00206B0B" w:rsidRDefault="007A0C29" w:rsidP="00242688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</w:t>
      </w:r>
    </w:p>
    <w:p w14:paraId="06589DD9" w14:textId="77777777" w:rsidR="00206B0B" w:rsidRPr="00206B0B" w:rsidRDefault="00206B0B" w:rsidP="007A0C29">
      <w:pPr>
        <w:spacing w:after="103"/>
        <w:ind w:left="10" w:right="44"/>
        <w:jc w:val="both"/>
        <w:rPr>
          <w:rFonts w:ascii="Times New Roman" w:hAnsi="Times New Roman"/>
          <w:sz w:val="20"/>
          <w:szCs w:val="20"/>
        </w:rPr>
      </w:pPr>
    </w:p>
    <w:p w14:paraId="770911E2" w14:textId="483BA79E" w:rsidR="007A0C29" w:rsidRPr="00206B0B" w:rsidRDefault="007A0C29" w:rsidP="00E8014A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  <w:r w:rsidRPr="00206B0B">
        <w:rPr>
          <w:rFonts w:ascii="Times New Roman" w:hAnsi="Times New Roman"/>
          <w:bCs/>
          <w:sz w:val="20"/>
          <w:szCs w:val="20"/>
        </w:rPr>
        <w:lastRenderedPageBreak/>
        <w:t xml:space="preserve">Załącznik nr </w:t>
      </w:r>
      <w:r w:rsidR="004021A5" w:rsidRPr="00206B0B">
        <w:rPr>
          <w:rFonts w:ascii="Times New Roman" w:hAnsi="Times New Roman"/>
          <w:bCs/>
          <w:sz w:val="20"/>
          <w:szCs w:val="20"/>
        </w:rPr>
        <w:t>2</w:t>
      </w:r>
    </w:p>
    <w:p w14:paraId="320005D6" w14:textId="77777777" w:rsidR="007A0C29" w:rsidRPr="00206B0B" w:rsidRDefault="007A0C29" w:rsidP="00E8014A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</w:p>
    <w:p w14:paraId="45ECAA99" w14:textId="77777777" w:rsidR="007A0C29" w:rsidRDefault="007A0C29" w:rsidP="00A849A8">
      <w:pPr>
        <w:spacing w:after="0" w:line="240" w:lineRule="auto"/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206B0B">
        <w:rPr>
          <w:rFonts w:ascii="Times New Roman" w:hAnsi="Times New Roman"/>
          <w:b/>
          <w:sz w:val="20"/>
          <w:szCs w:val="20"/>
        </w:rPr>
        <w:t>OŚWIADCZENIE</w:t>
      </w:r>
    </w:p>
    <w:p w14:paraId="109A6811" w14:textId="77777777" w:rsidR="00206B0B" w:rsidRPr="00206B0B" w:rsidRDefault="00206B0B" w:rsidP="00A849A8">
      <w:pPr>
        <w:spacing w:after="0" w:line="240" w:lineRule="auto"/>
        <w:ind w:firstLine="720"/>
        <w:jc w:val="center"/>
        <w:rPr>
          <w:rFonts w:ascii="Times New Roman" w:hAnsi="Times New Roman"/>
          <w:b/>
          <w:sz w:val="20"/>
          <w:szCs w:val="20"/>
        </w:rPr>
      </w:pPr>
    </w:p>
    <w:p w14:paraId="235990D7" w14:textId="77777777" w:rsidR="007A0C29" w:rsidRPr="00206B0B" w:rsidRDefault="007A0C29" w:rsidP="00E8014A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206B0B">
        <w:rPr>
          <w:rFonts w:ascii="Times New Roman" w:hAnsi="Times New Roman"/>
          <w:b/>
          <w:sz w:val="20"/>
          <w:szCs w:val="20"/>
        </w:rPr>
        <w:t xml:space="preserve">  </w:t>
      </w:r>
      <w:r w:rsidRPr="00206B0B">
        <w:rPr>
          <w:rFonts w:ascii="Times New Roman" w:hAnsi="Times New Roman"/>
          <w:bCs/>
          <w:sz w:val="20"/>
          <w:szCs w:val="20"/>
        </w:rPr>
        <w:t>o spełnieniu warunków udziału w postępowaniu oraz</w:t>
      </w:r>
      <w:r w:rsidRPr="00206B0B">
        <w:rPr>
          <w:rFonts w:ascii="Times New Roman" w:hAnsi="Times New Roman"/>
          <w:b/>
          <w:sz w:val="20"/>
          <w:szCs w:val="20"/>
        </w:rPr>
        <w:t xml:space="preserve"> </w:t>
      </w:r>
      <w:r w:rsidRPr="00206B0B">
        <w:rPr>
          <w:rFonts w:ascii="Times New Roman" w:hAnsi="Times New Roman"/>
          <w:bCs/>
          <w:sz w:val="20"/>
          <w:szCs w:val="20"/>
        </w:rPr>
        <w:t>o braku podstaw do wykluczenia z udziału w postępowaniu:</w:t>
      </w:r>
    </w:p>
    <w:p w14:paraId="4D346A29" w14:textId="7E6EAD37" w:rsidR="00206B0B" w:rsidRPr="00206B0B" w:rsidRDefault="00B2193F" w:rsidP="00E8014A">
      <w:pPr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206B0B">
        <w:rPr>
          <w:rFonts w:ascii="Times New Roman" w:hAnsi="Times New Roman"/>
          <w:b/>
          <w:bCs/>
          <w:sz w:val="20"/>
          <w:szCs w:val="20"/>
        </w:rPr>
        <w:t xml:space="preserve">„zatrudnienie specjalisty na umowę zlecenie - prawnika - dla Regionalnego Centrum Kryzysowego </w:t>
      </w:r>
      <w:r w:rsidR="00206B0B">
        <w:rPr>
          <w:rFonts w:ascii="Times New Roman" w:hAnsi="Times New Roman"/>
          <w:b/>
          <w:bCs/>
          <w:sz w:val="20"/>
          <w:szCs w:val="20"/>
        </w:rPr>
        <w:t xml:space="preserve">                        </w:t>
      </w:r>
      <w:r w:rsidRPr="00206B0B">
        <w:rPr>
          <w:rFonts w:ascii="Times New Roman" w:hAnsi="Times New Roman"/>
          <w:b/>
          <w:bCs/>
          <w:sz w:val="20"/>
          <w:szCs w:val="20"/>
        </w:rPr>
        <w:t>w Goleniowie</w:t>
      </w:r>
    </w:p>
    <w:p w14:paraId="7A6521D8" w14:textId="66E07D51" w:rsidR="007A0C29" w:rsidRPr="00206B0B" w:rsidRDefault="00B2193F" w:rsidP="00E8014A">
      <w:pPr>
        <w:spacing w:after="0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206B0B">
        <w:rPr>
          <w:rFonts w:ascii="Times New Roman" w:hAnsi="Times New Roman"/>
          <w:b/>
          <w:color w:val="FF0000"/>
          <w:sz w:val="20"/>
          <w:szCs w:val="20"/>
        </w:rPr>
        <w:t xml:space="preserve">  </w:t>
      </w:r>
    </w:p>
    <w:p w14:paraId="14D04EC9" w14:textId="77777777" w:rsidR="007A0C29" w:rsidRDefault="007A0C29" w:rsidP="00E8014A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206B0B">
        <w:rPr>
          <w:rFonts w:ascii="Times New Roman" w:eastAsia="Tahoma" w:hAnsi="Times New Roman"/>
          <w:b/>
          <w:sz w:val="20"/>
          <w:szCs w:val="20"/>
          <w:u w:val="single"/>
        </w:rPr>
        <w:t>Nazwa i adres Zamawiającego:</w:t>
      </w:r>
      <w:r w:rsidRPr="00206B0B">
        <w:rPr>
          <w:rFonts w:ascii="Times New Roman" w:hAnsi="Times New Roman"/>
          <w:sz w:val="20"/>
          <w:szCs w:val="20"/>
        </w:rPr>
        <w:t xml:space="preserve"> </w:t>
      </w:r>
    </w:p>
    <w:p w14:paraId="25060A30" w14:textId="77777777" w:rsidR="00206B0B" w:rsidRPr="00206B0B" w:rsidRDefault="00206B0B" w:rsidP="00E8014A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14:paraId="166B3D7A" w14:textId="77777777" w:rsidR="007A0C29" w:rsidRPr="00206B0B" w:rsidRDefault="007A0C29" w:rsidP="00E8014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>Powiatowe Centrum Pomocy Rodzinie w Goleniowie, ul. Pocztowa 43, 72-100 Goleniów</w:t>
      </w:r>
    </w:p>
    <w:p w14:paraId="2B223D99" w14:textId="77777777" w:rsidR="007A0C29" w:rsidRPr="00206B0B" w:rsidRDefault="007A0C29" w:rsidP="00E8014A">
      <w:pPr>
        <w:spacing w:before="120" w:after="0" w:line="480" w:lineRule="auto"/>
        <w:rPr>
          <w:rFonts w:ascii="Times New Roman" w:eastAsia="Tahoma" w:hAnsi="Times New Roman"/>
          <w:b/>
          <w:sz w:val="20"/>
          <w:szCs w:val="20"/>
        </w:rPr>
      </w:pPr>
      <w:r w:rsidRPr="00206B0B">
        <w:rPr>
          <w:rFonts w:ascii="Times New Roman" w:eastAsia="Tahoma" w:hAnsi="Times New Roman"/>
          <w:b/>
          <w:sz w:val="20"/>
          <w:szCs w:val="20"/>
          <w:u w:val="single"/>
        </w:rPr>
        <w:t>Dane dotyczące Wykonawcy</w:t>
      </w:r>
      <w:r w:rsidRPr="00206B0B">
        <w:rPr>
          <w:rFonts w:ascii="Times New Roman" w:eastAsia="Tahoma" w:hAnsi="Times New Roman"/>
          <w:b/>
          <w:sz w:val="20"/>
          <w:szCs w:val="20"/>
        </w:rPr>
        <w:t>:</w:t>
      </w:r>
    </w:p>
    <w:p w14:paraId="5BA1ECF9" w14:textId="43B63538" w:rsidR="007A0C29" w:rsidRPr="00206B0B" w:rsidRDefault="007A0C29" w:rsidP="00E8014A">
      <w:pPr>
        <w:spacing w:after="0" w:line="360" w:lineRule="auto"/>
        <w:rPr>
          <w:rFonts w:ascii="Times New Roman" w:eastAsia="Tahoma" w:hAnsi="Times New Roman"/>
          <w:sz w:val="20"/>
          <w:szCs w:val="20"/>
        </w:rPr>
      </w:pPr>
      <w:r w:rsidRPr="00206B0B">
        <w:rPr>
          <w:rFonts w:ascii="Times New Roman" w:eastAsia="Tahoma" w:hAnsi="Times New Roman"/>
          <w:sz w:val="20"/>
          <w:szCs w:val="20"/>
        </w:rPr>
        <w:t>Nazwa Wykonawcy/Imię i nazwisko:………………………………..…..………..…</w:t>
      </w:r>
      <w:r w:rsidR="00206B0B">
        <w:rPr>
          <w:rFonts w:ascii="Times New Roman" w:eastAsia="Tahoma" w:hAnsi="Times New Roman"/>
          <w:sz w:val="20"/>
          <w:szCs w:val="20"/>
        </w:rPr>
        <w:t>……………………………</w:t>
      </w:r>
    </w:p>
    <w:p w14:paraId="6E0CF6DA" w14:textId="59A95D2A" w:rsidR="007A0C29" w:rsidRPr="00206B0B" w:rsidRDefault="007A0C29" w:rsidP="00E8014A">
      <w:pPr>
        <w:spacing w:after="0" w:line="360" w:lineRule="auto"/>
        <w:rPr>
          <w:rFonts w:ascii="Times New Roman" w:eastAsia="Tahoma" w:hAnsi="Times New Roman"/>
          <w:sz w:val="20"/>
          <w:szCs w:val="20"/>
        </w:rPr>
      </w:pPr>
      <w:r w:rsidRPr="00206B0B">
        <w:rPr>
          <w:rFonts w:ascii="Times New Roman" w:eastAsia="Tahoma" w:hAnsi="Times New Roman"/>
          <w:sz w:val="20"/>
          <w:szCs w:val="20"/>
        </w:rPr>
        <w:t>Siedziba/Miejsce zamieszkania  ………………………………………………………..……………………………………………</w:t>
      </w:r>
      <w:r w:rsidR="00206B0B">
        <w:rPr>
          <w:rFonts w:ascii="Times New Roman" w:eastAsia="Tahoma" w:hAnsi="Times New Roman"/>
          <w:sz w:val="20"/>
          <w:szCs w:val="20"/>
        </w:rPr>
        <w:t>……………….</w:t>
      </w:r>
    </w:p>
    <w:p w14:paraId="026706B4" w14:textId="6AEF8A7D" w:rsidR="007A0C29" w:rsidRPr="00206B0B" w:rsidRDefault="007A0C29" w:rsidP="00E8014A">
      <w:pPr>
        <w:spacing w:after="0" w:line="360" w:lineRule="auto"/>
        <w:rPr>
          <w:rFonts w:ascii="Times New Roman" w:eastAsia="Tahoma" w:hAnsi="Times New Roman"/>
          <w:sz w:val="20"/>
          <w:szCs w:val="20"/>
        </w:rPr>
      </w:pPr>
      <w:r w:rsidRPr="00206B0B">
        <w:rPr>
          <w:rFonts w:ascii="Times New Roman" w:eastAsia="Tahoma" w:hAnsi="Times New Roman"/>
          <w:sz w:val="20"/>
          <w:szCs w:val="20"/>
        </w:rPr>
        <w:t>Nr fax:………………………………..……………………………………………….……………………………</w:t>
      </w:r>
    </w:p>
    <w:p w14:paraId="4578E475" w14:textId="6D91FD5F" w:rsidR="007A0C29" w:rsidRPr="00206B0B" w:rsidRDefault="007A0C29" w:rsidP="00E8014A">
      <w:pPr>
        <w:spacing w:after="0" w:line="360" w:lineRule="auto"/>
        <w:rPr>
          <w:rFonts w:ascii="Times New Roman" w:eastAsia="Tahoma" w:hAnsi="Times New Roman"/>
          <w:sz w:val="20"/>
          <w:szCs w:val="20"/>
        </w:rPr>
      </w:pPr>
      <w:r w:rsidRPr="00206B0B">
        <w:rPr>
          <w:rFonts w:ascii="Times New Roman" w:eastAsia="Tahoma" w:hAnsi="Times New Roman"/>
          <w:sz w:val="20"/>
          <w:szCs w:val="20"/>
        </w:rPr>
        <w:t>Nr telefonu:………………………………..……………………………………………………………………</w:t>
      </w:r>
      <w:r w:rsidR="00206B0B">
        <w:rPr>
          <w:rFonts w:ascii="Times New Roman" w:eastAsia="Tahoma" w:hAnsi="Times New Roman"/>
          <w:sz w:val="20"/>
          <w:szCs w:val="20"/>
        </w:rPr>
        <w:t>….</w:t>
      </w:r>
    </w:p>
    <w:p w14:paraId="49E137C5" w14:textId="3F9E616E" w:rsidR="007A0C29" w:rsidRPr="00206B0B" w:rsidRDefault="007A0C29" w:rsidP="00E8014A">
      <w:pPr>
        <w:spacing w:after="0" w:line="240" w:lineRule="auto"/>
        <w:rPr>
          <w:rFonts w:ascii="Times New Roman" w:eastAsia="Tahoma" w:hAnsi="Times New Roman"/>
          <w:sz w:val="20"/>
          <w:szCs w:val="20"/>
        </w:rPr>
      </w:pPr>
      <w:r w:rsidRPr="00206B0B">
        <w:rPr>
          <w:rFonts w:ascii="Times New Roman" w:eastAsia="Tahoma" w:hAnsi="Times New Roman"/>
          <w:sz w:val="20"/>
          <w:szCs w:val="20"/>
        </w:rPr>
        <w:t>Nr NIP/PESEL:………………………………………………………………………………………………..…</w:t>
      </w:r>
      <w:r w:rsidR="00206B0B">
        <w:rPr>
          <w:rFonts w:ascii="Times New Roman" w:eastAsia="Tahoma" w:hAnsi="Times New Roman"/>
          <w:sz w:val="20"/>
          <w:szCs w:val="20"/>
        </w:rPr>
        <w:t>..</w:t>
      </w:r>
    </w:p>
    <w:p w14:paraId="6025542F" w14:textId="77777777" w:rsidR="007A0C29" w:rsidRPr="00206B0B" w:rsidRDefault="007A0C29" w:rsidP="00E8014A">
      <w:pPr>
        <w:spacing w:line="240" w:lineRule="auto"/>
        <w:rPr>
          <w:rFonts w:ascii="Times New Roman" w:eastAsia="Tahoma" w:hAnsi="Times New Roman"/>
          <w:sz w:val="20"/>
          <w:szCs w:val="20"/>
        </w:rPr>
      </w:pPr>
      <w:r w:rsidRPr="00206B0B">
        <w:rPr>
          <w:rFonts w:ascii="Times New Roman" w:eastAsia="Tahoma" w:hAnsi="Times New Roman"/>
          <w:sz w:val="20"/>
          <w:szCs w:val="20"/>
        </w:rPr>
        <w:t xml:space="preserve"> </w:t>
      </w:r>
    </w:p>
    <w:p w14:paraId="131B8431" w14:textId="63292368" w:rsidR="007A0C29" w:rsidRPr="00206B0B" w:rsidRDefault="007A0C29" w:rsidP="00E8014A">
      <w:pPr>
        <w:pStyle w:val="Nagwek5"/>
        <w:spacing w:before="0" w:after="0"/>
      </w:pPr>
      <w:r w:rsidRPr="00206B0B">
        <w:t xml:space="preserve">1. Oświadczam/y, że spełniam/my warunki udziału w postępowaniu określone w zapytaniu ofertowym, </w:t>
      </w:r>
      <w:r w:rsidR="00206B0B">
        <w:t xml:space="preserve">                      </w:t>
      </w:r>
      <w:r w:rsidRPr="00206B0B">
        <w:t xml:space="preserve">w tym : </w:t>
      </w:r>
    </w:p>
    <w:p w14:paraId="21AAFB9B" w14:textId="77777777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 xml:space="preserve">posiadam/my uprawnienia do wykonywania określonej działalności lub czynności objętej przedmiotem zamówienia, jeżeli przepisy nakładają obowiązek posiadania takich uprawnień do wykonania zamówienia, </w:t>
      </w:r>
    </w:p>
    <w:p w14:paraId="37833ECD" w14:textId="77777777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>posiadam/my odpowiednią wiedzę i doświadczenie do wykonania zamówienia</w:t>
      </w:r>
      <w:r w:rsidRPr="00206B0B">
        <w:rPr>
          <w:rFonts w:ascii="Times New Roman" w:eastAsia="Times New Roman" w:hAnsi="Times New Roman"/>
          <w:sz w:val="20"/>
          <w:szCs w:val="20"/>
          <w:shd w:val="clear" w:color="auto" w:fill="FFFFFF"/>
        </w:rPr>
        <w:t>,</w:t>
      </w:r>
    </w:p>
    <w:p w14:paraId="410D21FA" w14:textId="77777777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 xml:space="preserve">dysponuję/my potencjałem technicznym i osobami zdolnymi do wykonywania zamówienia, </w:t>
      </w:r>
    </w:p>
    <w:p w14:paraId="2FDD560D" w14:textId="77777777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>znajduję/my się w sytuacji ekonomicznej i finansowej zapewniającej należyte wykonanie i realizację przedmiotu zamówienia,</w:t>
      </w:r>
    </w:p>
    <w:p w14:paraId="593B0F95" w14:textId="79932574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 xml:space="preserve">w podmiocie który reprezentuję, przestrzegane są przepisy antydyskryminacyjne, o których mowa w art. 9 ust. 3 Rozporządzenia Parlamentu Europejskiego i Rady (UE) nr 2021/1060nz dnia 24 czerwca 2021 r., prawa objęte Kartą Praw Podstawowych Unii Europejskiej oraz zapisy Konwencji o Prawach Osób Niepełnosprawnych, </w:t>
      </w:r>
      <w:r w:rsidR="00206B0B">
        <w:rPr>
          <w:rFonts w:ascii="Times New Roman" w:hAnsi="Times New Roman"/>
          <w:sz w:val="20"/>
          <w:szCs w:val="20"/>
        </w:rPr>
        <w:t xml:space="preserve">                          </w:t>
      </w:r>
      <w:r w:rsidRPr="00206B0B">
        <w:rPr>
          <w:rFonts w:ascii="Times New Roman" w:hAnsi="Times New Roman"/>
          <w:sz w:val="20"/>
          <w:szCs w:val="20"/>
        </w:rPr>
        <w:t>a podejmowane działania nie powodują nieuprawnionego różnicowania, wykluczania lub ograniczania osób ze względu na jakiekolwiek przesłanki tj. płeć, rasę, pochodzenie etniczne, religię, światopogląd, niepełnosprawność, wiek, orientację seksualną.</w:t>
      </w:r>
    </w:p>
    <w:p w14:paraId="49D19F52" w14:textId="77777777" w:rsidR="007A0C29" w:rsidRPr="00206B0B" w:rsidRDefault="007A0C29" w:rsidP="00E8014A">
      <w:pPr>
        <w:widowControl w:val="0"/>
        <w:suppressAutoHyphens/>
        <w:spacing w:after="0"/>
        <w:jc w:val="both"/>
        <w:rPr>
          <w:rFonts w:ascii="Times New Roman" w:hAnsi="Times New Roman"/>
          <w:sz w:val="20"/>
          <w:szCs w:val="20"/>
        </w:rPr>
      </w:pPr>
    </w:p>
    <w:p w14:paraId="09D9DE9D" w14:textId="77777777" w:rsidR="007A0C29" w:rsidRPr="00206B0B" w:rsidRDefault="007A0C29" w:rsidP="00E8014A">
      <w:pPr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b/>
          <w:bCs/>
          <w:sz w:val="20"/>
          <w:szCs w:val="20"/>
        </w:rPr>
        <w:t>2. Ponadto oświadczam/y, że nie zachodzą przesłanki wykluczenia z postępowania określone w zapytaniu ofertowym, w tym</w:t>
      </w:r>
      <w:r w:rsidRPr="00206B0B">
        <w:rPr>
          <w:rFonts w:ascii="Times New Roman" w:hAnsi="Times New Roman"/>
          <w:sz w:val="20"/>
          <w:szCs w:val="20"/>
        </w:rPr>
        <w:t xml:space="preserve">: </w:t>
      </w:r>
    </w:p>
    <w:p w14:paraId="063DEE00" w14:textId="77777777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>nie jestem/</w:t>
      </w:r>
      <w:proofErr w:type="spellStart"/>
      <w:r w:rsidRPr="00206B0B">
        <w:rPr>
          <w:rFonts w:ascii="Times New Roman" w:hAnsi="Times New Roman"/>
          <w:sz w:val="20"/>
          <w:szCs w:val="20"/>
        </w:rPr>
        <w:t>śmy</w:t>
      </w:r>
      <w:proofErr w:type="spellEnd"/>
      <w:r w:rsidRPr="00206B0B">
        <w:rPr>
          <w:rFonts w:ascii="Times New Roman" w:hAnsi="Times New Roman"/>
          <w:sz w:val="20"/>
          <w:szCs w:val="20"/>
        </w:rPr>
        <w:t xml:space="preserve"> Wykonawcą, który z przyczyn leżących po jego stronie, nie wykonał albo nienależycie wykonał   w istotnym stopniu wcześniejszą umowę w sprawie zamówienia publicznego lub umowę koncesji, co doprowadziło do rozwiązania umowy lub zasądzenia odszkodowania,</w:t>
      </w:r>
    </w:p>
    <w:p w14:paraId="10E03BFC" w14:textId="77777777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 xml:space="preserve">w stosunku do Wykonawcy nie jest prowadzone postępowanie likwidacyjne lub upadłościowe, ani upadłości nie ogłoszono, </w:t>
      </w:r>
    </w:p>
    <w:p w14:paraId="0569FF0D" w14:textId="77777777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>Wykonawca nie zalega z uiszczaniem podatków, opłat lub składek na ubezpieczenia zdrowotne i społeczne,</w:t>
      </w:r>
    </w:p>
    <w:p w14:paraId="4E6A5AA8" w14:textId="77777777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>Wykonawca nie został skazany za przestępstwo popełnione w związku z postępowaniem o udzielenie zamówienia,</w:t>
      </w:r>
    </w:p>
    <w:p w14:paraId="6124BD11" w14:textId="7F1A32F5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rFonts w:ascii="Times New Roman" w:hAnsi="Times New Roman"/>
          <w:b/>
          <w:bCs/>
          <w:sz w:val="20"/>
          <w:szCs w:val="20"/>
        </w:rPr>
      </w:pPr>
      <w:r w:rsidRPr="00206B0B">
        <w:rPr>
          <w:rFonts w:ascii="Times New Roman" w:hAnsi="Times New Roman"/>
          <w:b/>
          <w:bCs/>
          <w:sz w:val="20"/>
          <w:szCs w:val="20"/>
        </w:rPr>
        <w:t xml:space="preserve">Wykonawca nie jest </w:t>
      </w:r>
      <w:r w:rsidR="00CA7BAA" w:rsidRPr="00206B0B">
        <w:rPr>
          <w:rFonts w:ascii="Times New Roman" w:hAnsi="Times New Roman"/>
          <w:b/>
          <w:bCs/>
          <w:sz w:val="20"/>
          <w:szCs w:val="20"/>
        </w:rPr>
        <w:t xml:space="preserve">pracownikiem ani nie jest </w:t>
      </w:r>
      <w:r w:rsidRPr="00206B0B">
        <w:rPr>
          <w:rFonts w:ascii="Times New Roman" w:hAnsi="Times New Roman"/>
          <w:b/>
          <w:bCs/>
          <w:sz w:val="20"/>
          <w:szCs w:val="20"/>
        </w:rPr>
        <w:t>powiązany/a osobowo lub kapitałowo z Zamawiającym</w:t>
      </w:r>
      <w:r w:rsidRPr="00206B0B">
        <w:rPr>
          <w:rStyle w:val="Odwoanieprzypisudolnego"/>
          <w:rFonts w:ascii="Times New Roman" w:hAnsi="Times New Roman"/>
          <w:b/>
          <w:bCs/>
          <w:sz w:val="20"/>
          <w:szCs w:val="20"/>
        </w:rPr>
        <w:footnoteReference w:id="1"/>
      </w:r>
      <w:r w:rsidRPr="00206B0B">
        <w:rPr>
          <w:rFonts w:ascii="Times New Roman" w:hAnsi="Times New Roman"/>
          <w:b/>
          <w:bCs/>
          <w:sz w:val="20"/>
          <w:szCs w:val="20"/>
        </w:rPr>
        <w:t>:</w:t>
      </w:r>
      <w:r w:rsidRPr="00206B0B">
        <w:rPr>
          <w:rFonts w:ascii="Times New Roman" w:hAnsi="Times New Roman"/>
          <w:sz w:val="20"/>
          <w:szCs w:val="20"/>
        </w:rPr>
        <w:t xml:space="preserve"> </w:t>
      </w:r>
      <w:r w:rsidRPr="00206B0B">
        <w:rPr>
          <w:rFonts w:ascii="Times New Roman" w:hAnsi="Times New Roman"/>
          <w:b/>
          <w:bCs/>
          <w:sz w:val="20"/>
          <w:szCs w:val="20"/>
        </w:rPr>
        <w:t xml:space="preserve"> Powiatowe Centrum Pomocy  Rodzinie  w Goleniowie,  ul. Pocztowa 43,  72-100 Goleniów.</w:t>
      </w:r>
    </w:p>
    <w:p w14:paraId="59760D71" w14:textId="3F70D3C6" w:rsidR="007A0C29" w:rsidRPr="00206B0B" w:rsidRDefault="007A0C29" w:rsidP="00E8014A">
      <w:pPr>
        <w:widowControl w:val="0"/>
        <w:numPr>
          <w:ilvl w:val="0"/>
          <w:numId w:val="7"/>
        </w:numPr>
        <w:suppressAutoHyphens/>
        <w:spacing w:after="0"/>
        <w:ind w:left="0"/>
        <w:jc w:val="both"/>
        <w:rPr>
          <w:rFonts w:ascii="Times New Roman" w:hAnsi="Times New Roman"/>
          <w:b/>
          <w:bCs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mnie/nas przesłanki wykluczenia z postępowania na podstawie  </w:t>
      </w:r>
      <w:r w:rsidR="00206B0B">
        <w:rPr>
          <w:rFonts w:ascii="Times New Roman" w:hAnsi="Times New Roman"/>
          <w:sz w:val="20"/>
          <w:szCs w:val="20"/>
        </w:rPr>
        <w:t xml:space="preserve">                   </w:t>
      </w:r>
      <w:r w:rsidRPr="00206B0B">
        <w:rPr>
          <w:rFonts w:ascii="Times New Roman" w:hAnsi="Times New Roman"/>
          <w:sz w:val="20"/>
          <w:szCs w:val="20"/>
        </w:rPr>
        <w:t xml:space="preserve">art.  </w:t>
      </w:r>
      <w:r w:rsidRPr="00206B0B">
        <w:rPr>
          <w:rFonts w:ascii="Times New Roman" w:eastAsia="Times New Roman" w:hAnsi="Times New Roman"/>
          <w:sz w:val="20"/>
          <w:szCs w:val="20"/>
          <w:lang w:eastAsia="pl-PL"/>
        </w:rPr>
        <w:t xml:space="preserve">7 ust. 1 ustawy </w:t>
      </w:r>
      <w:r w:rsidRPr="00206B0B">
        <w:rPr>
          <w:rFonts w:ascii="Times New Roman" w:hAnsi="Times New Roman"/>
          <w:sz w:val="20"/>
          <w:szCs w:val="20"/>
        </w:rPr>
        <w:t>z dnia 13 kwietnia 2022 r.</w:t>
      </w:r>
      <w:r w:rsidRPr="00206B0B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206B0B">
        <w:rPr>
          <w:rFonts w:ascii="Times New Roman" w:hAnsi="Times New Roman"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206B0B">
        <w:rPr>
          <w:rFonts w:ascii="Times New Roman" w:hAnsi="Times New Roman"/>
          <w:i/>
          <w:iCs/>
          <w:sz w:val="20"/>
          <w:szCs w:val="20"/>
        </w:rPr>
        <w:t xml:space="preserve"> (Dz. U. z dnia 13 kwietnia 2025 r. poz. 514)</w:t>
      </w:r>
      <w:r w:rsidRPr="00206B0B">
        <w:rPr>
          <w:rStyle w:val="Odwoanieprzypisukocowego"/>
          <w:rFonts w:ascii="Times New Roman" w:hAnsi="Times New Roman"/>
          <w:i/>
          <w:iCs/>
          <w:sz w:val="20"/>
          <w:szCs w:val="20"/>
        </w:rPr>
        <w:endnoteReference w:id="1"/>
      </w:r>
      <w:r w:rsidRPr="00206B0B">
        <w:rPr>
          <w:rFonts w:ascii="Times New Roman" w:hAnsi="Times New Roman"/>
          <w:i/>
          <w:iCs/>
          <w:sz w:val="20"/>
          <w:szCs w:val="20"/>
        </w:rPr>
        <w:t>.</w:t>
      </w:r>
    </w:p>
    <w:p w14:paraId="20EE80D8" w14:textId="77777777" w:rsidR="007A0C29" w:rsidRPr="00206B0B" w:rsidRDefault="007A0C29" w:rsidP="00E8014A">
      <w:pPr>
        <w:widowControl w:val="0"/>
        <w:suppressAutoHyphens/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8D19B4F" w14:textId="77777777" w:rsidR="007A0C29" w:rsidRPr="00206B0B" w:rsidRDefault="007A0C29" w:rsidP="00E8014A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206B0B">
        <w:rPr>
          <w:rFonts w:ascii="Times New Roman" w:hAnsi="Times New Roman"/>
          <w:b/>
          <w:bCs/>
          <w:sz w:val="20"/>
          <w:szCs w:val="20"/>
        </w:rPr>
        <w:t>Potwierdzam/my prawdziwość informacji zawartych w ofercie.</w:t>
      </w:r>
    </w:p>
    <w:p w14:paraId="1C40126C" w14:textId="77777777" w:rsidR="007A0C29" w:rsidRPr="00206B0B" w:rsidRDefault="007A0C29" w:rsidP="00E8014A">
      <w:pPr>
        <w:jc w:val="both"/>
        <w:rPr>
          <w:rFonts w:ascii="Times New Roman" w:hAnsi="Times New Roman"/>
          <w:b/>
          <w:bCs/>
          <w:sz w:val="20"/>
          <w:szCs w:val="20"/>
        </w:rPr>
      </w:pPr>
      <w:r w:rsidRPr="00206B0B">
        <w:rPr>
          <w:rFonts w:ascii="Times New Roman" w:hAnsi="Times New Roman"/>
          <w:b/>
          <w:bCs/>
          <w:sz w:val="20"/>
          <w:szCs w:val="20"/>
        </w:rPr>
        <w:t>Oświadczam, że wszystkie informacje podane powyżej są aktualne i zgodne z prawdą oraz zostały przedstawione z pełną świadomością konsekwencji wprowadzenia Zamawiającego w błąd przy przedstawianiu informacji.</w:t>
      </w:r>
    </w:p>
    <w:p w14:paraId="610F824A" w14:textId="5ACBE134" w:rsidR="007A0C29" w:rsidRPr="00206B0B" w:rsidRDefault="007A0C29" w:rsidP="00E8014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>Miejscowość, data                                                       Czytelny podpis lub pieczęć imienna i podpis Wykonawcy</w:t>
      </w:r>
    </w:p>
    <w:p w14:paraId="54974ACA" w14:textId="77777777" w:rsidR="00206B0B" w:rsidRDefault="00206B0B" w:rsidP="00206B0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</w:t>
      </w:r>
      <w:r w:rsidR="007A0C29" w:rsidRPr="00206B0B">
        <w:rPr>
          <w:rFonts w:ascii="Times New Roman" w:hAnsi="Times New Roman"/>
          <w:sz w:val="20"/>
          <w:szCs w:val="20"/>
        </w:rPr>
        <w:t>lub upoważnionego przedstawiciela Wykonawcy</w:t>
      </w:r>
    </w:p>
    <w:p w14:paraId="388D8E33" w14:textId="77777777" w:rsidR="00206B0B" w:rsidRDefault="00206B0B" w:rsidP="009D370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C95049" w14:textId="49312BE9" w:rsidR="00206B0B" w:rsidRPr="00206B0B" w:rsidRDefault="007A0C29" w:rsidP="009D370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206B0B">
        <w:rPr>
          <w:rFonts w:ascii="Times New Roman" w:hAnsi="Times New Roman"/>
          <w:sz w:val="20"/>
          <w:szCs w:val="20"/>
        </w:rPr>
        <w:t xml:space="preserve">                                                                     </w:t>
      </w:r>
      <w:r w:rsidR="009D3703">
        <w:rPr>
          <w:rFonts w:ascii="Times New Roman" w:hAnsi="Times New Roman"/>
          <w:sz w:val="20"/>
          <w:szCs w:val="20"/>
        </w:rPr>
        <w:t xml:space="preserve">                       </w:t>
      </w:r>
      <w:r w:rsidRPr="00206B0B">
        <w:rPr>
          <w:rFonts w:ascii="Times New Roman" w:hAnsi="Times New Roman"/>
          <w:sz w:val="20"/>
          <w:szCs w:val="20"/>
        </w:rPr>
        <w:t>………………</w:t>
      </w:r>
      <w:r w:rsidR="00210694">
        <w:rPr>
          <w:rFonts w:ascii="Times New Roman" w:hAnsi="Times New Roman"/>
          <w:sz w:val="20"/>
          <w:szCs w:val="20"/>
        </w:rPr>
        <w:t>…………………….</w:t>
      </w:r>
      <w:r w:rsidRPr="00206B0B">
        <w:rPr>
          <w:rFonts w:ascii="Times New Roman" w:hAnsi="Times New Roman"/>
          <w:sz w:val="20"/>
          <w:szCs w:val="20"/>
        </w:rPr>
        <w:t>…………………………………………………………………………………</w:t>
      </w:r>
    </w:p>
    <w:p w14:paraId="2B571FE0" w14:textId="77777777" w:rsidR="00206B0B" w:rsidRPr="00206B0B" w:rsidRDefault="00206B0B" w:rsidP="009D3703">
      <w:pPr>
        <w:spacing w:line="240" w:lineRule="auto"/>
        <w:jc w:val="right"/>
        <w:rPr>
          <w:rFonts w:ascii="Times New Roman" w:hAnsi="Times New Roman"/>
          <w:sz w:val="20"/>
          <w:szCs w:val="20"/>
        </w:rPr>
      </w:pPr>
    </w:p>
    <w:p w14:paraId="55BFEC73" w14:textId="77777777" w:rsidR="00206B0B" w:rsidRPr="00206B0B" w:rsidRDefault="00206B0B" w:rsidP="00206B0B">
      <w:pPr>
        <w:spacing w:line="240" w:lineRule="auto"/>
        <w:rPr>
          <w:rFonts w:ascii="Times New Roman" w:hAnsi="Times New Roman"/>
          <w:sz w:val="20"/>
          <w:szCs w:val="20"/>
        </w:rPr>
      </w:pPr>
    </w:p>
    <w:sectPr w:rsidR="00206B0B" w:rsidRPr="00206B0B" w:rsidSect="0047384E">
      <w:headerReference w:type="default" r:id="rId15"/>
      <w:footerReference w:type="default" r:id="rId16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095E1" w14:textId="77777777" w:rsidR="00A63383" w:rsidRDefault="00A63383" w:rsidP="00DC5DAC">
      <w:pPr>
        <w:spacing w:after="0" w:line="240" w:lineRule="auto"/>
      </w:pPr>
      <w:r>
        <w:separator/>
      </w:r>
    </w:p>
  </w:endnote>
  <w:endnote w:type="continuationSeparator" w:id="0">
    <w:p w14:paraId="3C4B3FAF" w14:textId="77777777" w:rsidR="00A63383" w:rsidRDefault="00A63383" w:rsidP="00DC5DAC">
      <w:pPr>
        <w:spacing w:after="0" w:line="240" w:lineRule="auto"/>
      </w:pPr>
      <w:r>
        <w:continuationSeparator/>
      </w:r>
    </w:p>
  </w:endnote>
  <w:endnote w:id="1">
    <w:p w14:paraId="48CB2707" w14:textId="77777777" w:rsidR="007A0C29" w:rsidRPr="005F4629" w:rsidRDefault="007A0C29" w:rsidP="007A0C29">
      <w:pPr>
        <w:spacing w:after="0" w:line="240" w:lineRule="auto"/>
        <w:jc w:val="both"/>
        <w:rPr>
          <w:color w:val="222222"/>
          <w:sz w:val="16"/>
          <w:szCs w:val="16"/>
        </w:rPr>
      </w:pPr>
      <w:r w:rsidRPr="005F4629">
        <w:rPr>
          <w:rStyle w:val="Odwoanieprzypisukocowego"/>
          <w:sz w:val="16"/>
          <w:szCs w:val="16"/>
        </w:rPr>
        <w:endnoteRef/>
      </w:r>
      <w:r w:rsidRPr="005F4629">
        <w:rPr>
          <w:sz w:val="16"/>
          <w:szCs w:val="16"/>
        </w:rPr>
        <w:t xml:space="preserve"> </w:t>
      </w:r>
      <w:r w:rsidRPr="005F4629">
        <w:rPr>
          <w:rStyle w:val="Odwoanieprzypisudolnego"/>
          <w:sz w:val="16"/>
          <w:szCs w:val="16"/>
        </w:rPr>
        <w:endnoteRef/>
      </w:r>
      <w:r w:rsidRPr="005F4629">
        <w:rPr>
          <w:sz w:val="16"/>
          <w:szCs w:val="16"/>
        </w:rPr>
        <w:t xml:space="preserve"> </w:t>
      </w:r>
      <w:r w:rsidRPr="005F4629">
        <w:rPr>
          <w:color w:val="222222"/>
          <w:sz w:val="16"/>
          <w:szCs w:val="16"/>
        </w:rPr>
        <w:t xml:space="preserve">Zgodnie z treścią art. 7 ust. 1 ustawy z dnia 13 kwietnia 2022 r. </w:t>
      </w:r>
      <w:r w:rsidRPr="005F4629">
        <w:rPr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5F4629">
        <w:rPr>
          <w:i/>
          <w:iCs/>
          <w:color w:val="222222"/>
          <w:sz w:val="16"/>
          <w:szCs w:val="16"/>
        </w:rPr>
        <w:t xml:space="preserve">,  </w:t>
      </w:r>
      <w:r w:rsidRPr="005F4629">
        <w:rPr>
          <w:iCs/>
          <w:color w:val="222222"/>
          <w:sz w:val="16"/>
          <w:szCs w:val="16"/>
        </w:rPr>
        <w:t xml:space="preserve">zwanej dalej „ustawą”, </w:t>
      </w:r>
      <w:r w:rsidRPr="005F4629">
        <w:rPr>
          <w:color w:val="222222"/>
          <w:sz w:val="16"/>
          <w:szCs w:val="16"/>
        </w:rPr>
        <w:t xml:space="preserve">z </w:t>
      </w:r>
      <w:r w:rsidRPr="005F4629">
        <w:rPr>
          <w:rFonts w:eastAsia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5F4629">
        <w:rPr>
          <w:rFonts w:eastAsia="Times New Roman"/>
          <w:color w:val="222222"/>
          <w:sz w:val="16"/>
          <w:szCs w:val="16"/>
          <w:lang w:eastAsia="pl-PL"/>
        </w:rPr>
        <w:t>Pzp</w:t>
      </w:r>
      <w:proofErr w:type="spellEnd"/>
      <w:r w:rsidRPr="005F4629">
        <w:rPr>
          <w:rFonts w:eastAsia="Times New Roman"/>
          <w:color w:val="222222"/>
          <w:sz w:val="16"/>
          <w:szCs w:val="16"/>
          <w:lang w:eastAsia="pl-PL"/>
        </w:rPr>
        <w:t xml:space="preserve"> wyklucza się:</w:t>
      </w:r>
    </w:p>
    <w:p w14:paraId="34A51E45" w14:textId="77777777" w:rsidR="007A0C29" w:rsidRPr="005F4629" w:rsidRDefault="007A0C29" w:rsidP="007A0C29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5F4629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D871808" w14:textId="77777777" w:rsidR="007A0C29" w:rsidRPr="005F4629" w:rsidRDefault="007A0C29" w:rsidP="007A0C29">
      <w:pPr>
        <w:spacing w:after="0" w:line="240" w:lineRule="auto"/>
        <w:jc w:val="both"/>
        <w:rPr>
          <w:color w:val="222222"/>
          <w:sz w:val="16"/>
          <w:szCs w:val="16"/>
        </w:rPr>
      </w:pPr>
      <w:r w:rsidRPr="005F4629">
        <w:rPr>
          <w:color w:val="222222"/>
          <w:sz w:val="16"/>
          <w:szCs w:val="16"/>
        </w:rPr>
        <w:t xml:space="preserve">2) </w:t>
      </w:r>
      <w:r w:rsidRPr="005F4629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 o przeciwdziałaniu praniu pieniędzy oraz finansowaniu terroryzmu (Dz. U. z 2022 r. poz. 593 i 655) jest osoba wymieniona w wykazach określonych                                             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B1B204" w14:textId="77777777" w:rsidR="007A0C29" w:rsidRPr="00791F6F" w:rsidRDefault="007A0C29" w:rsidP="00E8014A">
      <w:pPr>
        <w:ind w:left="-850" w:right="-890"/>
        <w:jc w:val="both"/>
        <w:rPr>
          <w:rFonts w:ascii="Times New Roman" w:hAnsi="Times New Roman"/>
          <w:b/>
          <w:sz w:val="24"/>
          <w:szCs w:val="24"/>
        </w:rPr>
      </w:pPr>
      <w:r w:rsidRPr="005F4629">
        <w:rPr>
          <w:rFonts w:eastAsia="Times New Roman"/>
          <w:color w:val="222222"/>
          <w:sz w:val="16"/>
          <w:szCs w:val="16"/>
          <w:lang w:eastAsia="pl-PL"/>
        </w:rPr>
        <w:t xml:space="preserve">                       3) wykonawcę oraz uczestnika konkursu, którego jednostką dominującą w rozumieniu art. 3 ust. 1 pkt 37 ustawy z dnia 29 września 1994 r. o rachunkowości                             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  </w:t>
      </w:r>
      <w:r w:rsidRPr="005F4629">
        <w:rPr>
          <w:rFonts w:eastAsia="Times New Roman"/>
          <w:color w:val="222222"/>
          <w:sz w:val="16"/>
          <w:szCs w:val="16"/>
          <w:lang w:eastAsia="pl-PL"/>
        </w:rPr>
        <w:t>(Dz. U. z 2021 r. poz. 217, 2105 i 2106), jest podmiot wymieniony w wykazach określonych w rozporządzeniu 765/2006  i rozporządzeniu 269/2014 albo wpisany na listę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159BAF1" w14:textId="77777777" w:rsidR="009D3703" w:rsidRPr="002125E2" w:rsidRDefault="009D3703" w:rsidP="009D3703">
      <w:pPr>
        <w:jc w:val="both"/>
        <w:rPr>
          <w:sz w:val="10"/>
          <w:szCs w:val="10"/>
        </w:rPr>
      </w:pPr>
      <w:r w:rsidRPr="002125E2">
        <w:rPr>
          <w:rStyle w:val="Odwoanieprzypisudolnego"/>
          <w:sz w:val="10"/>
          <w:szCs w:val="10"/>
        </w:rPr>
        <w:endnoteRef/>
      </w:r>
      <w:r w:rsidRPr="002125E2">
        <w:rPr>
          <w:sz w:val="10"/>
          <w:szCs w:val="10"/>
        </w:rPr>
        <w:t xml:space="preserve"> Przez powiązania osobowe lub kapitałowe rozumie się wzajemne powiązania pomiędzy Zamawiającym lub Partnerami Projektu lub osobami upoważnionymi do zaciągania zobowiązań w ich imieniu lub osobami wykonującymi w imieniu Zamawiającego lub Partnera Projektu czynności związane z przygotowaniem i przeprowadzeniem procedury wyboru Wykonawcy a Wykonawcą, polegające w szczególności na:</w:t>
      </w:r>
    </w:p>
    <w:p w14:paraId="4A6591B5" w14:textId="77777777" w:rsidR="009D3703" w:rsidRPr="002125E2" w:rsidRDefault="009D3703" w:rsidP="009D3703">
      <w:pPr>
        <w:widowControl w:val="0"/>
        <w:numPr>
          <w:ilvl w:val="1"/>
          <w:numId w:val="20"/>
        </w:numPr>
        <w:suppressAutoHyphens/>
        <w:spacing w:after="0"/>
        <w:ind w:hanging="360"/>
        <w:jc w:val="both"/>
        <w:rPr>
          <w:sz w:val="10"/>
          <w:szCs w:val="10"/>
        </w:rPr>
      </w:pPr>
      <w:r w:rsidRPr="002125E2">
        <w:rPr>
          <w:sz w:val="10"/>
          <w:szCs w:val="10"/>
        </w:rPr>
        <w:t>uczestniczeniu w spółce jako wspólnik spółki cywilnej lub spółki osobowej;</w:t>
      </w:r>
    </w:p>
    <w:p w14:paraId="3593A4A5" w14:textId="77777777" w:rsidR="009D3703" w:rsidRPr="002125E2" w:rsidRDefault="009D3703" w:rsidP="009D3703">
      <w:pPr>
        <w:widowControl w:val="0"/>
        <w:numPr>
          <w:ilvl w:val="1"/>
          <w:numId w:val="20"/>
        </w:numPr>
        <w:suppressAutoHyphens/>
        <w:spacing w:after="0"/>
        <w:ind w:hanging="360"/>
        <w:jc w:val="both"/>
        <w:rPr>
          <w:sz w:val="10"/>
          <w:szCs w:val="10"/>
        </w:rPr>
      </w:pPr>
      <w:r w:rsidRPr="002125E2">
        <w:rPr>
          <w:sz w:val="10"/>
          <w:szCs w:val="10"/>
        </w:rPr>
        <w:t>posiadaniu co najmniej 10% udziałów lub akcji;</w:t>
      </w:r>
    </w:p>
    <w:p w14:paraId="7C202A40" w14:textId="77777777" w:rsidR="009D3703" w:rsidRPr="002125E2" w:rsidRDefault="009D3703" w:rsidP="009D3703">
      <w:pPr>
        <w:widowControl w:val="0"/>
        <w:numPr>
          <w:ilvl w:val="1"/>
          <w:numId w:val="20"/>
        </w:numPr>
        <w:suppressAutoHyphens/>
        <w:spacing w:after="0"/>
        <w:ind w:hanging="360"/>
        <w:jc w:val="both"/>
        <w:rPr>
          <w:sz w:val="10"/>
          <w:szCs w:val="10"/>
        </w:rPr>
      </w:pPr>
      <w:r w:rsidRPr="002125E2">
        <w:rPr>
          <w:sz w:val="10"/>
          <w:szCs w:val="10"/>
        </w:rPr>
        <w:t>pełnieniu funkcji członka organu nadzorczego lub zarządzającego, prokurenta, pełnomocnika;</w:t>
      </w:r>
    </w:p>
    <w:p w14:paraId="7901D10F" w14:textId="77777777" w:rsidR="009D3703" w:rsidRPr="002125E2" w:rsidRDefault="009D3703" w:rsidP="009D3703">
      <w:pPr>
        <w:widowControl w:val="0"/>
        <w:numPr>
          <w:ilvl w:val="1"/>
          <w:numId w:val="20"/>
        </w:numPr>
        <w:suppressAutoHyphens/>
        <w:spacing w:after="0"/>
        <w:ind w:hanging="360"/>
        <w:jc w:val="both"/>
        <w:rPr>
          <w:sz w:val="10"/>
          <w:szCs w:val="10"/>
        </w:rPr>
      </w:pPr>
      <w:r w:rsidRPr="002125E2">
        <w:rPr>
          <w:sz w:val="10"/>
          <w:szCs w:val="10"/>
        </w:rPr>
        <w:t>pozostawaniu w związku małżeńskim, w stosunku pokrewieństwa lub powinowactwa w linii prostej (rodzice, dzieci, wnuki, teściowie, zięć, synowa), w stosunku</w:t>
      </w:r>
      <w:r>
        <w:rPr>
          <w:sz w:val="10"/>
          <w:szCs w:val="10"/>
        </w:rPr>
        <w:t xml:space="preserve"> </w:t>
      </w:r>
      <w:r w:rsidRPr="002125E2">
        <w:rPr>
          <w:sz w:val="10"/>
          <w:szCs w:val="10"/>
        </w:rPr>
        <w:t>pokrewieństwa lub powinowactwa w linii bocznej do drugiego stopnia (rodzeństwo, krewni małżonka/i) lub pozostawania w stosunku przysposobienia, opieki lub kurateli.</w:t>
      </w:r>
    </w:p>
    <w:p w14:paraId="0896BB4E" w14:textId="77777777" w:rsidR="00A849A8" w:rsidRDefault="00A849A8" w:rsidP="007A0C29">
      <w:pPr>
        <w:pStyle w:val="Tekstprzypisukocowego"/>
      </w:pPr>
    </w:p>
    <w:p w14:paraId="1D94C210" w14:textId="77777777" w:rsidR="00A849A8" w:rsidRDefault="00A849A8" w:rsidP="007A0C29">
      <w:pPr>
        <w:pStyle w:val="Tekstprzypisukocowego"/>
      </w:pPr>
    </w:p>
    <w:p w14:paraId="7E5F52EE" w14:textId="77777777" w:rsidR="004C07EB" w:rsidRDefault="004C07EB" w:rsidP="007A0C29">
      <w:pPr>
        <w:pStyle w:val="Tekstprzypisukocowego"/>
      </w:pPr>
    </w:p>
    <w:p w14:paraId="7C1C5B1E" w14:textId="77777777" w:rsidR="00206B0B" w:rsidRDefault="00206B0B" w:rsidP="007A0C29">
      <w:pPr>
        <w:pStyle w:val="Tekstprzypisukocowego"/>
      </w:pPr>
    </w:p>
    <w:p w14:paraId="714C23FF" w14:textId="77777777" w:rsidR="00242688" w:rsidRDefault="00242688" w:rsidP="007A0C29">
      <w:pPr>
        <w:pStyle w:val="Tekstprzypisukocowego"/>
      </w:pPr>
    </w:p>
    <w:p w14:paraId="5E5F5B64" w14:textId="77777777" w:rsidR="00242688" w:rsidRDefault="00242688" w:rsidP="007A0C29">
      <w:pPr>
        <w:pStyle w:val="Tekstprzypisukocowego"/>
      </w:pPr>
    </w:p>
    <w:p w14:paraId="7E14E558" w14:textId="77777777" w:rsidR="00242688" w:rsidRDefault="00242688" w:rsidP="007A0C29">
      <w:pPr>
        <w:pStyle w:val="Tekstprzypisukocowego"/>
      </w:pPr>
    </w:p>
    <w:p w14:paraId="1D27070C" w14:textId="77777777" w:rsidR="00242688" w:rsidRDefault="00242688" w:rsidP="007A0C29">
      <w:pPr>
        <w:pStyle w:val="Tekstprzypisukocowego"/>
      </w:pPr>
    </w:p>
    <w:p w14:paraId="04E3A7DC" w14:textId="77777777" w:rsidR="00242688" w:rsidRDefault="00242688" w:rsidP="007A0C29">
      <w:pPr>
        <w:pStyle w:val="Tekstprzypisukocowego"/>
      </w:pPr>
    </w:p>
    <w:p w14:paraId="286048FE" w14:textId="77777777" w:rsidR="004C07EB" w:rsidRDefault="004C07EB" w:rsidP="007A0C29">
      <w:pPr>
        <w:pStyle w:val="Tekstprzypisukocowego"/>
      </w:pPr>
    </w:p>
    <w:p w14:paraId="394D1A80" w14:textId="77777777" w:rsidR="00206B0B" w:rsidRDefault="00206B0B" w:rsidP="00206B0B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3</w:t>
      </w:r>
    </w:p>
    <w:p w14:paraId="5DFE77A4" w14:textId="77777777" w:rsidR="00206B0B" w:rsidRDefault="00206B0B" w:rsidP="00206B0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640B1F0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AF6F21E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oferenta:</w:t>
      </w:r>
    </w:p>
    <w:p w14:paraId="6EB34FFF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10E770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538BB2FD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15E8521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…………………………………....</w:t>
      </w:r>
    </w:p>
    <w:p w14:paraId="12260813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8108682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0D051F9E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9AA394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821A90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41F030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5A82E3E" w14:textId="77777777" w:rsidR="00206B0B" w:rsidRDefault="00206B0B" w:rsidP="00206B0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002BAF8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CB89A5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 ubieganiem się o udzielenie zamówienia na realizację usługi: </w:t>
      </w:r>
      <w:r w:rsidRPr="00071087">
        <w:rPr>
          <w:rFonts w:ascii="Times New Roman" w:hAnsi="Times New Roman"/>
          <w:bCs/>
          <w:sz w:val="24"/>
          <w:szCs w:val="24"/>
        </w:rPr>
        <w:t>poradnictwo p</w:t>
      </w:r>
      <w:r>
        <w:rPr>
          <w:rFonts w:ascii="Times New Roman" w:hAnsi="Times New Roman"/>
          <w:bCs/>
          <w:sz w:val="24"/>
          <w:szCs w:val="24"/>
        </w:rPr>
        <w:t>rawne</w:t>
      </w:r>
      <w:r w:rsidRPr="00071087">
        <w:rPr>
          <w:rFonts w:ascii="Times New Roman" w:hAnsi="Times New Roman"/>
          <w:bCs/>
          <w:sz w:val="24"/>
          <w:szCs w:val="24"/>
        </w:rPr>
        <w:t xml:space="preserve"> dla uczestników projektu pn. </w:t>
      </w:r>
      <w:r w:rsidRPr="001E4547">
        <w:rPr>
          <w:rFonts w:ascii="Times New Roman" w:hAnsi="Times New Roman"/>
          <w:bCs/>
          <w:sz w:val="24"/>
          <w:szCs w:val="24"/>
        </w:rPr>
        <w:t>„</w:t>
      </w:r>
      <w:r w:rsidRPr="001E4547">
        <w:rPr>
          <w:rFonts w:ascii="Times New Roman" w:hAnsi="Times New Roman"/>
          <w:sz w:val="24"/>
          <w:szCs w:val="24"/>
          <w:u w:color="404040"/>
        </w:rPr>
        <w:t>REGIONALNE CENT</w:t>
      </w:r>
      <w:r>
        <w:rPr>
          <w:rFonts w:ascii="Times New Roman" w:hAnsi="Times New Roman"/>
          <w:sz w:val="24"/>
          <w:szCs w:val="24"/>
          <w:u w:color="404040"/>
        </w:rPr>
        <w:t>R</w:t>
      </w:r>
      <w:r w:rsidRPr="001E4547">
        <w:rPr>
          <w:rFonts w:ascii="Times New Roman" w:hAnsi="Times New Roman"/>
          <w:sz w:val="24"/>
          <w:szCs w:val="24"/>
          <w:u w:color="404040"/>
        </w:rPr>
        <w:t>UM KRYZYSOWE</w:t>
      </w:r>
      <w:r w:rsidRPr="001E4547">
        <w:rPr>
          <w:rFonts w:ascii="Times New Roman" w:hAnsi="Times New Roman"/>
          <w:bCs/>
          <w:sz w:val="24"/>
          <w:szCs w:val="24"/>
        </w:rPr>
        <w:t>”</w:t>
      </w:r>
      <w:r w:rsidRPr="001E4547"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wyrażam(y) nieodwołalnie zgodę na </w:t>
      </w:r>
      <w:r>
        <w:rPr>
          <w:rFonts w:ascii="Times New Roman" w:hAnsi="Times New Roman"/>
          <w:bCs/>
          <w:sz w:val="24"/>
          <w:szCs w:val="24"/>
        </w:rPr>
        <w:t>wgląd w dokumentację dotyczącą wyżej wymienionego zamówienia przez Zamawiającego oraz przez organy kontrolujące projekt.</w:t>
      </w:r>
    </w:p>
    <w:p w14:paraId="726C58B4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193E275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1638016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135C72D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726D480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7B31375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BFE4AFD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58FC3CC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………………………………………….</w:t>
      </w:r>
    </w:p>
    <w:p w14:paraId="47573490" w14:textId="77777777" w:rsidR="00206B0B" w:rsidRDefault="00206B0B" w:rsidP="00206B0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</w:t>
      </w:r>
      <w:bookmarkStart w:id="1" w:name="_Hlk520202369"/>
      <w:r>
        <w:rPr>
          <w:rFonts w:ascii="Times New Roman" w:hAnsi="Times New Roman"/>
          <w:bCs/>
          <w:sz w:val="24"/>
          <w:szCs w:val="24"/>
        </w:rPr>
        <w:t xml:space="preserve">              (data i podpis wykonawcy lub osoby upoważnionej)</w:t>
      </w:r>
    </w:p>
    <w:bookmarkEnd w:id="1"/>
    <w:p w14:paraId="77884EC7" w14:textId="77777777" w:rsidR="00206B0B" w:rsidRDefault="00206B0B" w:rsidP="00206B0B">
      <w:pPr>
        <w:pStyle w:val="Tekstprzypisukocowego"/>
      </w:pPr>
    </w:p>
    <w:p w14:paraId="434319A9" w14:textId="77777777" w:rsidR="00206B0B" w:rsidRDefault="00206B0B" w:rsidP="00206B0B">
      <w:pPr>
        <w:pStyle w:val="Tekstprzypisukocowego"/>
      </w:pPr>
    </w:p>
    <w:p w14:paraId="003C3B7F" w14:textId="77777777" w:rsidR="00206B0B" w:rsidRDefault="00206B0B" w:rsidP="00206B0B">
      <w:pPr>
        <w:pStyle w:val="Tekstprzypisukocowego"/>
      </w:pPr>
    </w:p>
    <w:p w14:paraId="21C3151C" w14:textId="77777777" w:rsidR="00206B0B" w:rsidRDefault="00206B0B" w:rsidP="00206B0B">
      <w:pPr>
        <w:pStyle w:val="Tekstprzypisukocowego"/>
      </w:pPr>
    </w:p>
    <w:p w14:paraId="0A9BDFCC" w14:textId="77777777" w:rsidR="001367F8" w:rsidRDefault="001367F8" w:rsidP="007A0C29">
      <w:pPr>
        <w:pStyle w:val="Tekstprzypisukocowego"/>
      </w:pPr>
    </w:p>
    <w:p w14:paraId="6DDF2E5E" w14:textId="77777777" w:rsidR="00206B0B" w:rsidRDefault="00206B0B" w:rsidP="007A0C29">
      <w:pPr>
        <w:pStyle w:val="Tekstprzypisukocowego"/>
      </w:pPr>
    </w:p>
    <w:p w14:paraId="1D9CB34A" w14:textId="77777777" w:rsidR="00A849A8" w:rsidRDefault="00A849A8" w:rsidP="007A0C29">
      <w:pPr>
        <w:pStyle w:val="Tekstprzypisukocowego"/>
      </w:pPr>
    </w:p>
    <w:p w14:paraId="782F84FD" w14:textId="77777777" w:rsidR="00A849A8" w:rsidRDefault="00A849A8" w:rsidP="007A0C29">
      <w:pPr>
        <w:pStyle w:val="Tekstprzypisukocowego"/>
      </w:pPr>
    </w:p>
    <w:p w14:paraId="75AAB756" w14:textId="77777777" w:rsidR="00A849A8" w:rsidRDefault="00A849A8" w:rsidP="007A0C29">
      <w:pPr>
        <w:pStyle w:val="Tekstprzypisukocowego"/>
      </w:pPr>
    </w:p>
    <w:p w14:paraId="3E2006D2" w14:textId="77777777" w:rsidR="00A849A8" w:rsidRDefault="00A849A8" w:rsidP="007A0C29">
      <w:pPr>
        <w:pStyle w:val="Tekstprzypisukocowego"/>
      </w:pPr>
    </w:p>
    <w:p w14:paraId="7603CB79" w14:textId="77777777" w:rsidR="00A849A8" w:rsidRDefault="00A849A8" w:rsidP="007A0C29">
      <w:pPr>
        <w:pStyle w:val="Tekstprzypisukocowego"/>
      </w:pPr>
    </w:p>
    <w:p w14:paraId="7EB7FA1B" w14:textId="77777777" w:rsidR="00A849A8" w:rsidRDefault="00A849A8" w:rsidP="007A0C29">
      <w:pPr>
        <w:pStyle w:val="Tekstprzypisukocowego"/>
      </w:pPr>
    </w:p>
    <w:p w14:paraId="4D686927" w14:textId="77777777" w:rsidR="00A849A8" w:rsidRDefault="00A849A8" w:rsidP="007A0C29">
      <w:pPr>
        <w:pStyle w:val="Tekstprzypisukocowego"/>
      </w:pPr>
    </w:p>
    <w:p w14:paraId="6C1C29E0" w14:textId="77777777" w:rsidR="00A849A8" w:rsidRDefault="00A849A8" w:rsidP="007A0C29">
      <w:pPr>
        <w:pStyle w:val="Tekstprzypisukocowego"/>
      </w:pPr>
    </w:p>
    <w:p w14:paraId="2884970C" w14:textId="77777777" w:rsidR="00A849A8" w:rsidRDefault="00A849A8" w:rsidP="007A0C29">
      <w:pPr>
        <w:pStyle w:val="Tekstprzypisukocowego"/>
      </w:pPr>
    </w:p>
    <w:p w14:paraId="7CF38396" w14:textId="5943C01A" w:rsidR="004021A5" w:rsidRDefault="004021A5" w:rsidP="004021A5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4</w:t>
      </w:r>
    </w:p>
    <w:p w14:paraId="30240866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62ECB2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oferenta:</w:t>
      </w:r>
    </w:p>
    <w:p w14:paraId="7B1F58FA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A579CF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733EF84D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C896C9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…………………………………....</w:t>
      </w:r>
    </w:p>
    <w:p w14:paraId="174D7DC1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DE1BB3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6DD9598C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4D408D" w14:textId="77777777" w:rsidR="001367F8" w:rsidRDefault="001367F8" w:rsidP="0013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CB24242" w14:textId="77777777" w:rsidR="001367F8" w:rsidRDefault="001367F8" w:rsidP="001367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DA49A11" w14:textId="77777777" w:rsidR="001367F8" w:rsidRDefault="001367F8" w:rsidP="001367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2EB771F1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E9AF674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:</w:t>
      </w:r>
    </w:p>
    <w:p w14:paraId="29ED9A0E" w14:textId="77777777" w:rsidR="001367F8" w:rsidRDefault="001367F8">
      <w:pPr>
        <w:pStyle w:val="Akapitzlist"/>
        <w:numPr>
          <w:ilvl w:val="0"/>
          <w:numId w:val="27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byłem(</w:t>
      </w:r>
      <w:proofErr w:type="spellStart"/>
      <w:r>
        <w:rPr>
          <w:rFonts w:ascii="Times New Roman" w:hAnsi="Times New Roman"/>
          <w:sz w:val="24"/>
          <w:szCs w:val="24"/>
        </w:rPr>
        <w:t>am</w:t>
      </w:r>
      <w:proofErr w:type="spellEnd"/>
      <w:r>
        <w:rPr>
          <w:rFonts w:ascii="Times New Roman" w:hAnsi="Times New Roman"/>
          <w:sz w:val="24"/>
          <w:szCs w:val="24"/>
        </w:rPr>
        <w:t>) karany(a) za przestępstwo popełnione umyślnie ścigane z oskarżenia publicznego, w tym przestępstwo na tle seksualnym lub umyślne przestępstwo skarbowe,</w:t>
      </w:r>
    </w:p>
    <w:p w14:paraId="1B3BE3BB" w14:textId="77777777" w:rsidR="001367F8" w:rsidRDefault="001367F8">
      <w:pPr>
        <w:pStyle w:val="Akapitzlist"/>
        <w:numPr>
          <w:ilvl w:val="0"/>
          <w:numId w:val="27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korzystam z pełni praw publicznych i posiadam pełną zdolność do czynności prawnych. </w:t>
      </w:r>
    </w:p>
    <w:p w14:paraId="639C2BD6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4AA5B4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FC3D8FC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681948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9EC1E9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881F0EC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044914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7458B5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7C0CCB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0396F2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……………………………………………………….</w:t>
      </w:r>
    </w:p>
    <w:p w14:paraId="6FC29B87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(data i podpis wykonawcy lub osoby upoważnionej)</w:t>
      </w:r>
    </w:p>
    <w:p w14:paraId="17D56D2D" w14:textId="77777777" w:rsidR="001367F8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0DBBEE8" w14:textId="77777777" w:rsidR="007A0C29" w:rsidRDefault="007A0C29" w:rsidP="007A0C29">
      <w:pPr>
        <w:pStyle w:val="Tekstprzypisukocowego"/>
      </w:pPr>
    </w:p>
    <w:p w14:paraId="77784084" w14:textId="77777777" w:rsidR="00A849A8" w:rsidRDefault="00A849A8" w:rsidP="007A0C29">
      <w:pPr>
        <w:pStyle w:val="Tekstprzypisukocowego"/>
      </w:pPr>
    </w:p>
    <w:p w14:paraId="28A36041" w14:textId="77777777" w:rsidR="00A849A8" w:rsidRDefault="00A849A8" w:rsidP="007A0C29">
      <w:pPr>
        <w:pStyle w:val="Tekstprzypisukocowego"/>
      </w:pPr>
    </w:p>
    <w:p w14:paraId="6D7CCD04" w14:textId="77777777" w:rsidR="00A849A8" w:rsidRDefault="00A849A8" w:rsidP="007A0C29">
      <w:pPr>
        <w:pStyle w:val="Tekstprzypisukocowego"/>
      </w:pPr>
    </w:p>
    <w:p w14:paraId="7F2B7F55" w14:textId="77777777" w:rsidR="00A849A8" w:rsidRDefault="00A849A8" w:rsidP="007A0C29">
      <w:pPr>
        <w:pStyle w:val="Tekstprzypisukocowego"/>
      </w:pPr>
    </w:p>
    <w:p w14:paraId="7B28058B" w14:textId="77777777" w:rsidR="00A849A8" w:rsidRDefault="00A849A8" w:rsidP="007A0C29">
      <w:pPr>
        <w:pStyle w:val="Tekstprzypisukocowego"/>
      </w:pPr>
    </w:p>
    <w:p w14:paraId="1BDA71F5" w14:textId="77777777" w:rsidR="00A849A8" w:rsidRDefault="00A849A8" w:rsidP="007A0C29">
      <w:pPr>
        <w:pStyle w:val="Tekstprzypisukocowego"/>
        <w:rPr>
          <w:color w:val="0070C0"/>
        </w:rPr>
      </w:pPr>
    </w:p>
    <w:p w14:paraId="0DAD1487" w14:textId="77777777" w:rsidR="009B68DD" w:rsidRPr="0088231C" w:rsidRDefault="009B68DD" w:rsidP="007A0C29">
      <w:pPr>
        <w:pStyle w:val="Tekstprzypisukocowego"/>
        <w:rPr>
          <w:color w:val="0070C0"/>
        </w:rPr>
      </w:pPr>
    </w:p>
    <w:p w14:paraId="47EED6A0" w14:textId="77777777" w:rsidR="00A849A8" w:rsidRPr="0088231C" w:rsidRDefault="00A849A8" w:rsidP="007A0C29">
      <w:pPr>
        <w:pStyle w:val="Tekstprzypisukocowego"/>
        <w:rPr>
          <w:color w:val="0070C0"/>
        </w:rPr>
      </w:pPr>
    </w:p>
    <w:p w14:paraId="4986ED86" w14:textId="063A1523" w:rsidR="004021A5" w:rsidRPr="00923A80" w:rsidRDefault="004021A5" w:rsidP="004021A5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923A80">
        <w:rPr>
          <w:rFonts w:ascii="Times New Roman" w:hAnsi="Times New Roman"/>
          <w:bCs/>
          <w:sz w:val="18"/>
          <w:szCs w:val="18"/>
        </w:rPr>
        <w:t>Załącznik nr 5</w:t>
      </w:r>
    </w:p>
    <w:p w14:paraId="1A601FBE" w14:textId="77777777" w:rsidR="007A0C29" w:rsidRPr="00923A80" w:rsidRDefault="007A0C29" w:rsidP="007A0C29">
      <w:pPr>
        <w:spacing w:after="0" w:line="360" w:lineRule="auto"/>
        <w:rPr>
          <w:rFonts w:ascii="Times New Roman" w:eastAsia="Arial" w:hAnsi="Times New Roman"/>
        </w:rPr>
      </w:pPr>
    </w:p>
    <w:p w14:paraId="74AE73B1" w14:textId="6A74798E" w:rsidR="007A0C29" w:rsidRPr="00923A80" w:rsidRDefault="007A0C29" w:rsidP="007A0C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u w:val="single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>PROJEKT UMOWY</w:t>
      </w:r>
      <w:r w:rsidR="00983C98" w:rsidRPr="00923A80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 xml:space="preserve"> </w:t>
      </w:r>
    </w:p>
    <w:p w14:paraId="63994BEE" w14:textId="77777777" w:rsidR="007A0C29" w:rsidRPr="00923A80" w:rsidRDefault="007A0C29" w:rsidP="007A0C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u w:val="single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 xml:space="preserve"> </w:t>
      </w:r>
    </w:p>
    <w:p w14:paraId="0B02C268" w14:textId="0073E785" w:rsidR="007A0C29" w:rsidRPr="00923A80" w:rsidRDefault="007A0C29" w:rsidP="007A0C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 xml:space="preserve">UMOWA </w:t>
      </w:r>
      <w:r w:rsidR="00A849A8" w:rsidRPr="00923A80">
        <w:rPr>
          <w:rFonts w:ascii="Times New Roman" w:eastAsia="Times New Roman" w:hAnsi="Times New Roman" w:cs="Times New Roman"/>
          <w:b/>
          <w:sz w:val="22"/>
          <w:szCs w:val="22"/>
        </w:rPr>
        <w:t xml:space="preserve">ZLECENIE </w:t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NR 0</w:t>
      </w:r>
      <w:r w:rsidR="00654E60">
        <w:rPr>
          <w:rFonts w:ascii="Times New Roman" w:eastAsia="Times New Roman" w:hAnsi="Times New Roman" w:cs="Times New Roman"/>
          <w:b/>
          <w:sz w:val="22"/>
          <w:szCs w:val="22"/>
        </w:rPr>
        <w:t>0</w:t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 xml:space="preserve">/2026/RCK   </w:t>
      </w:r>
    </w:p>
    <w:p w14:paraId="03E8B433" w14:textId="77777777" w:rsidR="007A0C29" w:rsidRPr="00923A80" w:rsidRDefault="007A0C29" w:rsidP="007A0C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1155C6A5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22B271AC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zawarta w dniu ………. 2026 r. w  Goleniowie </w:t>
      </w:r>
    </w:p>
    <w:p w14:paraId="32BFA322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pomiędzy:</w:t>
      </w:r>
    </w:p>
    <w:p w14:paraId="7CE22C69" w14:textId="78BEE395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………………………………………………………………………………………………………………………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zwanym w dalszej części umowy </w:t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Z</w:t>
      </w:r>
      <w:r w:rsidR="00A5067F" w:rsidRPr="00923A80">
        <w:rPr>
          <w:rFonts w:ascii="Times New Roman" w:eastAsia="Times New Roman" w:hAnsi="Times New Roman" w:cs="Times New Roman"/>
          <w:b/>
          <w:sz w:val="22"/>
          <w:szCs w:val="22"/>
        </w:rPr>
        <w:t>leceniodawcą</w:t>
      </w:r>
    </w:p>
    <w:p w14:paraId="0BCEA8EA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</w:p>
    <w:p w14:paraId="1232DAB9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43FDAA26" w14:textId="34B82996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zwanym w  treści umowy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>Zleceniobiorcą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>,</w:t>
      </w:r>
    </w:p>
    <w:p w14:paraId="75753D75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DC3A08D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o następującej treści: </w:t>
      </w:r>
    </w:p>
    <w:p w14:paraId="44F2FC31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8C1BBC4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§ 1</w:t>
      </w:r>
    </w:p>
    <w:p w14:paraId="6470BC5F" w14:textId="3D9E77C5" w:rsidR="00A5067F" w:rsidRPr="00923A80" w:rsidRDefault="007A0C29" w:rsidP="00A5067F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1. Przedmiotem umowy </w:t>
      </w:r>
      <w:r w:rsidR="00A849A8" w:rsidRPr="00923A80">
        <w:rPr>
          <w:rFonts w:ascii="Times New Roman" w:eastAsia="Times New Roman" w:hAnsi="Times New Roman" w:cs="Times New Roman"/>
          <w:sz w:val="22"/>
          <w:szCs w:val="22"/>
        </w:rPr>
        <w:t>jest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2193F" w:rsidRPr="00923A80">
        <w:rPr>
          <w:rFonts w:ascii="Times New Roman" w:hAnsi="Times New Roman" w:cs="Times New Roman"/>
          <w:b/>
          <w:bCs/>
          <w:sz w:val="22"/>
          <w:szCs w:val="22"/>
        </w:rPr>
        <w:t>„zatrudnienie specjalisty na umowę zlecenie - prawnika - dla Regionalnego Centrum Kryzysowego w Goleniowie</w:t>
      </w:r>
      <w:r w:rsidR="00A5067F" w:rsidRPr="00923A80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Pr="00923A80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A5067F" w:rsidRPr="00923A80">
        <w:rPr>
          <w:rFonts w:ascii="Times New Roman" w:hAnsi="Times New Roman" w:cs="Times New Roman"/>
          <w:bCs/>
          <w:sz w:val="22"/>
          <w:szCs w:val="22"/>
        </w:rPr>
        <w:t>na</w:t>
      </w:r>
      <w:r w:rsidRPr="00923A80">
        <w:rPr>
          <w:rFonts w:ascii="Times New Roman" w:hAnsi="Times New Roman" w:cs="Times New Roman"/>
          <w:bCs/>
          <w:sz w:val="22"/>
          <w:szCs w:val="22"/>
        </w:rPr>
        <w:t xml:space="preserve"> okres od dnia podpisania umowy do dnia 31 </w:t>
      </w:r>
      <w:r w:rsidR="00A849A8" w:rsidRPr="00923A80">
        <w:rPr>
          <w:rFonts w:ascii="Times New Roman" w:hAnsi="Times New Roman" w:cs="Times New Roman"/>
          <w:bCs/>
          <w:sz w:val="22"/>
          <w:szCs w:val="22"/>
        </w:rPr>
        <w:t>grudnia</w:t>
      </w:r>
      <w:r w:rsidRPr="00923A80">
        <w:rPr>
          <w:rFonts w:ascii="Times New Roman" w:hAnsi="Times New Roman" w:cs="Times New Roman"/>
          <w:bCs/>
          <w:sz w:val="22"/>
          <w:szCs w:val="22"/>
        </w:rPr>
        <w:t xml:space="preserve"> 202</w:t>
      </w:r>
      <w:r w:rsidR="00A849A8" w:rsidRPr="00923A80">
        <w:rPr>
          <w:rFonts w:ascii="Times New Roman" w:hAnsi="Times New Roman" w:cs="Times New Roman"/>
          <w:bCs/>
          <w:sz w:val="22"/>
          <w:szCs w:val="22"/>
        </w:rPr>
        <w:t>6</w:t>
      </w:r>
      <w:r w:rsidRPr="00923A80">
        <w:rPr>
          <w:rFonts w:ascii="Times New Roman" w:hAnsi="Times New Roman" w:cs="Times New Roman"/>
          <w:bCs/>
          <w:sz w:val="22"/>
          <w:szCs w:val="22"/>
        </w:rPr>
        <w:t xml:space="preserve"> r</w:t>
      </w:r>
      <w:r w:rsidR="00A5067F" w:rsidRPr="00923A80">
        <w:rPr>
          <w:rFonts w:ascii="Times New Roman" w:hAnsi="Times New Roman" w:cs="Times New Roman"/>
          <w:sz w:val="22"/>
          <w:szCs w:val="22"/>
        </w:rPr>
        <w:t>. lub do wyczerpania limitu ilości przewidzianych godzin wsparcia</w:t>
      </w:r>
      <w:r w:rsidR="00A5067F" w:rsidRPr="00923A80">
        <w:rPr>
          <w:rFonts w:ascii="Times New Roman" w:hAnsi="Times New Roman" w:cs="Times New Roman"/>
          <w:bCs/>
          <w:sz w:val="22"/>
          <w:szCs w:val="22"/>
        </w:rPr>
        <w:t>,</w:t>
      </w:r>
      <w:r w:rsidR="00A5067F" w:rsidRPr="00923A80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 xml:space="preserve">zgodnie </w:t>
      </w:r>
      <w:r w:rsidR="00923A80" w:rsidRPr="00923A80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 xml:space="preserve">z Zapytaniem ofertowym nr </w:t>
      </w:r>
      <w:r w:rsidR="00923A80" w:rsidRPr="00923A80">
        <w:rPr>
          <w:rFonts w:ascii="Times New Roman" w:eastAsia="Times New Roman" w:hAnsi="Times New Roman" w:cs="Times New Roman"/>
          <w:sz w:val="22"/>
          <w:szCs w:val="22"/>
        </w:rPr>
        <w:t>2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>/2026/RCK  z dnia</w:t>
      </w:r>
      <w:r w:rsidR="00923A80" w:rsidRPr="00923A80">
        <w:rPr>
          <w:rFonts w:ascii="Times New Roman" w:eastAsia="Times New Roman" w:hAnsi="Times New Roman" w:cs="Times New Roman"/>
          <w:sz w:val="22"/>
          <w:szCs w:val="22"/>
        </w:rPr>
        <w:t xml:space="preserve"> 18 maja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 xml:space="preserve">2026 r. i złożoną przez Wykonawcę ofertą </w:t>
      </w:r>
      <w:r w:rsidR="00923A80" w:rsidRPr="00923A80">
        <w:rPr>
          <w:rFonts w:ascii="Times New Roman" w:eastAsia="Times New Roman" w:hAnsi="Times New Roman" w:cs="Times New Roman"/>
          <w:sz w:val="22"/>
          <w:szCs w:val="22"/>
        </w:rPr>
        <w:t xml:space="preserve">                      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 xml:space="preserve">w dniu …….. 2026 r., </w:t>
      </w:r>
      <w:r w:rsidR="00A5067F" w:rsidRPr="00923A80">
        <w:rPr>
          <w:rFonts w:ascii="Times New Roman" w:eastAsia="Times New Roman" w:hAnsi="Times New Roman" w:cs="Times New Roman"/>
          <w:b/>
          <w:bCs/>
          <w:sz w:val="22"/>
          <w:szCs w:val="22"/>
        </w:rPr>
        <w:t>dotyczącą zadania.</w:t>
      </w:r>
    </w:p>
    <w:p w14:paraId="0446912C" w14:textId="718BBDD1" w:rsidR="00923A80" w:rsidRPr="00923A80" w:rsidRDefault="00A5067F" w:rsidP="00923A80">
      <w:pPr>
        <w:spacing w:after="0"/>
        <w:jc w:val="both"/>
        <w:rPr>
          <w:rFonts w:ascii="Times New Roman" w:hAnsi="Times New Roman"/>
          <w:bCs/>
        </w:rPr>
      </w:pPr>
      <w:r w:rsidRPr="00923A80">
        <w:rPr>
          <w:rFonts w:ascii="Times New Roman" w:hAnsi="Times New Roman"/>
          <w:bCs/>
        </w:rPr>
        <w:t xml:space="preserve">Poradnictwo prawne powinno rozpocząć się z dniem podpisania umowy i będzie realizowane                                 w </w:t>
      </w:r>
      <w:r w:rsidR="00923A80" w:rsidRPr="00923A80">
        <w:rPr>
          <w:rFonts w:ascii="Times New Roman" w:hAnsi="Times New Roman"/>
          <w:bCs/>
        </w:rPr>
        <w:t>wymiarze 92 godzin (godzina = 45 minut) do dnia 31.12.2026 r.</w:t>
      </w:r>
      <w:r w:rsidR="00923A80" w:rsidRPr="00923A80">
        <w:rPr>
          <w:rFonts w:ascii="Times New Roman" w:hAnsi="Times New Roman"/>
        </w:rPr>
        <w:t xml:space="preserve"> lub do wyczerpania limitu ilości przewidzianych godzin wsparcia.</w:t>
      </w:r>
    </w:p>
    <w:p w14:paraId="79D63ABB" w14:textId="1D2B559D" w:rsidR="007A0C29" w:rsidRPr="00923A80" w:rsidRDefault="007A0C29" w:rsidP="00923A80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bCs/>
          <w:sz w:val="22"/>
          <w:szCs w:val="22"/>
        </w:rPr>
        <w:t>2.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>Zleceniobiorca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zobowiązuje się do wykonania przedmiotu umowy zgodnie z postanowieniami niniejszej umowy oraz obowiązującymi przepisami prawa.  </w:t>
      </w:r>
    </w:p>
    <w:p w14:paraId="2A98155D" w14:textId="44331620" w:rsidR="007A0C29" w:rsidRPr="00923A80" w:rsidRDefault="00A5067F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bCs/>
          <w:sz w:val="22"/>
          <w:szCs w:val="22"/>
        </w:rPr>
        <w:t>3</w:t>
      </w:r>
      <w:r w:rsidR="007A0C29" w:rsidRPr="00923A80">
        <w:rPr>
          <w:rFonts w:ascii="Times New Roman" w:eastAsia="Times New Roman" w:hAnsi="Times New Roman" w:cs="Times New Roman"/>
          <w:b/>
          <w:bCs/>
          <w:sz w:val="22"/>
          <w:szCs w:val="22"/>
        </w:rPr>
        <w:t>.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Zleceniobiorca</w:t>
      </w:r>
      <w:r w:rsidR="007A0C29" w:rsidRPr="00923A80">
        <w:rPr>
          <w:rFonts w:ascii="Times New Roman" w:eastAsia="Times New Roman" w:hAnsi="Times New Roman" w:cs="Times New Roman"/>
          <w:sz w:val="22"/>
          <w:szCs w:val="22"/>
        </w:rPr>
        <w:t xml:space="preserve"> przyjmuje do wiadomości, że realizacja przedmiotu umowy następuje w ramach projektu</w:t>
      </w:r>
      <w:r w:rsidR="00923A80">
        <w:rPr>
          <w:rFonts w:ascii="Times New Roman" w:hAnsi="Times New Roman" w:cs="Times New Roman"/>
          <w:sz w:val="22"/>
          <w:szCs w:val="22"/>
        </w:rPr>
        <w:t xml:space="preserve"> </w:t>
      </w:r>
      <w:r w:rsidR="007A0C29" w:rsidRPr="00923A80">
        <w:rPr>
          <w:rFonts w:ascii="Times New Roman" w:hAnsi="Times New Roman" w:cs="Times New Roman"/>
          <w:sz w:val="22"/>
          <w:szCs w:val="22"/>
        </w:rPr>
        <w:t>pn.</w:t>
      </w:r>
      <w:r w:rsidR="007A0C29" w:rsidRPr="00923A80">
        <w:rPr>
          <w:rFonts w:ascii="Times New Roman" w:hAnsi="Times New Roman" w:cs="Times New Roman"/>
          <w:bCs/>
          <w:sz w:val="22"/>
          <w:szCs w:val="22"/>
        </w:rPr>
        <w:t xml:space="preserve"> REGIONALNE CENTRUM KRYZYSOWE nr: </w:t>
      </w:r>
      <w:r w:rsidR="007A0C29" w:rsidRPr="00923A80">
        <w:rPr>
          <w:rFonts w:ascii="Times New Roman" w:eastAsia="Times New Roman" w:hAnsi="Times New Roman" w:cs="Times New Roman"/>
          <w:sz w:val="22"/>
          <w:szCs w:val="22"/>
        </w:rPr>
        <w:t>FEPZ.06.23-IP.01-0001/24</w:t>
      </w:r>
      <w:r w:rsidR="007A0C29" w:rsidRPr="00923A80">
        <w:rPr>
          <w:rFonts w:ascii="Times New Roman" w:hAnsi="Times New Roman" w:cs="Times New Roman"/>
          <w:bCs/>
          <w:sz w:val="22"/>
          <w:szCs w:val="22"/>
        </w:rPr>
        <w:t xml:space="preserve">, realizowanego przez POWIAT GOLENIOWSKI/Powiatowe Centrum Pomocy Rodzinie w Goleniowie w ramach </w:t>
      </w:r>
      <w:r w:rsidR="007A0C29" w:rsidRPr="00923A80">
        <w:rPr>
          <w:rFonts w:ascii="Times New Roman" w:hAnsi="Times New Roman" w:cs="Times New Roman"/>
          <w:sz w:val="22"/>
          <w:szCs w:val="22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 i zagrożonych wykluczeniem mieszkaniowym</w:t>
      </w:r>
      <w:r w:rsidR="007A0C29" w:rsidRPr="00923A80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27786D53" w14:textId="1463ADB2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W związku z powyższym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>Zleceniobiorca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jest obowiązany do wyrównania Z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>leceniodawcy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wszelkich szkód, jakie ten poniesie z przyczyn leżących po stronie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>Zleceniobiorcy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, z powodu niespełnienia przez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 xml:space="preserve">Zleceniodawcę 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>warunków do otrzymania dotacji.</w:t>
      </w:r>
    </w:p>
    <w:p w14:paraId="3DEC9DC3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96D23C6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§ 2</w:t>
      </w:r>
    </w:p>
    <w:p w14:paraId="2B0225EB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0C756AB0" w14:textId="7BD760B9" w:rsidR="007A0C29" w:rsidRPr="00923A80" w:rsidRDefault="007A0C29">
      <w:pPr>
        <w:pStyle w:val="Normalny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Osobą do kontaktu po stronie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>Zleceniobiorcy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jest Pan/i ………………, tel. ………………, mail …………….</w:t>
      </w:r>
    </w:p>
    <w:p w14:paraId="0F8A8BE7" w14:textId="10A69C1C" w:rsidR="007A0C29" w:rsidRPr="00923A80" w:rsidRDefault="007A0C29">
      <w:pPr>
        <w:pStyle w:val="Normalny1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Osobą do kontaktu po stronie 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 xml:space="preserve">Zleceniodawcy 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>jest Pan</w:t>
      </w:r>
      <w:r w:rsidR="00A5067F" w:rsidRPr="00923A80">
        <w:rPr>
          <w:rFonts w:ascii="Times New Roman" w:eastAsia="Times New Roman" w:hAnsi="Times New Roman" w:cs="Times New Roman"/>
          <w:sz w:val="22"/>
          <w:szCs w:val="22"/>
        </w:rPr>
        <w:t>/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>i ………………, tel. ……………., mail …………..</w:t>
      </w:r>
    </w:p>
    <w:p w14:paraId="5125C59A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11A96FD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§ 3</w:t>
      </w:r>
    </w:p>
    <w:p w14:paraId="641F2CEB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1B0B1861" w14:textId="77777777" w:rsidR="007A0C29" w:rsidRPr="00923A80" w:rsidRDefault="007A0C2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Przedmiot umowy Wykonawca może wykonać przy udziale podwykonawców.</w:t>
      </w:r>
    </w:p>
    <w:p w14:paraId="13B2EF06" w14:textId="77777777" w:rsidR="007A0C29" w:rsidRPr="00923A80" w:rsidRDefault="007A0C2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Wykonawca odpowiada za działania i zaniechania podwykonawców jak za działania własne.</w:t>
      </w:r>
    </w:p>
    <w:p w14:paraId="52886BFB" w14:textId="77777777" w:rsidR="007A0C29" w:rsidRPr="00923A80" w:rsidRDefault="007A0C2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Wykonawca, zamierzający zawrzeć umowę o podwykonawstwo, jest obowiązany do przedłożenia Zamawiającemu projektu umowy. </w:t>
      </w:r>
    </w:p>
    <w:p w14:paraId="56A35BDE" w14:textId="77777777" w:rsidR="007A0C29" w:rsidRPr="00923A80" w:rsidRDefault="007A0C29">
      <w:pPr>
        <w:pStyle w:val="Normalny1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W razie wykonywania przedmiotu umowy przy udziale podwykonawców wypłata wynagrodzenia Wykonawcy jest uzależniona, oprócz spełnienia warunków wynikających z niniejszej umowy, od przedłożenia Zamawiającemu oświadczeń podwykonawców o zapłacie przez Wykonawcę należnego im wynagrodzenia za zrealizowane dostawy / usługi / roboty.</w:t>
      </w:r>
    </w:p>
    <w:p w14:paraId="54082BC3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5883C90E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§ 4</w:t>
      </w:r>
    </w:p>
    <w:p w14:paraId="52C50988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2DACC256" w14:textId="79859136" w:rsidR="00D47981" w:rsidRPr="00923A80" w:rsidRDefault="00D47981" w:rsidP="00D47981">
      <w:pPr>
        <w:pStyle w:val="Akapitzlist"/>
        <w:numPr>
          <w:ilvl w:val="0"/>
          <w:numId w:val="15"/>
        </w:numPr>
        <w:jc w:val="both"/>
        <w:rPr>
          <w:rFonts w:ascii="Times New Roman" w:hAnsi="Times New Roman"/>
          <w:b/>
        </w:rPr>
      </w:pPr>
      <w:r w:rsidRPr="00923A80">
        <w:rPr>
          <w:rFonts w:ascii="Times New Roman" w:hAnsi="Times New Roman"/>
        </w:rPr>
        <w:t>Płatność wynagrodzenia nastąpi w transzach miesięcznych, po dostarczeniu przez Wykonawcę prawidłowo wystawionego rachunku/faktury wraz ze sprawozdaniem z udzielonych porad za okres, którego dotyczy rachunek/faktura</w:t>
      </w:r>
      <w:r w:rsidR="00F206F3" w:rsidRPr="00923A80">
        <w:rPr>
          <w:rFonts w:ascii="Times New Roman" w:hAnsi="Times New Roman"/>
        </w:rPr>
        <w:t xml:space="preserve"> (wzór w załączeniu)</w:t>
      </w:r>
      <w:r w:rsidRPr="00923A80">
        <w:rPr>
          <w:rFonts w:ascii="Times New Roman" w:hAnsi="Times New Roman"/>
        </w:rPr>
        <w:t>.</w:t>
      </w:r>
    </w:p>
    <w:p w14:paraId="57A82F10" w14:textId="2CD2249B" w:rsidR="00D47981" w:rsidRPr="00923A80" w:rsidRDefault="00D47981" w:rsidP="00D47981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923A80">
        <w:rPr>
          <w:rFonts w:ascii="Times New Roman" w:hAnsi="Times New Roman"/>
        </w:rPr>
        <w:t>Płatności będą realizowane przelewem, w terminie 14 dni od daty otrzymania prawidłowo wystawionej faktury/rachunku.</w:t>
      </w:r>
    </w:p>
    <w:p w14:paraId="43CF0B10" w14:textId="77777777" w:rsidR="00D47981" w:rsidRPr="00923A80" w:rsidRDefault="00D47981" w:rsidP="00D47981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923A80">
        <w:rPr>
          <w:rFonts w:ascii="Times New Roman" w:hAnsi="Times New Roman"/>
          <w:b/>
          <w:bCs/>
        </w:rPr>
        <w:t>Faktury/ rachunki wystawione  przez Wykonawcę powinny zawierać następujące dane:</w:t>
      </w:r>
    </w:p>
    <w:p w14:paraId="78E83150" w14:textId="77777777" w:rsidR="00D47981" w:rsidRPr="00923A80" w:rsidRDefault="00D47981" w:rsidP="00D47981">
      <w:pPr>
        <w:pStyle w:val="Akapitzlist"/>
        <w:spacing w:after="0"/>
        <w:ind w:left="786"/>
        <w:jc w:val="both"/>
        <w:rPr>
          <w:rFonts w:ascii="Times New Roman" w:hAnsi="Times New Roman"/>
          <w:bCs/>
        </w:rPr>
      </w:pPr>
      <w:r w:rsidRPr="00923A80">
        <w:rPr>
          <w:rFonts w:ascii="Times New Roman" w:hAnsi="Times New Roman"/>
        </w:rPr>
        <w:t xml:space="preserve"> </w:t>
      </w:r>
      <w:r w:rsidRPr="00923A80">
        <w:rPr>
          <w:rFonts w:ascii="Times New Roman" w:hAnsi="Times New Roman"/>
          <w:b/>
          <w:bCs/>
        </w:rPr>
        <w:t>Nabywca:</w:t>
      </w:r>
      <w:r w:rsidRPr="00923A80">
        <w:rPr>
          <w:rFonts w:ascii="Times New Roman" w:hAnsi="Times New Roman"/>
        </w:rPr>
        <w:t xml:space="preserve">                                                          </w:t>
      </w:r>
      <w:r w:rsidRPr="00923A80">
        <w:rPr>
          <w:rFonts w:ascii="Times New Roman" w:hAnsi="Times New Roman"/>
          <w:b/>
          <w:bCs/>
        </w:rPr>
        <w:t>Odbiorca:</w:t>
      </w:r>
      <w:r w:rsidRPr="00923A80">
        <w:rPr>
          <w:rFonts w:ascii="Times New Roman" w:hAnsi="Times New Roman"/>
        </w:rPr>
        <w:t xml:space="preserve"> </w:t>
      </w:r>
    </w:p>
    <w:p w14:paraId="7EB8B55B" w14:textId="77777777" w:rsidR="00D47981" w:rsidRPr="00923A80" w:rsidRDefault="00D47981" w:rsidP="00D47981">
      <w:pPr>
        <w:pStyle w:val="Akapitzlist"/>
        <w:spacing w:after="0"/>
        <w:ind w:left="786"/>
        <w:jc w:val="both"/>
        <w:rPr>
          <w:rFonts w:ascii="Times New Roman" w:hAnsi="Times New Roman"/>
          <w:bCs/>
        </w:rPr>
      </w:pPr>
      <w:r w:rsidRPr="00923A80">
        <w:rPr>
          <w:rFonts w:ascii="Times New Roman" w:hAnsi="Times New Roman"/>
        </w:rPr>
        <w:t>Powiat Goleniowski</w:t>
      </w:r>
      <w:r w:rsidRPr="00923A80">
        <w:rPr>
          <w:rFonts w:ascii="Times New Roman" w:hAnsi="Times New Roman"/>
          <w:bCs/>
        </w:rPr>
        <w:t xml:space="preserve">                                          </w:t>
      </w:r>
      <w:r w:rsidRPr="00923A80">
        <w:rPr>
          <w:rFonts w:ascii="Times New Roman" w:hAnsi="Times New Roman"/>
        </w:rPr>
        <w:t xml:space="preserve">Powiatowe Centrum Pomocy Rodzinie            </w:t>
      </w:r>
    </w:p>
    <w:p w14:paraId="0F126876" w14:textId="77777777" w:rsidR="00D47981" w:rsidRPr="00923A80" w:rsidRDefault="00D47981" w:rsidP="00D47981">
      <w:pPr>
        <w:pStyle w:val="Akapitzlist"/>
        <w:spacing w:after="0"/>
        <w:ind w:left="786"/>
        <w:jc w:val="both"/>
        <w:rPr>
          <w:rFonts w:ascii="Times New Roman" w:hAnsi="Times New Roman"/>
          <w:bCs/>
        </w:rPr>
      </w:pPr>
      <w:r w:rsidRPr="00923A80">
        <w:rPr>
          <w:rFonts w:ascii="Times New Roman" w:hAnsi="Times New Roman"/>
        </w:rPr>
        <w:t>ul. Dworcowa 1                                                 ul. Pocztowa 43</w:t>
      </w:r>
    </w:p>
    <w:p w14:paraId="503E28D8" w14:textId="77777777" w:rsidR="00D47981" w:rsidRPr="00923A80" w:rsidRDefault="00D47981" w:rsidP="00D47981">
      <w:pPr>
        <w:pStyle w:val="Akapitzlist"/>
        <w:spacing w:after="0"/>
        <w:ind w:left="786"/>
        <w:jc w:val="both"/>
        <w:rPr>
          <w:rFonts w:ascii="Times New Roman" w:hAnsi="Times New Roman"/>
          <w:bCs/>
        </w:rPr>
      </w:pPr>
      <w:r w:rsidRPr="00923A80">
        <w:rPr>
          <w:rFonts w:ascii="Times New Roman" w:hAnsi="Times New Roman"/>
          <w:bCs/>
        </w:rPr>
        <w:t>72-100 Goleniów                                              72-100 Goleniów</w:t>
      </w:r>
    </w:p>
    <w:p w14:paraId="7BB1C639" w14:textId="77777777" w:rsidR="00D47981" w:rsidRPr="00923A80" w:rsidRDefault="00D47981" w:rsidP="00D47981">
      <w:pPr>
        <w:pStyle w:val="Akapitzlist"/>
        <w:spacing w:after="0"/>
        <w:ind w:left="786"/>
        <w:jc w:val="both"/>
        <w:rPr>
          <w:rFonts w:ascii="Times New Roman" w:hAnsi="Times New Roman"/>
          <w:bCs/>
        </w:rPr>
      </w:pPr>
      <w:r w:rsidRPr="00923A80">
        <w:rPr>
          <w:rFonts w:ascii="Times New Roman" w:hAnsi="Times New Roman"/>
          <w:bCs/>
        </w:rPr>
        <w:t xml:space="preserve">NIP: 856-15-77-155                                          NIP 856-15-80-252 </w:t>
      </w:r>
    </w:p>
    <w:p w14:paraId="6E0E7E27" w14:textId="77777777" w:rsidR="00D47981" w:rsidRPr="00923A80" w:rsidRDefault="00D47981" w:rsidP="00D47981">
      <w:pPr>
        <w:pStyle w:val="Akapitzlist"/>
        <w:spacing w:after="0"/>
        <w:ind w:left="786"/>
        <w:jc w:val="both"/>
        <w:rPr>
          <w:rFonts w:ascii="Times New Roman" w:hAnsi="Times New Roman"/>
          <w:bCs/>
        </w:rPr>
      </w:pPr>
    </w:p>
    <w:p w14:paraId="32142363" w14:textId="05C0A13F" w:rsidR="007A0C29" w:rsidRPr="00923A80" w:rsidRDefault="00D47981" w:rsidP="00D47981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/>
        </w:rPr>
      </w:pPr>
      <w:r w:rsidRPr="00923A80">
        <w:rPr>
          <w:rFonts w:ascii="Times New Roman" w:hAnsi="Times New Roman"/>
        </w:rPr>
        <w:t>Faktury/ rachunki należy przesłać (lub dostarczyć osobiście) na adres: Powiatowe Centrum Pomocy Rodzinie w Goleniowie, ul. Pocztowa 43, 72-100 Goleniów</w:t>
      </w:r>
      <w:r w:rsidRPr="00923A80">
        <w:rPr>
          <w:rFonts w:ascii="Times New Roman" w:hAnsi="Times New Roman"/>
          <w:bCs/>
        </w:rPr>
        <w:t>.</w:t>
      </w:r>
    </w:p>
    <w:p w14:paraId="159C1E55" w14:textId="77777777" w:rsidR="00D47981" w:rsidRPr="00923A80" w:rsidRDefault="00D47981" w:rsidP="00D47981">
      <w:pPr>
        <w:pStyle w:val="Akapitzlist"/>
        <w:spacing w:after="0"/>
        <w:ind w:left="786"/>
        <w:jc w:val="both"/>
        <w:rPr>
          <w:rFonts w:ascii="Times New Roman" w:eastAsia="Times New Roman" w:hAnsi="Times New Roman"/>
        </w:rPr>
      </w:pPr>
    </w:p>
    <w:p w14:paraId="499E59FE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§ 5</w:t>
      </w:r>
    </w:p>
    <w:p w14:paraId="5AEF349F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6DC97E23" w14:textId="77777777" w:rsidR="005E757B" w:rsidRPr="00923A80" w:rsidRDefault="005E757B" w:rsidP="005E757B">
      <w:pPr>
        <w:jc w:val="both"/>
        <w:rPr>
          <w:rFonts w:ascii="Times New Roman" w:hAnsi="Times New Roman"/>
        </w:rPr>
      </w:pPr>
      <w:r w:rsidRPr="00923A80">
        <w:rPr>
          <w:rFonts w:ascii="Times New Roman" w:hAnsi="Times New Roman"/>
        </w:rPr>
        <w:t xml:space="preserve">Na podstawie niniejszej umowy Zleceniodawca zleca, a  Zleceniobiorca zobowiązuje się do  wykonania następujących czynności: </w:t>
      </w:r>
    </w:p>
    <w:p w14:paraId="65F8F8A0" w14:textId="77777777" w:rsidR="005E757B" w:rsidRPr="00923A80" w:rsidRDefault="005E757B" w:rsidP="005E757B">
      <w:pPr>
        <w:jc w:val="both"/>
        <w:rPr>
          <w:rFonts w:ascii="Times New Roman" w:hAnsi="Times New Roman"/>
        </w:rPr>
      </w:pPr>
      <w:r w:rsidRPr="00923A80">
        <w:rPr>
          <w:rFonts w:ascii="Times New Roman" w:hAnsi="Times New Roman"/>
          <w:bCs/>
        </w:rPr>
        <w:t xml:space="preserve">1.świadczenie porad prawnych, </w:t>
      </w:r>
      <w:r w:rsidRPr="00923A80">
        <w:rPr>
          <w:rFonts w:ascii="Times New Roman" w:hAnsi="Times New Roman"/>
        </w:rPr>
        <w:t>udzielanie skonkretyzowanych informacji osobie uprawnionej                                o obowiązującym stanie prawnym w zakresie m.in. prawa rodzinnego, prawa cywilnego, prawa pracy, ubezpieczeń społecznych, prawa administracyjnego, z zakresu przeciwdziałania przemocy w rodzinie, pomocy społecznej, itp. o przysługujących jej uprawnieniach,  o spoczywających na niej obowiązkach, udzielanie porad i wskazówek, co do sposobu występowania przed sądem, wskazanie osobie uprawnionej sposobu rozwiązania jej problemu prawnego;</w:t>
      </w:r>
    </w:p>
    <w:p w14:paraId="1B671254" w14:textId="77777777" w:rsidR="005E757B" w:rsidRPr="00923A80" w:rsidRDefault="005E757B" w:rsidP="005E757B">
      <w:pPr>
        <w:jc w:val="both"/>
        <w:rPr>
          <w:rFonts w:ascii="Times New Roman" w:hAnsi="Times New Roman"/>
          <w:bCs/>
        </w:rPr>
      </w:pPr>
      <w:r w:rsidRPr="00923A80">
        <w:rPr>
          <w:rFonts w:ascii="Times New Roman" w:hAnsi="Times New Roman"/>
        </w:rPr>
        <w:t>2.</w:t>
      </w:r>
      <w:r w:rsidRPr="00923A80">
        <w:rPr>
          <w:rFonts w:ascii="Times New Roman" w:hAnsi="Times New Roman"/>
          <w:bCs/>
        </w:rPr>
        <w:t xml:space="preserve"> wspieranie klientów Centrum poprzez wyjaśnianie przysługujących im praw i dostępnych ścieżek postępowania, a także kierowanie do innych instytucji prawnych lub mediacyjnych w razie potrzeby;</w:t>
      </w:r>
    </w:p>
    <w:p w14:paraId="5C36F230" w14:textId="77777777" w:rsidR="005E757B" w:rsidRPr="00923A80" w:rsidRDefault="005E757B" w:rsidP="005E757B">
      <w:pPr>
        <w:jc w:val="both"/>
        <w:rPr>
          <w:rFonts w:ascii="Times New Roman" w:hAnsi="Times New Roman"/>
          <w:bCs/>
        </w:rPr>
      </w:pPr>
      <w:r w:rsidRPr="00923A80">
        <w:rPr>
          <w:rFonts w:ascii="Times New Roman" w:hAnsi="Times New Roman"/>
          <w:bCs/>
        </w:rPr>
        <w:t>3. współpraca z zespołem Regionalnego Centrum Kryzysowego w Goleniowie, aby zapewnić kompleksowe wsparcie klientom;</w:t>
      </w:r>
    </w:p>
    <w:p w14:paraId="42F5F4D4" w14:textId="77777777" w:rsidR="005E757B" w:rsidRPr="00923A80" w:rsidRDefault="005E757B" w:rsidP="005E757B">
      <w:pPr>
        <w:jc w:val="both"/>
        <w:rPr>
          <w:rFonts w:ascii="Times New Roman" w:hAnsi="Times New Roman"/>
        </w:rPr>
      </w:pPr>
      <w:r w:rsidRPr="00923A80">
        <w:rPr>
          <w:rFonts w:ascii="Times New Roman" w:hAnsi="Times New Roman"/>
          <w:bCs/>
        </w:rPr>
        <w:t>4.</w:t>
      </w:r>
      <w:r w:rsidRPr="00923A80">
        <w:rPr>
          <w:rFonts w:ascii="Times New Roman" w:hAnsi="Times New Roman"/>
        </w:rPr>
        <w:t>realizacja zlecenia na bieżąco, w miarę potrzeb, stosownie do informacji Zleceniodawcy                                            o ilości osób wymagających wsparcia;</w:t>
      </w:r>
    </w:p>
    <w:p w14:paraId="70BE373D" w14:textId="77777777" w:rsidR="005E757B" w:rsidRPr="00923A80" w:rsidRDefault="005E757B" w:rsidP="005E757B">
      <w:pPr>
        <w:jc w:val="both"/>
        <w:rPr>
          <w:rFonts w:ascii="Times New Roman" w:hAnsi="Times New Roman"/>
        </w:rPr>
      </w:pPr>
      <w:r w:rsidRPr="00923A80">
        <w:rPr>
          <w:rFonts w:ascii="Times New Roman" w:hAnsi="Times New Roman"/>
        </w:rPr>
        <w:t>5.dostarczanie Zleceniodawcy miesięcznych sprawozdań z udzielonych w ramach umowy porad na druku przekazanym przez Zleceniodawcę;</w:t>
      </w:r>
    </w:p>
    <w:p w14:paraId="4C5A1147" w14:textId="77777777" w:rsidR="005E757B" w:rsidRPr="00923A80" w:rsidRDefault="005E757B" w:rsidP="005E757B">
      <w:pPr>
        <w:jc w:val="both"/>
        <w:rPr>
          <w:rFonts w:ascii="Times New Roman" w:hAnsi="Times New Roman"/>
        </w:rPr>
      </w:pPr>
      <w:r w:rsidRPr="00923A80">
        <w:rPr>
          <w:rFonts w:ascii="Times New Roman" w:hAnsi="Times New Roman"/>
        </w:rPr>
        <w:t>6.wykonywanie powierzonych czynności z należytą starannością;</w:t>
      </w:r>
    </w:p>
    <w:p w14:paraId="36559CD9" w14:textId="77777777" w:rsidR="005E757B" w:rsidRPr="00923A80" w:rsidRDefault="005E757B" w:rsidP="005E757B">
      <w:pPr>
        <w:jc w:val="both"/>
        <w:rPr>
          <w:rFonts w:ascii="Times New Roman" w:hAnsi="Times New Roman"/>
        </w:rPr>
      </w:pPr>
      <w:r w:rsidRPr="00923A80">
        <w:rPr>
          <w:rFonts w:ascii="Times New Roman" w:hAnsi="Times New Roman"/>
        </w:rPr>
        <w:t>7.zachowanie poufności wszelkich informacji związanych z realizacją zadania, w tym przede wszystkim informacji powziętych w toku realizacji zlecenia;</w:t>
      </w:r>
    </w:p>
    <w:p w14:paraId="4AF7BC8D" w14:textId="131F102A" w:rsidR="007A0C29" w:rsidRPr="00923A80" w:rsidRDefault="007A0C29" w:rsidP="00A849A8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§ 6</w:t>
      </w:r>
    </w:p>
    <w:p w14:paraId="1D0941F8" w14:textId="77777777" w:rsidR="007A0C29" w:rsidRPr="00923A80" w:rsidRDefault="007A0C29" w:rsidP="007A0C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07348B48" w14:textId="2E004A76" w:rsidR="007A0C29" w:rsidRPr="00923A80" w:rsidRDefault="0088231C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Zleceniobiorca</w:t>
      </w:r>
      <w:r w:rsidR="007A0C29" w:rsidRPr="00923A80">
        <w:rPr>
          <w:rFonts w:ascii="Times New Roman" w:eastAsia="Times New Roman" w:hAnsi="Times New Roman" w:cs="Times New Roman"/>
          <w:sz w:val="22"/>
          <w:szCs w:val="22"/>
        </w:rPr>
        <w:t xml:space="preserve"> zapłaci Z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>leceniodawcy</w:t>
      </w:r>
      <w:r w:rsidR="007A0C29" w:rsidRPr="00923A80">
        <w:rPr>
          <w:rFonts w:ascii="Times New Roman" w:eastAsia="Times New Roman" w:hAnsi="Times New Roman" w:cs="Times New Roman"/>
          <w:sz w:val="22"/>
          <w:szCs w:val="22"/>
        </w:rPr>
        <w:t xml:space="preserve"> kary umowne za:</w:t>
      </w:r>
    </w:p>
    <w:p w14:paraId="05D007E0" w14:textId="3F4289B0" w:rsidR="007A0C29" w:rsidRPr="00923A80" w:rsidRDefault="007A0C29" w:rsidP="0088231C">
      <w:pPr>
        <w:pStyle w:val="Normalny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zwłokę w wykonaniu przedmiotu umowy powstałą po stronie </w:t>
      </w:r>
      <w:r w:rsidR="0088231C" w:rsidRPr="00923A80">
        <w:rPr>
          <w:rFonts w:ascii="Times New Roman" w:eastAsia="Times New Roman" w:hAnsi="Times New Roman" w:cs="Times New Roman"/>
          <w:sz w:val="22"/>
          <w:szCs w:val="22"/>
        </w:rPr>
        <w:t>Zleceniobiorcy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, w wysokości </w:t>
      </w:r>
      <w:r w:rsidR="0088231C" w:rsidRPr="00923A80">
        <w:rPr>
          <w:rFonts w:ascii="Times New Roman" w:eastAsia="Times New Roman" w:hAnsi="Times New Roman" w:cs="Times New Roman"/>
          <w:sz w:val="22"/>
          <w:szCs w:val="22"/>
        </w:rPr>
        <w:t xml:space="preserve">                     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>1 % wartości zamówienia ustalonego w umowie za każdy dzień zwłoki.</w:t>
      </w:r>
    </w:p>
    <w:p w14:paraId="18CAD121" w14:textId="4872C243" w:rsidR="007A0C29" w:rsidRPr="00923A80" w:rsidRDefault="007A0C29" w:rsidP="0088231C">
      <w:pPr>
        <w:pStyle w:val="Normalny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za rozwiązanie umowy z przyczyn leżących po stronie </w:t>
      </w:r>
      <w:r w:rsidR="0088231C" w:rsidRPr="00923A80">
        <w:rPr>
          <w:rFonts w:ascii="Times New Roman" w:eastAsia="Times New Roman" w:hAnsi="Times New Roman" w:cs="Times New Roman"/>
          <w:sz w:val="22"/>
          <w:szCs w:val="22"/>
        </w:rPr>
        <w:t>Zleceniobiorcy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w wysokości 10 % wartości zamówienia.</w:t>
      </w:r>
    </w:p>
    <w:p w14:paraId="37C58DAB" w14:textId="32AD6F95" w:rsidR="007A0C29" w:rsidRPr="00923A80" w:rsidRDefault="007A0C29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Zamawiający może potrącić kary umowne z zapłaty należnej </w:t>
      </w:r>
      <w:r w:rsidR="0088231C" w:rsidRPr="00923A80">
        <w:rPr>
          <w:rFonts w:ascii="Times New Roman" w:eastAsia="Times New Roman" w:hAnsi="Times New Roman" w:cs="Times New Roman"/>
          <w:sz w:val="22"/>
          <w:szCs w:val="22"/>
        </w:rPr>
        <w:t>Zleceniobiorcy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30D8B92E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0544EE4F" w14:textId="77777777" w:rsidR="007A0C29" w:rsidRPr="00923A80" w:rsidRDefault="007A0C29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Kary umowne należą się Zamawiającemu bez względu na fakt poniesienia szkody. </w:t>
      </w:r>
    </w:p>
    <w:p w14:paraId="407702F3" w14:textId="77777777" w:rsidR="007A0C29" w:rsidRPr="00923A80" w:rsidRDefault="007A0C29">
      <w:pPr>
        <w:pStyle w:val="Normalny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W przypadku poniesienia szkody przewyższającej karę umowną, Strony Umowy zastrzegą sobie prawo dochodzenia odszkodowania uzupełniającego.</w:t>
      </w:r>
    </w:p>
    <w:p w14:paraId="30B8EB3C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1253729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4BC1FBFB" w14:textId="279775B5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A849A8" w:rsidRPr="00923A80">
        <w:rPr>
          <w:rFonts w:ascii="Times New Roman" w:eastAsia="Times New Roman" w:hAnsi="Times New Roman" w:cs="Times New Roman"/>
          <w:b/>
          <w:sz w:val="22"/>
          <w:szCs w:val="22"/>
        </w:rPr>
        <w:t>7</w:t>
      </w:r>
    </w:p>
    <w:p w14:paraId="6BECAF16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7205D633" w14:textId="77777777" w:rsidR="007A0C29" w:rsidRPr="00923A80" w:rsidRDefault="007A0C29">
      <w:pPr>
        <w:pStyle w:val="Normalny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Zamawiającemu przysługuje prawo odstąpienia od umowy w następujących przypadkach:</w:t>
      </w:r>
    </w:p>
    <w:p w14:paraId="64F7626E" w14:textId="77777777" w:rsidR="007A0C29" w:rsidRPr="00923A80" w:rsidRDefault="007A0C2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w razie wystąpienia istotnej zmiany okoliczności powodującej, że wykonanie umowy nie leży w interesie publicznym, czego nie można było przewidzieć w chwili zawarcia umowy, odstąpienie od umowy w tym przypadku może nastąpić w terminie 30 dni od powzięcia wiadomości o powyższych okolicznościach,</w:t>
      </w:r>
    </w:p>
    <w:p w14:paraId="0187F234" w14:textId="2099B09C" w:rsidR="007A0C29" w:rsidRPr="00923A80" w:rsidRDefault="007A0C2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Wykonawca nie rozpoczął </w:t>
      </w:r>
      <w:r w:rsidR="00923A80">
        <w:rPr>
          <w:rFonts w:ascii="Times New Roman" w:eastAsia="Times New Roman" w:hAnsi="Times New Roman" w:cs="Times New Roman"/>
          <w:sz w:val="22"/>
          <w:szCs w:val="22"/>
        </w:rPr>
        <w:t>poradnictwa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bez uzasadnionych przyczyn i nie przystąpił do nich, pomimo wezwania Zamawiającego złożonego na piśmie,</w:t>
      </w:r>
    </w:p>
    <w:p w14:paraId="57635901" w14:textId="6D9DEB31" w:rsidR="007A0C29" w:rsidRPr="00923A80" w:rsidRDefault="007A0C2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Wykonawca przerwał </w:t>
      </w:r>
      <w:r w:rsidR="00923A80">
        <w:rPr>
          <w:rFonts w:ascii="Times New Roman" w:eastAsia="Times New Roman" w:hAnsi="Times New Roman" w:cs="Times New Roman"/>
          <w:sz w:val="22"/>
          <w:szCs w:val="22"/>
        </w:rPr>
        <w:t>poradnictwo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i przerwa trwa dłużej niż 7 dni,</w:t>
      </w:r>
    </w:p>
    <w:p w14:paraId="195A6A56" w14:textId="474CB7E1" w:rsidR="007A0C29" w:rsidRPr="00923A80" w:rsidRDefault="007A0C29">
      <w:pPr>
        <w:pStyle w:val="Normalny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Wykonawca opóźnia się w </w:t>
      </w:r>
      <w:r w:rsidR="00923A80">
        <w:rPr>
          <w:rFonts w:ascii="Times New Roman" w:eastAsia="Times New Roman" w:hAnsi="Times New Roman" w:cs="Times New Roman"/>
          <w:sz w:val="22"/>
          <w:szCs w:val="22"/>
        </w:rPr>
        <w:t>terminach poradnictwa</w:t>
      </w: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 tak dalece, że nie jest prawdopodobne, żeby zdołał je ukończyć   w umówionym terminie.</w:t>
      </w:r>
    </w:p>
    <w:p w14:paraId="3CAE248F" w14:textId="77777777" w:rsidR="007A0C29" w:rsidRPr="00923A80" w:rsidRDefault="007A0C29">
      <w:pPr>
        <w:pStyle w:val="Normalny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Odstąpienie od umowy powinno nastąpić w formie pisemnej pod rygorem nieważności takiego oświadczenia i powinno zawierać uzasadnienie. Zawiadomienie powinno być przekazane Wykonawcy co najmniej 7 dni przed terminem odstąpienia.</w:t>
      </w:r>
    </w:p>
    <w:p w14:paraId="7FBD4814" w14:textId="191074B9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 xml:space="preserve">§ </w:t>
      </w:r>
      <w:r w:rsidR="00A849A8" w:rsidRPr="00923A80">
        <w:rPr>
          <w:rFonts w:ascii="Times New Roman" w:eastAsia="Times New Roman" w:hAnsi="Times New Roman" w:cs="Times New Roman"/>
          <w:b/>
          <w:sz w:val="22"/>
          <w:szCs w:val="22"/>
        </w:rPr>
        <w:t>8</w:t>
      </w:r>
    </w:p>
    <w:p w14:paraId="1B832812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11A4F74F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Wykonawca zobowiązuje się do zachowania w tajemnicy wszelkich informacji uzyskanych w trakcie realizacji przedmiotu umowy, również po upływie okresu obowiązywania niniejszej umowy.</w:t>
      </w:r>
    </w:p>
    <w:p w14:paraId="00B05118" w14:textId="6C53708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 xml:space="preserve">                                                                                 § </w:t>
      </w:r>
      <w:r w:rsidR="00A849A8" w:rsidRPr="00923A80">
        <w:rPr>
          <w:rFonts w:ascii="Times New Roman" w:eastAsia="Times New Roman" w:hAnsi="Times New Roman" w:cs="Times New Roman"/>
          <w:b/>
          <w:sz w:val="22"/>
          <w:szCs w:val="22"/>
        </w:rPr>
        <w:t>9</w:t>
      </w:r>
    </w:p>
    <w:p w14:paraId="0723AC76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7E9BDAD2" w14:textId="77777777" w:rsidR="007A0C29" w:rsidRPr="00923A80" w:rsidRDefault="007A0C29">
      <w:pPr>
        <w:pStyle w:val="Normalny1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hAnsi="Times New Roman" w:cs="Times New Roman"/>
          <w:sz w:val="22"/>
          <w:szCs w:val="22"/>
        </w:rPr>
        <w:t xml:space="preserve">Zawarta umowa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może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zostac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́ zmieniona na zasadach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określonych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w Wytycznych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Kwalifikowalności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sekcja 6.5.2 punkt 20 oraz w zakresie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określonym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w ust. 2.</w:t>
      </w:r>
    </w:p>
    <w:p w14:paraId="3C269939" w14:textId="77777777" w:rsidR="007A0C29" w:rsidRPr="00923A80" w:rsidRDefault="007A0C29">
      <w:pPr>
        <w:pStyle w:val="Normalny1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Zamawiający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dopuszcza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możliwośc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́ zmiany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warunków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udzielonego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zamówienia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następujących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okolicznościach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>:</w:t>
      </w:r>
    </w:p>
    <w:p w14:paraId="2FD0E35E" w14:textId="77777777" w:rsidR="007A0C29" w:rsidRPr="00923A80" w:rsidRDefault="007A0C29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hAnsi="Times New Roman" w:cs="Times New Roman"/>
          <w:sz w:val="22"/>
          <w:szCs w:val="22"/>
        </w:rPr>
        <w:t xml:space="preserve">nieprzewidzianych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okoliczności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formalno-prawnych,</w:t>
      </w:r>
    </w:p>
    <w:p w14:paraId="7BAF67CF" w14:textId="77777777" w:rsidR="007A0C29" w:rsidRPr="00923A80" w:rsidRDefault="007A0C29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hAnsi="Times New Roman" w:cs="Times New Roman"/>
          <w:sz w:val="22"/>
          <w:szCs w:val="22"/>
        </w:rPr>
        <w:t xml:space="preserve">zmiany stawki podatku VAT i akcyzy, sposobu ich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płatności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(w przypadku zmian ustawowych),</w:t>
      </w:r>
    </w:p>
    <w:p w14:paraId="132E682A" w14:textId="77777777" w:rsidR="007A0C29" w:rsidRPr="00923A80" w:rsidRDefault="007A0C29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hAnsi="Times New Roman" w:cs="Times New Roman"/>
          <w:sz w:val="22"/>
          <w:szCs w:val="22"/>
        </w:rPr>
        <w:t xml:space="preserve">ograniczenia lub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zwiększenia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środków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  przeznaczonych na realizację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zamówienia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765EBF63" w14:textId="77777777" w:rsidR="007A0C29" w:rsidRPr="00923A80" w:rsidRDefault="007A0C29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hAnsi="Times New Roman" w:cs="Times New Roman"/>
          <w:sz w:val="22"/>
          <w:szCs w:val="22"/>
        </w:rPr>
        <w:t xml:space="preserve">w razie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konieczności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podjęcia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działan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́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zmierzających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do ograniczenia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skutków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zdarzenia losowego wywołanego przez czynniki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zewnętrzne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którego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nie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można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było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przewidziec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́ z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pewnościa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̨,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szczególnie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zagrażające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bezpośrednio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życiu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lub zdrowiu ludzi lub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grożące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powstaniem szkody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niewspółmiernie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większej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niz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̇ spowodowana działaniem lub zaniechaniem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naruszającym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dyscypline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̨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środków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publicznych,</w:t>
      </w:r>
    </w:p>
    <w:p w14:paraId="2BE138A5" w14:textId="77777777" w:rsidR="007A0C29" w:rsidRPr="00923A80" w:rsidRDefault="007A0C29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hAnsi="Times New Roman" w:cs="Times New Roman"/>
          <w:sz w:val="22"/>
          <w:szCs w:val="22"/>
        </w:rPr>
        <w:t xml:space="preserve">gdy zmiany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treści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umowy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sa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̨ korzystne dla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Zamawiającego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>,</w:t>
      </w:r>
    </w:p>
    <w:p w14:paraId="7A46D932" w14:textId="77777777" w:rsidR="007A0C29" w:rsidRPr="00923A80" w:rsidRDefault="007A0C29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 w:rsidRPr="00923A80">
        <w:rPr>
          <w:rFonts w:ascii="Times New Roman" w:hAnsi="Times New Roman" w:cs="Times New Roman"/>
          <w:sz w:val="22"/>
          <w:szCs w:val="22"/>
        </w:rPr>
        <w:t>jeżeli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wystąpia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̨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okoliczności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których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strony umowy nie były w stanie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przewidziec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́, pomimo zachowania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należytej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staranności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>.</w:t>
      </w:r>
    </w:p>
    <w:p w14:paraId="0B074968" w14:textId="77777777" w:rsidR="007A0C29" w:rsidRPr="00923A80" w:rsidRDefault="007A0C29">
      <w:pPr>
        <w:pStyle w:val="Normalny1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spellStart"/>
      <w:r w:rsidRPr="00923A80">
        <w:rPr>
          <w:rFonts w:ascii="Times New Roman" w:hAnsi="Times New Roman" w:cs="Times New Roman"/>
          <w:sz w:val="22"/>
          <w:szCs w:val="22"/>
        </w:rPr>
        <w:t>nastąpi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zmiana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przepisów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prawa powszechnie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obowiązującego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która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ma wpływ na termin, </w:t>
      </w:r>
      <w:proofErr w:type="spellStart"/>
      <w:r w:rsidRPr="00923A80">
        <w:rPr>
          <w:rFonts w:ascii="Times New Roman" w:hAnsi="Times New Roman" w:cs="Times New Roman"/>
          <w:sz w:val="22"/>
          <w:szCs w:val="22"/>
        </w:rPr>
        <w:t>sposób</w:t>
      </w:r>
      <w:proofErr w:type="spellEnd"/>
      <w:r w:rsidRPr="00923A80">
        <w:rPr>
          <w:rFonts w:ascii="Times New Roman" w:hAnsi="Times New Roman" w:cs="Times New Roman"/>
          <w:sz w:val="22"/>
          <w:szCs w:val="22"/>
        </w:rPr>
        <w:t xml:space="preserve"> lub zakres realizacji przedmiotu umowy.</w:t>
      </w:r>
    </w:p>
    <w:p w14:paraId="3197C02C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72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C621735" w14:textId="35935A72" w:rsidR="007A0C29" w:rsidRPr="00923A80" w:rsidRDefault="007A0C29" w:rsidP="00ED4307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§ 1</w:t>
      </w:r>
      <w:r w:rsidR="00A849A8" w:rsidRPr="00923A80">
        <w:rPr>
          <w:rFonts w:ascii="Times New Roman" w:eastAsia="Times New Roman" w:hAnsi="Times New Roman" w:cs="Times New Roman"/>
          <w:b/>
          <w:sz w:val="22"/>
          <w:szCs w:val="22"/>
        </w:rPr>
        <w:t>0</w:t>
      </w:r>
    </w:p>
    <w:p w14:paraId="0A213DB3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3848AFCE" w14:textId="77777777" w:rsidR="007A0C29" w:rsidRPr="00923A80" w:rsidRDefault="007A0C29">
      <w:pPr>
        <w:pStyle w:val="Normalny1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W sprawach nieuregulowanych niniejszą umową będą miały zastosowanie właściwe przepisy Kodeksu cywilnego.  </w:t>
      </w:r>
    </w:p>
    <w:p w14:paraId="578D3904" w14:textId="77777777" w:rsidR="007A0C29" w:rsidRPr="00923A80" w:rsidRDefault="007A0C29">
      <w:pPr>
        <w:pStyle w:val="Normalny1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Wszelkie zmiany niniejszej umowy wymagają formy pisemnej pod rygorem nieważności.</w:t>
      </w:r>
    </w:p>
    <w:p w14:paraId="5FD13DB8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ind w:left="432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939B1ED" w14:textId="1DF812B0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§ 1</w:t>
      </w:r>
      <w:r w:rsidR="00ED4307" w:rsidRPr="00923A80">
        <w:rPr>
          <w:rFonts w:ascii="Times New Roman" w:eastAsia="Times New Roman" w:hAnsi="Times New Roman" w:cs="Times New Roman"/>
          <w:b/>
          <w:sz w:val="22"/>
          <w:szCs w:val="22"/>
        </w:rPr>
        <w:t>1</w:t>
      </w:r>
    </w:p>
    <w:p w14:paraId="356BDB7E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05D03723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>Wszystkie kwestie sporne powstałe w związku z realizacja umowy będą rozstrzygnięte przez sąd właściwy dla siedziby Zamawiającego.</w:t>
      </w:r>
    </w:p>
    <w:p w14:paraId="1FDFDC56" w14:textId="6369B810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>§ 1</w:t>
      </w:r>
      <w:r w:rsidR="00ED4307" w:rsidRPr="00923A80">
        <w:rPr>
          <w:rFonts w:ascii="Times New Roman" w:eastAsia="Times New Roman" w:hAnsi="Times New Roman" w:cs="Times New Roman"/>
          <w:b/>
          <w:sz w:val="22"/>
          <w:szCs w:val="22"/>
        </w:rPr>
        <w:t>2</w:t>
      </w:r>
    </w:p>
    <w:p w14:paraId="6A147F92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2F6EE3F3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sz w:val="22"/>
          <w:szCs w:val="22"/>
        </w:rPr>
        <w:t xml:space="preserve">Umowę sporządzono w dwóch jednobrzmiących egzemplarzach po jednym egzemplarzu dla każdej ze stron.  </w:t>
      </w:r>
    </w:p>
    <w:p w14:paraId="4C2BA7EF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1D660AE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847B96B" w14:textId="77777777" w:rsidR="007A0C29" w:rsidRPr="00923A80" w:rsidRDefault="007A0C29" w:rsidP="007A0C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 xml:space="preserve">Wykonawca </w:t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ab/>
      </w:r>
      <w:r w:rsidRPr="00923A80">
        <w:rPr>
          <w:rFonts w:ascii="Times New Roman" w:eastAsia="Times New Roman" w:hAnsi="Times New Roman" w:cs="Times New Roman"/>
          <w:b/>
          <w:sz w:val="22"/>
          <w:szCs w:val="22"/>
        </w:rPr>
        <w:tab/>
        <w:t>Zamawiający</w:t>
      </w:r>
    </w:p>
    <w:p w14:paraId="52A11F47" w14:textId="77777777" w:rsidR="007A0C29" w:rsidRPr="00923A80" w:rsidRDefault="007A0C29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16CC08DE" w14:textId="77777777" w:rsidR="00ED4307" w:rsidRPr="00923A80" w:rsidRDefault="00ED4307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4F558A49" w14:textId="77777777" w:rsidR="00ED4307" w:rsidRPr="00923A80" w:rsidRDefault="00ED4307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62E8AA08" w14:textId="77777777" w:rsidR="00ED4307" w:rsidRPr="00923A80" w:rsidRDefault="00ED4307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4A075DE0" w14:textId="77777777" w:rsidR="00ED4307" w:rsidRPr="00923A80" w:rsidRDefault="00ED4307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5358BBBA" w14:textId="77777777" w:rsidR="00ED4307" w:rsidRPr="00923A80" w:rsidRDefault="00ED4307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7CC12E2F" w14:textId="77777777" w:rsidR="00ED4307" w:rsidRPr="00923A80" w:rsidRDefault="00ED4307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4DA2099D" w14:textId="77777777" w:rsidR="00ED4307" w:rsidRPr="00923A80" w:rsidRDefault="00ED4307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2AC265B1" w14:textId="77777777" w:rsidR="00ED4307" w:rsidRPr="00923A80" w:rsidRDefault="00ED4307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43313F7B" w14:textId="77777777" w:rsidR="00ED4307" w:rsidRPr="00923A80" w:rsidRDefault="00ED4307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0A39C5BB" w14:textId="77777777" w:rsidR="007A0C29" w:rsidRPr="0088231C" w:rsidRDefault="007A0C29" w:rsidP="007A0C29">
      <w:pPr>
        <w:spacing w:after="0" w:line="360" w:lineRule="auto"/>
        <w:jc w:val="right"/>
        <w:rPr>
          <w:rFonts w:ascii="Times New Roman" w:eastAsia="Arial" w:hAnsi="Times New Roman"/>
          <w:color w:val="0070C0"/>
          <w:sz w:val="24"/>
          <w:szCs w:val="24"/>
        </w:rPr>
      </w:pPr>
    </w:p>
    <w:p w14:paraId="261B09B1" w14:textId="77777777" w:rsidR="00F206F3" w:rsidRPr="00D45044" w:rsidRDefault="00F206F3" w:rsidP="00F206F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5044">
        <w:rPr>
          <w:rFonts w:ascii="Arial" w:hAnsi="Arial" w:cs="Arial"/>
          <w:b/>
          <w:sz w:val="20"/>
          <w:szCs w:val="20"/>
        </w:rPr>
        <w:t>List</w:t>
      </w:r>
      <w:r>
        <w:rPr>
          <w:rFonts w:ascii="Arial" w:hAnsi="Arial" w:cs="Arial"/>
          <w:b/>
          <w:sz w:val="20"/>
          <w:szCs w:val="20"/>
        </w:rPr>
        <w:t>a</w:t>
      </w:r>
      <w:r w:rsidRPr="00D45044">
        <w:rPr>
          <w:rFonts w:ascii="Arial" w:hAnsi="Arial" w:cs="Arial"/>
          <w:b/>
          <w:sz w:val="20"/>
          <w:szCs w:val="20"/>
        </w:rPr>
        <w:t xml:space="preserve"> obecności </w:t>
      </w:r>
      <w:r>
        <w:rPr>
          <w:rFonts w:ascii="Arial" w:hAnsi="Arial" w:cs="Arial"/>
          <w:b/>
          <w:sz w:val="20"/>
          <w:szCs w:val="20"/>
        </w:rPr>
        <w:t xml:space="preserve">– poradnictwo prawne - </w:t>
      </w:r>
      <w:r w:rsidRPr="00D45044">
        <w:rPr>
          <w:rFonts w:ascii="Arial" w:hAnsi="Arial" w:cs="Arial"/>
          <w:b/>
          <w:sz w:val="20"/>
          <w:szCs w:val="20"/>
        </w:rPr>
        <w:t xml:space="preserve"> w </w:t>
      </w:r>
      <w:r>
        <w:rPr>
          <w:rFonts w:ascii="Arial" w:hAnsi="Arial" w:cs="Arial"/>
          <w:b/>
          <w:sz w:val="20"/>
          <w:szCs w:val="20"/>
        </w:rPr>
        <w:t>miesiącu</w:t>
      </w:r>
      <w:r w:rsidRPr="00D45044">
        <w:rPr>
          <w:rFonts w:ascii="Arial" w:hAnsi="Arial" w:cs="Arial"/>
          <w:b/>
          <w:sz w:val="20"/>
          <w:szCs w:val="20"/>
        </w:rPr>
        <w:t xml:space="preserve"> …………………………. r.</w:t>
      </w:r>
    </w:p>
    <w:p w14:paraId="764FA570" w14:textId="77777777" w:rsidR="00F206F3" w:rsidRPr="00E13391" w:rsidRDefault="00F206F3" w:rsidP="00F206F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45044">
        <w:rPr>
          <w:rFonts w:ascii="Arial" w:hAnsi="Arial" w:cs="Arial"/>
          <w:b/>
          <w:sz w:val="20"/>
          <w:szCs w:val="20"/>
        </w:rPr>
        <w:t>w ramach działań projektu „</w:t>
      </w:r>
      <w:r w:rsidRPr="00D45044">
        <w:rPr>
          <w:rFonts w:ascii="Arial" w:hAnsi="Arial" w:cs="Arial"/>
          <w:b/>
          <w:bCs/>
          <w:sz w:val="20"/>
          <w:szCs w:val="20"/>
          <w:shd w:val="clear" w:color="auto" w:fill="FFFFFD"/>
        </w:rPr>
        <w:t xml:space="preserve">Regionalne </w:t>
      </w:r>
      <w:r>
        <w:rPr>
          <w:rFonts w:ascii="Arial" w:hAnsi="Arial" w:cs="Arial"/>
          <w:b/>
          <w:bCs/>
          <w:sz w:val="20"/>
          <w:szCs w:val="20"/>
          <w:shd w:val="clear" w:color="auto" w:fill="FFFFFD"/>
        </w:rPr>
        <w:t xml:space="preserve">Centrum </w:t>
      </w:r>
      <w:r w:rsidRPr="00D45044">
        <w:rPr>
          <w:rFonts w:ascii="Arial" w:hAnsi="Arial" w:cs="Arial"/>
          <w:b/>
          <w:bCs/>
          <w:sz w:val="20"/>
          <w:szCs w:val="20"/>
          <w:shd w:val="clear" w:color="auto" w:fill="FFFFFD"/>
        </w:rPr>
        <w:t xml:space="preserve"> Kryzysowe</w:t>
      </w:r>
      <w:r w:rsidRPr="00D45044">
        <w:rPr>
          <w:rFonts w:ascii="Arial" w:hAnsi="Arial" w:cs="Arial"/>
          <w:b/>
          <w:sz w:val="20"/>
          <w:szCs w:val="20"/>
        </w:rPr>
        <w:t xml:space="preserve">” (nr: FEPZ.06.23-IP.01-0001/24) </w:t>
      </w:r>
    </w:p>
    <w:p w14:paraId="688AA73B" w14:textId="77777777" w:rsidR="00F206F3" w:rsidRPr="00D45044" w:rsidRDefault="00F206F3" w:rsidP="00F206F3">
      <w:pPr>
        <w:spacing w:after="0"/>
        <w:jc w:val="right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18121" w:type="dxa"/>
        <w:tblLook w:val="04A0" w:firstRow="1" w:lastRow="0" w:firstColumn="1" w:lastColumn="0" w:noHBand="0" w:noVBand="1"/>
      </w:tblPr>
      <w:tblGrid>
        <w:gridCol w:w="562"/>
        <w:gridCol w:w="3062"/>
        <w:gridCol w:w="3034"/>
        <w:gridCol w:w="1559"/>
        <w:gridCol w:w="2268"/>
        <w:gridCol w:w="387"/>
        <w:gridCol w:w="1812"/>
        <w:gridCol w:w="1812"/>
        <w:gridCol w:w="1812"/>
        <w:gridCol w:w="1813"/>
      </w:tblGrid>
      <w:tr w:rsidR="00F206F3" w14:paraId="56973725" w14:textId="77777777" w:rsidTr="00801F3E">
        <w:tc>
          <w:tcPr>
            <w:tcW w:w="562" w:type="dxa"/>
            <w:vAlign w:val="center"/>
          </w:tcPr>
          <w:p w14:paraId="2A3E71DB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F5235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062" w:type="dxa"/>
            <w:vAlign w:val="center"/>
          </w:tcPr>
          <w:p w14:paraId="38A295DB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F5235">
              <w:rPr>
                <w:rFonts w:ascii="Arial" w:hAnsi="Arial" w:cs="Arial"/>
                <w:b/>
                <w:sz w:val="20"/>
                <w:szCs w:val="20"/>
              </w:rPr>
              <w:t>Data i miejsce udzielonego wsparcia</w:t>
            </w:r>
          </w:p>
        </w:tc>
        <w:tc>
          <w:tcPr>
            <w:tcW w:w="3034" w:type="dxa"/>
            <w:vAlign w:val="center"/>
          </w:tcPr>
          <w:p w14:paraId="505BCE58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F5235">
              <w:rPr>
                <w:rFonts w:ascii="Arial" w:hAnsi="Arial" w:cs="Arial"/>
                <w:b/>
                <w:sz w:val="20"/>
                <w:szCs w:val="20"/>
              </w:rPr>
              <w:t>Imię i nazwisko uczestnika</w:t>
            </w:r>
          </w:p>
        </w:tc>
        <w:tc>
          <w:tcPr>
            <w:tcW w:w="1559" w:type="dxa"/>
            <w:vAlign w:val="center"/>
          </w:tcPr>
          <w:p w14:paraId="6D07F35D" w14:textId="77777777" w:rsidR="00F206F3" w:rsidRDefault="00F206F3" w:rsidP="00F206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F5235">
              <w:rPr>
                <w:rFonts w:ascii="Arial" w:hAnsi="Arial" w:cs="Arial"/>
                <w:b/>
                <w:sz w:val="20"/>
                <w:szCs w:val="20"/>
              </w:rPr>
              <w:t>Liczba godzin</w:t>
            </w:r>
          </w:p>
          <w:p w14:paraId="6510181D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(1 godzina =           45 minut)</w:t>
            </w:r>
          </w:p>
        </w:tc>
        <w:tc>
          <w:tcPr>
            <w:tcW w:w="2268" w:type="dxa"/>
            <w:vAlign w:val="center"/>
          </w:tcPr>
          <w:p w14:paraId="357A0EF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F5235">
              <w:rPr>
                <w:rFonts w:ascii="Arial" w:hAnsi="Arial" w:cs="Arial"/>
                <w:b/>
                <w:sz w:val="20"/>
                <w:szCs w:val="20"/>
              </w:rPr>
              <w:t xml:space="preserve">Podpis uczestnika </w:t>
            </w:r>
          </w:p>
        </w:tc>
        <w:tc>
          <w:tcPr>
            <w:tcW w:w="387" w:type="dxa"/>
          </w:tcPr>
          <w:p w14:paraId="269BF770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48704CE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1742B26E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74C3D32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3" w:type="dxa"/>
          </w:tcPr>
          <w:p w14:paraId="1787FA3A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506DD315" w14:textId="77777777" w:rsidTr="00801F3E">
        <w:tc>
          <w:tcPr>
            <w:tcW w:w="562" w:type="dxa"/>
          </w:tcPr>
          <w:p w14:paraId="022B6980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567B0BE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49852DF5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1540FCF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34D42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ABC1995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14:paraId="1D2E7087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199FA737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1CDE96FD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22532F9E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3" w:type="dxa"/>
          </w:tcPr>
          <w:p w14:paraId="6C5693B7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0D73D311" w14:textId="77777777" w:rsidTr="00801F3E">
        <w:tc>
          <w:tcPr>
            <w:tcW w:w="562" w:type="dxa"/>
          </w:tcPr>
          <w:p w14:paraId="2047B35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79B88505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36D3FE4A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7DCF1EE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E11202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E7C8FE6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14:paraId="5BA934BB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0558E365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3E185E07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47DBFF32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3" w:type="dxa"/>
          </w:tcPr>
          <w:p w14:paraId="5DD9F40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6F1322E7" w14:textId="77777777" w:rsidTr="00801F3E">
        <w:tc>
          <w:tcPr>
            <w:tcW w:w="562" w:type="dxa"/>
          </w:tcPr>
          <w:p w14:paraId="2F74E5D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32A1C7C3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0379643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6305C2A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F088CFA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61541A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14:paraId="6883FCEE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2A8B13D3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3484459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516DA33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3" w:type="dxa"/>
          </w:tcPr>
          <w:p w14:paraId="761A6EA2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5B5E6FFD" w14:textId="77777777" w:rsidTr="00801F3E">
        <w:tc>
          <w:tcPr>
            <w:tcW w:w="562" w:type="dxa"/>
          </w:tcPr>
          <w:p w14:paraId="4C2EE10B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3D7C36D7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6150B9C2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70F337A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AA8B8F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2B8C5E3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14:paraId="158C869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4B14CCC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78012B1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5FDFC72F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3" w:type="dxa"/>
          </w:tcPr>
          <w:p w14:paraId="26E93336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12836D9E" w14:textId="77777777" w:rsidTr="00801F3E">
        <w:tc>
          <w:tcPr>
            <w:tcW w:w="562" w:type="dxa"/>
          </w:tcPr>
          <w:p w14:paraId="50FB20CA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4D25C417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3CE096F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0F0CA886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A9DCE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68C0A37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dxa"/>
          </w:tcPr>
          <w:p w14:paraId="5570D5B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64C2CEDA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20865C16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2" w:type="dxa"/>
          </w:tcPr>
          <w:p w14:paraId="5D87782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3" w:type="dxa"/>
          </w:tcPr>
          <w:p w14:paraId="3118766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5D4F0A9D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57110736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434E8107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35B8BE4A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0B68E112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18F2E4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CEE4EB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2723AD4D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3C57092B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7207922E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277FED9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71C99B1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4F5270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41A7C6A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2F183A78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1EBC1EB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31F23D3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3523942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30F6FA27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E7722D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313F12F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0A6B1CC9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4F87CF62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282BBF8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315EE76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20E0E41E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9C0A1E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33D1C1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418571AE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4A3C05B0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7BB31364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1FFBD718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1B777FA0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67D0AD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3BD557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09855322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3766EEF6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02EA298A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6C484243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2B22E7D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2542C6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17FA90E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5DDDB5CF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5AD2F90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6AA915F3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73BC0E40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107B9A93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0E5AD7A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63D0460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7F987E13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1D94A55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6A98881F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78AAF4F6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51846A3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FEAB822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AA6E47D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3CF15847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1829A9F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116A6DBB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3B006238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18C4DC88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34D0D3F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E01FA6F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351EBD79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11D4817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2077C518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2DD0DDC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40D997CD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6A17241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AA91F33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06F3" w14:paraId="3AE013B0" w14:textId="77777777" w:rsidTr="00801F3E">
        <w:trPr>
          <w:gridAfter w:val="5"/>
          <w:wAfter w:w="7636" w:type="dxa"/>
        </w:trPr>
        <w:tc>
          <w:tcPr>
            <w:tcW w:w="562" w:type="dxa"/>
          </w:tcPr>
          <w:p w14:paraId="77578B8B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7491435C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2" w:type="dxa"/>
          </w:tcPr>
          <w:p w14:paraId="03D227F9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34" w:type="dxa"/>
          </w:tcPr>
          <w:p w14:paraId="30541F33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3DB3A8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821FC7D" w14:textId="77777777" w:rsidR="00F206F3" w:rsidRDefault="00F206F3" w:rsidP="00F206F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601D54" w14:textId="77777777" w:rsidR="00F206F3" w:rsidRDefault="00F206F3" w:rsidP="00F206F3">
      <w:pPr>
        <w:spacing w:after="0"/>
        <w:rPr>
          <w:rFonts w:ascii="Arial" w:hAnsi="Arial" w:cs="Arial"/>
          <w:sz w:val="20"/>
          <w:szCs w:val="20"/>
        </w:rPr>
      </w:pPr>
    </w:p>
    <w:p w14:paraId="1F5209EB" w14:textId="77777777" w:rsidR="00F206F3" w:rsidRDefault="00F206F3" w:rsidP="00F206F3">
      <w:pPr>
        <w:spacing w:after="0"/>
        <w:rPr>
          <w:rFonts w:ascii="Arial" w:hAnsi="Arial" w:cs="Arial"/>
          <w:sz w:val="20"/>
          <w:szCs w:val="20"/>
        </w:rPr>
      </w:pPr>
    </w:p>
    <w:p w14:paraId="29532D27" w14:textId="77777777" w:rsidR="00F206F3" w:rsidRDefault="00F206F3" w:rsidP="00F206F3">
      <w:pPr>
        <w:spacing w:after="0"/>
        <w:rPr>
          <w:rFonts w:ascii="Arial" w:hAnsi="Arial" w:cs="Arial"/>
          <w:sz w:val="20"/>
          <w:szCs w:val="20"/>
        </w:rPr>
      </w:pPr>
    </w:p>
    <w:p w14:paraId="76F7EE28" w14:textId="77777777" w:rsidR="00F206F3" w:rsidRDefault="00F206F3" w:rsidP="00F206F3">
      <w:pPr>
        <w:spacing w:after="0"/>
        <w:rPr>
          <w:rFonts w:ascii="Arial" w:hAnsi="Arial" w:cs="Arial"/>
          <w:sz w:val="20"/>
          <w:szCs w:val="20"/>
        </w:rPr>
      </w:pPr>
    </w:p>
    <w:p w14:paraId="20786F31" w14:textId="77777777" w:rsidR="00F206F3" w:rsidRDefault="00F206F3" w:rsidP="00F206F3">
      <w:pPr>
        <w:spacing w:after="0"/>
        <w:rPr>
          <w:rFonts w:ascii="Arial" w:hAnsi="Arial" w:cs="Arial"/>
          <w:sz w:val="20"/>
          <w:szCs w:val="20"/>
        </w:rPr>
      </w:pPr>
    </w:p>
    <w:p w14:paraId="474E6B9D" w14:textId="77777777" w:rsidR="00F206F3" w:rsidRDefault="00F206F3" w:rsidP="00F206F3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………………………………</w:t>
      </w:r>
    </w:p>
    <w:p w14:paraId="26834472" w14:textId="77777777" w:rsidR="00F206F3" w:rsidRPr="00D45044" w:rsidRDefault="00F206F3" w:rsidP="00F206F3">
      <w:pPr>
        <w:spacing w:after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podpis </w:t>
      </w:r>
      <w:r w:rsidRPr="00C8536B">
        <w:rPr>
          <w:rFonts w:ascii="Arial" w:hAnsi="Arial" w:cs="Arial"/>
          <w:bCs/>
          <w:sz w:val="20"/>
          <w:szCs w:val="20"/>
        </w:rPr>
        <w:t>p</w:t>
      </w:r>
      <w:r>
        <w:rPr>
          <w:rFonts w:ascii="Arial" w:hAnsi="Arial" w:cs="Arial"/>
          <w:bCs/>
          <w:sz w:val="20"/>
          <w:szCs w:val="20"/>
        </w:rPr>
        <w:t>rawnika</w:t>
      </w:r>
    </w:p>
    <w:p w14:paraId="53C25E9E" w14:textId="77777777" w:rsidR="00F206F3" w:rsidRPr="00983C98" w:rsidRDefault="00F206F3" w:rsidP="007A0C29">
      <w:pPr>
        <w:pStyle w:val="Tekstprzypisukocowego"/>
        <w:rPr>
          <w:rFonts w:ascii="Times New Roman" w:hAnsi="Times New Roman"/>
          <w:color w:val="0070C0"/>
          <w:sz w:val="22"/>
          <w:szCs w:val="22"/>
        </w:rPr>
      </w:pPr>
    </w:p>
    <w:p w14:paraId="2EA268EF" w14:textId="77777777" w:rsidR="007A0C29" w:rsidRDefault="007A0C29" w:rsidP="007A0C29">
      <w:pPr>
        <w:pStyle w:val="Tekstprzypisukocowego"/>
      </w:pPr>
    </w:p>
    <w:p w14:paraId="0ACAE860" w14:textId="77777777" w:rsidR="00923A80" w:rsidRDefault="00923A80" w:rsidP="007A0C29">
      <w:pPr>
        <w:pStyle w:val="Tekstprzypisukocowego"/>
      </w:pPr>
    </w:p>
    <w:p w14:paraId="5640C637" w14:textId="77777777" w:rsidR="00923A80" w:rsidRDefault="00923A80" w:rsidP="007A0C29">
      <w:pPr>
        <w:pStyle w:val="Tekstprzypisukocowego"/>
      </w:pPr>
    </w:p>
    <w:p w14:paraId="2F7222B7" w14:textId="551D183A" w:rsidR="004021A5" w:rsidRDefault="004021A5" w:rsidP="004021A5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6</w:t>
      </w:r>
    </w:p>
    <w:p w14:paraId="2E5FDE64" w14:textId="09AC3B78" w:rsidR="007A0C29" w:rsidRDefault="00A849A8" w:rsidP="007A0C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 </w:t>
      </w:r>
    </w:p>
    <w:p w14:paraId="2EE35FB2" w14:textId="77777777" w:rsidR="007A0C29" w:rsidRDefault="007A0C29" w:rsidP="007A0C2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63DB006F" w14:textId="77777777" w:rsidR="007A0C29" w:rsidRDefault="007A0C29" w:rsidP="007A0C29"/>
    <w:p w14:paraId="47C9FEED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eastAsia="Garamond" w:hAnsi="Times New Roman" w:cs="Times New Roman"/>
          <w:b/>
          <w:bCs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bCs/>
          <w:sz w:val="24"/>
          <w:szCs w:val="24"/>
          <w:u w:color="404040"/>
        </w:rPr>
        <w:t>Umowa powierzenia przetwarzania danych osobowych</w:t>
      </w:r>
    </w:p>
    <w:p w14:paraId="2B45B28D" w14:textId="46A5EC2A" w:rsidR="001367F8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both"/>
        <w:rPr>
          <w:rFonts w:ascii="Times New Roman" w:hAnsi="Times New Roman" w:cs="Times New Roman"/>
          <w:sz w:val="24"/>
          <w:szCs w:val="24"/>
          <w:u w:color="404040"/>
        </w:rPr>
      </w:pPr>
      <w:r>
        <w:rPr>
          <w:rFonts w:ascii="Times New Roman" w:hAnsi="Times New Roman" w:cs="Times New Roman"/>
          <w:sz w:val="24"/>
          <w:szCs w:val="24"/>
          <w:u w:color="404040"/>
        </w:rPr>
        <w:t xml:space="preserve">zawarta w dniu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……………….2026 r</w:t>
      </w:r>
      <w:r w:rsidRPr="00F3161B">
        <w:rPr>
          <w:rFonts w:ascii="Times New Roman" w:hAnsi="Times New Roman" w:cs="Times New Roman"/>
          <w:b/>
          <w:sz w:val="24"/>
          <w:szCs w:val="24"/>
          <w:u w:color="404040"/>
        </w:rPr>
        <w:t>.</w:t>
      </w:r>
      <w:r w:rsidRPr="00A257DD">
        <w:rPr>
          <w:rFonts w:ascii="Times New Roman" w:hAnsi="Times New Roman" w:cs="Times New Roman"/>
          <w:sz w:val="24"/>
          <w:szCs w:val="24"/>
          <w:u w:color="404040"/>
        </w:rPr>
        <w:t xml:space="preserve"> w Goleniowie pomi</w:t>
      </w:r>
      <w:r w:rsidRPr="00D47BB9">
        <w:rPr>
          <w:rFonts w:ascii="Times New Roman" w:hAnsi="Times New Roman" w:cs="Times New Roman"/>
          <w:sz w:val="24"/>
          <w:szCs w:val="24"/>
          <w:u w:color="404040"/>
        </w:rPr>
        <w:t>ędzy:</w:t>
      </w:r>
    </w:p>
    <w:p w14:paraId="393D1CFE" w14:textId="509B8E84" w:rsidR="001367F8" w:rsidRPr="001367F8" w:rsidRDefault="001367F8" w:rsidP="001367F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…………………..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,  </w:t>
      </w:r>
      <w:r>
        <w:rPr>
          <w:rFonts w:ascii="Times New Roman" w:hAnsi="Times New Roman"/>
          <w:sz w:val="24"/>
          <w:szCs w:val="24"/>
          <w:lang w:eastAsia="pl-PL"/>
        </w:rPr>
        <w:t xml:space="preserve">zwaną </w:t>
      </w:r>
      <w:r w:rsidRPr="00D47BB9">
        <w:rPr>
          <w:rFonts w:ascii="Times New Roman" w:hAnsi="Times New Roman"/>
          <w:sz w:val="24"/>
          <w:szCs w:val="24"/>
        </w:rPr>
        <w:t>w dalszej części umowy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47BB9">
        <w:rPr>
          <w:rFonts w:ascii="Times New Roman" w:hAnsi="Times New Roman"/>
          <w:sz w:val="24"/>
          <w:szCs w:val="24"/>
        </w:rPr>
        <w:t>„Podmiotem przetwarzającym”</w:t>
      </w:r>
    </w:p>
    <w:p w14:paraId="788E06D3" w14:textId="77777777" w:rsidR="001367F8" w:rsidRPr="00D47BB9" w:rsidRDefault="001367F8" w:rsidP="001367F8">
      <w:pPr>
        <w:spacing w:before="100" w:line="240" w:lineRule="auto"/>
        <w:jc w:val="both"/>
        <w:rPr>
          <w:rFonts w:ascii="Times New Roman" w:hAnsi="Times New Roman"/>
          <w:sz w:val="24"/>
          <w:szCs w:val="24"/>
        </w:rPr>
      </w:pPr>
      <w:r w:rsidRPr="00D47BB9">
        <w:rPr>
          <w:rFonts w:ascii="Times New Roman" w:hAnsi="Times New Roman"/>
          <w:sz w:val="24"/>
          <w:szCs w:val="24"/>
        </w:rPr>
        <w:t>a</w:t>
      </w:r>
    </w:p>
    <w:p w14:paraId="7BA8C296" w14:textId="77777777" w:rsidR="001367F8" w:rsidRPr="00992A9A" w:rsidRDefault="001367F8" w:rsidP="001367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2A9A">
        <w:rPr>
          <w:rFonts w:ascii="Times New Roman" w:hAnsi="Times New Roman"/>
          <w:b/>
          <w:sz w:val="24"/>
          <w:szCs w:val="24"/>
        </w:rPr>
        <w:t>Powiatem Goleniowskim NIP 856-15-77-155, ul. Dworcowa 1, 72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92A9A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92A9A">
        <w:rPr>
          <w:rFonts w:ascii="Times New Roman" w:hAnsi="Times New Roman"/>
          <w:b/>
          <w:sz w:val="24"/>
          <w:szCs w:val="24"/>
        </w:rPr>
        <w:t xml:space="preserve">100 Goleniów </w:t>
      </w:r>
      <w:r w:rsidRPr="00992A9A">
        <w:rPr>
          <w:rFonts w:ascii="Times New Roman" w:hAnsi="Times New Roman"/>
          <w:sz w:val="24"/>
          <w:szCs w:val="24"/>
        </w:rPr>
        <w:t xml:space="preserve">zwanym w dalszej części umowy „Administratorem danych” lub „Administratorem” </w:t>
      </w:r>
    </w:p>
    <w:p w14:paraId="143DF11A" w14:textId="77777777" w:rsidR="001367F8" w:rsidRPr="00992A9A" w:rsidRDefault="001367F8" w:rsidP="001367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92A9A">
        <w:rPr>
          <w:rFonts w:ascii="Times New Roman" w:hAnsi="Times New Roman"/>
          <w:b/>
          <w:sz w:val="24"/>
          <w:szCs w:val="24"/>
        </w:rPr>
        <w:t>reprezentowanym przez:</w:t>
      </w:r>
    </w:p>
    <w:p w14:paraId="2757289F" w14:textId="0E00FEA1" w:rsidR="001367F8" w:rsidRPr="00992A9A" w:rsidRDefault="001367F8" w:rsidP="001367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Andżelikę </w:t>
      </w:r>
      <w:proofErr w:type="spellStart"/>
      <w:r>
        <w:rPr>
          <w:rFonts w:ascii="Times New Roman" w:hAnsi="Times New Roman"/>
          <w:b/>
          <w:sz w:val="24"/>
          <w:szCs w:val="24"/>
        </w:rPr>
        <w:t>Retmańczyk</w:t>
      </w:r>
      <w:proofErr w:type="spellEnd"/>
      <w:r w:rsidRPr="00992A9A">
        <w:rPr>
          <w:rFonts w:ascii="Times New Roman" w:hAnsi="Times New Roman"/>
          <w:b/>
          <w:sz w:val="24"/>
          <w:szCs w:val="24"/>
        </w:rPr>
        <w:t xml:space="preserve"> – Dyrektora Powiatowego Centrum Pomocy Rodzinie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Pr="00992A9A">
        <w:rPr>
          <w:rFonts w:ascii="Times New Roman" w:hAnsi="Times New Roman"/>
          <w:b/>
          <w:sz w:val="24"/>
          <w:szCs w:val="24"/>
        </w:rPr>
        <w:t xml:space="preserve"> w Goleniowie, ul. Pocztowa 4</w:t>
      </w:r>
      <w:r>
        <w:rPr>
          <w:rFonts w:ascii="Times New Roman" w:hAnsi="Times New Roman"/>
          <w:b/>
          <w:sz w:val="24"/>
          <w:szCs w:val="24"/>
        </w:rPr>
        <w:t>3</w:t>
      </w:r>
      <w:r w:rsidRPr="00992A9A">
        <w:rPr>
          <w:rFonts w:ascii="Times New Roman" w:hAnsi="Times New Roman"/>
          <w:b/>
          <w:sz w:val="24"/>
          <w:szCs w:val="24"/>
        </w:rPr>
        <w:t>, 72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92A9A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92A9A">
        <w:rPr>
          <w:rFonts w:ascii="Times New Roman" w:hAnsi="Times New Roman"/>
          <w:b/>
          <w:sz w:val="24"/>
          <w:szCs w:val="24"/>
        </w:rPr>
        <w:t>100 Goleniów</w:t>
      </w:r>
    </w:p>
    <w:p w14:paraId="55BE1BC0" w14:textId="77777777" w:rsidR="001367F8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both"/>
        <w:rPr>
          <w:rFonts w:ascii="Times New Roman" w:hAnsi="Times New Roman" w:cs="Times New Roman"/>
          <w:sz w:val="24"/>
          <w:szCs w:val="24"/>
          <w:u w:color="404040"/>
        </w:rPr>
      </w:pPr>
    </w:p>
    <w:p w14:paraId="793B733B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both"/>
        <w:rPr>
          <w:rFonts w:ascii="Times New Roman" w:eastAsia="Garamond" w:hAnsi="Times New Roman" w:cs="Times New Roman"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>zwan</w:t>
      </w:r>
      <w:r>
        <w:rPr>
          <w:rFonts w:ascii="Times New Roman" w:hAnsi="Times New Roman" w:cs="Times New Roman"/>
          <w:sz w:val="24"/>
          <w:szCs w:val="24"/>
          <w:u w:color="404040"/>
        </w:rPr>
        <w:t>ą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 w dalszej części umowy „Administratorem danych” lub „Administratorem”</w:t>
      </w:r>
      <w:r>
        <w:rPr>
          <w:rFonts w:ascii="Times New Roman" w:hAnsi="Times New Roman" w:cs="Times New Roman"/>
          <w:sz w:val="24"/>
          <w:szCs w:val="24"/>
          <w:u w:color="404040"/>
        </w:rPr>
        <w:t>.</w:t>
      </w:r>
    </w:p>
    <w:p w14:paraId="78C0A082" w14:textId="77777777" w:rsidR="001367F8" w:rsidRPr="00992A9A" w:rsidRDefault="001367F8" w:rsidP="001367F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0DA81A8" w14:textId="58445D0C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§ 1</w:t>
      </w:r>
    </w:p>
    <w:p w14:paraId="29ACC933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Powierzenie przetwarzania danych osobowych.</w:t>
      </w:r>
    </w:p>
    <w:p w14:paraId="64AF61B9" w14:textId="77777777" w:rsidR="001367F8" w:rsidRPr="00992A9A" w:rsidRDefault="001367F8">
      <w:pPr>
        <w:pStyle w:val="Domylne"/>
        <w:numPr>
          <w:ilvl w:val="0"/>
          <w:numId w:val="29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Administrator danych powierza Podmiotowi przetwarzającemu, w trybie art. 28 </w:t>
      </w:r>
      <w:proofErr w:type="spellStart"/>
      <w:r>
        <w:rPr>
          <w:rFonts w:ascii="Times New Roman" w:hAnsi="Times New Roman" w:cs="Times New Roman"/>
          <w:sz w:val="24"/>
          <w:szCs w:val="24"/>
          <w:u w:color="404040"/>
        </w:rPr>
        <w:t>o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g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lne</w:t>
      </w:r>
      <w:r>
        <w:rPr>
          <w:rFonts w:ascii="Times New Roman" w:hAnsi="Times New Roman" w:cs="Times New Roman"/>
          <w:sz w:val="24"/>
          <w:szCs w:val="24"/>
          <w:u w:color="404040"/>
        </w:rPr>
        <w:t>g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o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 rozporządzenia o ochronie danych z dnia 27 kwietnia 2016 r. (zwanego w dalszej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cz</w:t>
      </w:r>
      <w:r>
        <w:rPr>
          <w:rFonts w:ascii="Times New Roman" w:hAnsi="Times New Roman" w:cs="Times New Roman"/>
          <w:sz w:val="24"/>
          <w:szCs w:val="24"/>
          <w:u w:color="404040"/>
        </w:rPr>
        <w:t>ę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ś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it-IT"/>
        </w:rPr>
        <w:t xml:space="preserve">ci 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„Rozporządzeniem”) dane osobowe do przetwarzania, na zasadach i w celu określonym </w:t>
      </w:r>
      <w:r>
        <w:rPr>
          <w:rFonts w:ascii="Times New Roman" w:hAnsi="Times New Roman" w:cs="Times New Roman"/>
          <w:sz w:val="24"/>
          <w:szCs w:val="24"/>
          <w:u w:color="404040"/>
        </w:rPr>
        <w:br/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w niniejszej </w:t>
      </w:r>
      <w:r>
        <w:rPr>
          <w:rFonts w:ascii="Times New Roman" w:hAnsi="Times New Roman" w:cs="Times New Roman"/>
          <w:sz w:val="24"/>
          <w:szCs w:val="24"/>
          <w:u w:color="404040"/>
        </w:rPr>
        <w:t>u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mowie.</w:t>
      </w:r>
    </w:p>
    <w:p w14:paraId="3744D8E3" w14:textId="77777777" w:rsidR="001367F8" w:rsidRPr="00992A9A" w:rsidRDefault="001367F8">
      <w:pPr>
        <w:pStyle w:val="Domylne"/>
        <w:numPr>
          <w:ilvl w:val="0"/>
          <w:numId w:val="29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zobowiązuje się przetwarzać powierzone mu dane osobowe zgodnie z niniejszą umową, Rozporządzeniem oraz z innymi przepisami prawa powszechnie obowiązującego,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kt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  <w:lang w:val="fr-FR"/>
        </w:rPr>
        <w:t>re chroni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ą prawa os</w:t>
      </w:r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b,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kt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rych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 dane dotyczą.</w:t>
      </w:r>
    </w:p>
    <w:p w14:paraId="67415EC5" w14:textId="77777777" w:rsidR="001367F8" w:rsidRPr="00992A9A" w:rsidRDefault="001367F8">
      <w:pPr>
        <w:pStyle w:val="Domylne"/>
        <w:numPr>
          <w:ilvl w:val="0"/>
          <w:numId w:val="29"/>
        </w:numPr>
        <w:spacing w:after="1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oświadcza, iż stosuje środki bezpieczeństwa spełniające wymogi Rozporządzenia. </w:t>
      </w:r>
    </w:p>
    <w:p w14:paraId="51DD9165" w14:textId="51B27EB5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§ 2</w:t>
      </w:r>
    </w:p>
    <w:p w14:paraId="3C1FA3C3" w14:textId="77777777" w:rsidR="001367F8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Zakres i cel przetwarzania danych.</w:t>
      </w:r>
    </w:p>
    <w:p w14:paraId="08EBCEC1" w14:textId="7E17D5BE" w:rsidR="001E4547" w:rsidRPr="00242688" w:rsidRDefault="001367F8" w:rsidP="001E4547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1087">
        <w:rPr>
          <w:rFonts w:ascii="Times New Roman" w:hAnsi="Times New Roman"/>
          <w:sz w:val="24"/>
          <w:szCs w:val="24"/>
          <w:u w:color="404040"/>
        </w:rPr>
        <w:t>Podmiot przetwarzający będzie przetwarzał, powierzone na podstawie umowy dane  uczestników projektu pn. „REG</w:t>
      </w:r>
      <w:r>
        <w:rPr>
          <w:rFonts w:ascii="Times New Roman" w:hAnsi="Times New Roman"/>
          <w:sz w:val="24"/>
          <w:szCs w:val="24"/>
          <w:u w:color="404040"/>
        </w:rPr>
        <w:t>IONALNE CENT</w:t>
      </w:r>
      <w:r w:rsidR="001E4547">
        <w:rPr>
          <w:rFonts w:ascii="Times New Roman" w:hAnsi="Times New Roman"/>
          <w:sz w:val="24"/>
          <w:szCs w:val="24"/>
          <w:u w:color="404040"/>
        </w:rPr>
        <w:t>R</w:t>
      </w:r>
      <w:r>
        <w:rPr>
          <w:rFonts w:ascii="Times New Roman" w:hAnsi="Times New Roman"/>
          <w:sz w:val="24"/>
          <w:szCs w:val="24"/>
          <w:u w:color="404040"/>
        </w:rPr>
        <w:t>UM KRYZYSOWE</w:t>
      </w:r>
      <w:r w:rsidRPr="00071087">
        <w:rPr>
          <w:rFonts w:ascii="Times New Roman" w:hAnsi="Times New Roman"/>
          <w:sz w:val="24"/>
          <w:szCs w:val="24"/>
          <w:u w:color="404040"/>
        </w:rPr>
        <w:t>”</w:t>
      </w:r>
      <w:r w:rsidR="001E454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71087">
        <w:rPr>
          <w:rFonts w:ascii="Times New Roman" w:hAnsi="Times New Roman"/>
          <w:sz w:val="24"/>
          <w:szCs w:val="24"/>
        </w:rPr>
        <w:t xml:space="preserve">dot. </w:t>
      </w:r>
      <w:r w:rsidRPr="00071087">
        <w:rPr>
          <w:rFonts w:ascii="Times New Roman" w:hAnsi="Times New Roman"/>
          <w:bCs/>
          <w:sz w:val="24"/>
          <w:szCs w:val="24"/>
        </w:rPr>
        <w:t>realizacji usługi: poradnictwo p</w:t>
      </w:r>
      <w:r>
        <w:rPr>
          <w:rFonts w:ascii="Times New Roman" w:hAnsi="Times New Roman"/>
          <w:bCs/>
          <w:sz w:val="24"/>
          <w:szCs w:val="24"/>
        </w:rPr>
        <w:t>rawne</w:t>
      </w:r>
      <w:r w:rsidRPr="00071087">
        <w:rPr>
          <w:rFonts w:ascii="Times New Roman" w:hAnsi="Times New Roman"/>
          <w:bCs/>
          <w:sz w:val="24"/>
          <w:szCs w:val="24"/>
        </w:rPr>
        <w:t xml:space="preserve"> dla uczestników projektu pn. </w:t>
      </w:r>
      <w:r w:rsidRPr="001E4547">
        <w:rPr>
          <w:rFonts w:ascii="Times New Roman" w:hAnsi="Times New Roman"/>
          <w:bCs/>
          <w:sz w:val="24"/>
          <w:szCs w:val="24"/>
        </w:rPr>
        <w:t>„</w:t>
      </w:r>
      <w:r w:rsidRPr="001E4547">
        <w:rPr>
          <w:rFonts w:ascii="Times New Roman" w:hAnsi="Times New Roman"/>
          <w:sz w:val="24"/>
          <w:szCs w:val="24"/>
          <w:u w:color="404040"/>
        </w:rPr>
        <w:t>REGIONALNE CENT</w:t>
      </w:r>
      <w:r w:rsidR="001E4547">
        <w:rPr>
          <w:rFonts w:ascii="Times New Roman" w:hAnsi="Times New Roman"/>
          <w:sz w:val="24"/>
          <w:szCs w:val="24"/>
          <w:u w:color="404040"/>
        </w:rPr>
        <w:t>R</w:t>
      </w:r>
      <w:r w:rsidRPr="001E4547">
        <w:rPr>
          <w:rFonts w:ascii="Times New Roman" w:hAnsi="Times New Roman"/>
          <w:sz w:val="24"/>
          <w:szCs w:val="24"/>
          <w:u w:color="404040"/>
        </w:rPr>
        <w:t>UM KRYZYSOWE</w:t>
      </w:r>
      <w:r w:rsidRPr="001E4547">
        <w:rPr>
          <w:rFonts w:ascii="Times New Roman" w:hAnsi="Times New Roman"/>
          <w:bCs/>
          <w:sz w:val="24"/>
          <w:szCs w:val="24"/>
        </w:rPr>
        <w:t>”</w:t>
      </w:r>
      <w:r w:rsidRPr="001E4547">
        <w:rPr>
          <w:sz w:val="24"/>
          <w:szCs w:val="24"/>
        </w:rPr>
        <w:t xml:space="preserve"> </w:t>
      </w:r>
      <w:r w:rsidR="001E4547" w:rsidRPr="000A70B7">
        <w:rPr>
          <w:rFonts w:ascii="Times New Roman" w:hAnsi="Times New Roman"/>
          <w:bCs/>
          <w:sz w:val="24"/>
          <w:szCs w:val="24"/>
        </w:rPr>
        <w:t xml:space="preserve">nr: </w:t>
      </w:r>
      <w:r w:rsidR="001E4547" w:rsidRPr="000A70B7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="001E4547" w:rsidRPr="000A70B7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="001E4547" w:rsidRPr="000A70B7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</w:t>
      </w:r>
      <w:r w:rsidR="001E4547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1E4547" w:rsidRPr="000A70B7">
        <w:rPr>
          <w:rFonts w:ascii="Times New Roman" w:hAnsi="Times New Roman"/>
          <w:sz w:val="24"/>
          <w:szCs w:val="24"/>
        </w:rPr>
        <w:t>i zagrożonych wykluczeniem mieszkaniowym. Cel szczegółowy: Wspieranie integracji społecznej osób zagrożonych ubóstwem lub wykluczeniem społecznym, w tym osób najbardziej potrzebujących i dzieci</w:t>
      </w:r>
      <w:r w:rsidRPr="001E4547">
        <w:rPr>
          <w:rFonts w:ascii="Times New Roman" w:hAnsi="Times New Roman"/>
          <w:sz w:val="24"/>
          <w:szCs w:val="24"/>
        </w:rPr>
        <w:t>,</w:t>
      </w:r>
      <w:r w:rsidRPr="001367F8">
        <w:rPr>
          <w:rFonts w:ascii="Times New Roman" w:hAnsi="Times New Roman"/>
          <w:color w:val="EE0000"/>
          <w:sz w:val="24"/>
          <w:szCs w:val="24"/>
        </w:rPr>
        <w:t xml:space="preserve"> </w:t>
      </w:r>
      <w:r w:rsidRPr="00071087">
        <w:rPr>
          <w:rFonts w:ascii="Times New Roman" w:hAnsi="Times New Roman"/>
          <w:sz w:val="24"/>
          <w:szCs w:val="24"/>
          <w:u w:color="404040"/>
        </w:rPr>
        <w:t>w postaci: imion i nazwisk</w:t>
      </w:r>
      <w:r>
        <w:rPr>
          <w:rFonts w:ascii="Times New Roman" w:hAnsi="Times New Roman"/>
          <w:sz w:val="24"/>
          <w:szCs w:val="24"/>
          <w:u w:color="404040"/>
        </w:rPr>
        <w:t xml:space="preserve"> oraz</w:t>
      </w:r>
      <w:r w:rsidRPr="00071087">
        <w:rPr>
          <w:rFonts w:ascii="Times New Roman" w:hAnsi="Times New Roman"/>
          <w:sz w:val="24"/>
          <w:szCs w:val="24"/>
          <w:u w:color="404040"/>
        </w:rPr>
        <w:t xml:space="preserve"> n</w:t>
      </w:r>
      <w:r>
        <w:rPr>
          <w:rFonts w:ascii="Times New Roman" w:hAnsi="Times New Roman"/>
          <w:sz w:val="24"/>
          <w:szCs w:val="24"/>
          <w:u w:color="404040"/>
        </w:rPr>
        <w:t>ume</w:t>
      </w:r>
      <w:r w:rsidRPr="00071087">
        <w:rPr>
          <w:rFonts w:ascii="Times New Roman" w:hAnsi="Times New Roman"/>
          <w:sz w:val="24"/>
          <w:szCs w:val="24"/>
          <w:u w:color="404040"/>
        </w:rPr>
        <w:t>r</w:t>
      </w:r>
      <w:r>
        <w:rPr>
          <w:rFonts w:ascii="Times New Roman" w:hAnsi="Times New Roman"/>
          <w:sz w:val="24"/>
          <w:szCs w:val="24"/>
          <w:u w:color="404040"/>
        </w:rPr>
        <w:t>ów</w:t>
      </w:r>
      <w:r w:rsidRPr="00071087">
        <w:rPr>
          <w:rFonts w:ascii="Times New Roman" w:hAnsi="Times New Roman"/>
          <w:sz w:val="24"/>
          <w:szCs w:val="24"/>
          <w:u w:color="404040"/>
        </w:rPr>
        <w:t xml:space="preserve"> telefonów do kontaktu.</w:t>
      </w:r>
    </w:p>
    <w:p w14:paraId="70E615B9" w14:textId="77777777" w:rsidR="001E4547" w:rsidRPr="001E4547" w:rsidRDefault="001E4547" w:rsidP="001E454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ACEAE1" w14:textId="4F99702D" w:rsidR="001E4547" w:rsidRPr="001E4547" w:rsidRDefault="001367F8">
      <w:pPr>
        <w:pStyle w:val="Domylne"/>
        <w:numPr>
          <w:ilvl w:val="0"/>
          <w:numId w:val="31"/>
        </w:numPr>
        <w:spacing w:before="240" w:after="160"/>
        <w:jc w:val="both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1E4547">
        <w:rPr>
          <w:rFonts w:ascii="Times New Roman" w:hAnsi="Times New Roman" w:cs="Times New Roman"/>
          <w:sz w:val="24"/>
          <w:szCs w:val="24"/>
          <w:u w:color="404040"/>
        </w:rPr>
        <w:t xml:space="preserve">Powierzone przez Administratora danych dane osobowe będą przetwarzane przez Podmiot przetwarzający </w:t>
      </w:r>
      <w:r w:rsidRPr="001E4547">
        <w:rPr>
          <w:rFonts w:ascii="Times New Roman" w:hAnsi="Times New Roman" w:cs="Times New Roman"/>
          <w:b/>
          <w:sz w:val="24"/>
          <w:szCs w:val="24"/>
          <w:u w:color="404040"/>
        </w:rPr>
        <w:t xml:space="preserve">wyłącznie w celu realizacji umowy zlecenia nr 00/2026/RCK z dnia </w:t>
      </w:r>
      <w:r w:rsidRPr="001E4547">
        <w:rPr>
          <w:rFonts w:ascii="Times New Roman" w:hAnsi="Times New Roman" w:cs="Times New Roman"/>
          <w:b/>
          <w:sz w:val="24"/>
          <w:szCs w:val="24"/>
          <w:u w:color="404040"/>
        </w:rPr>
        <w:br/>
        <w:t xml:space="preserve">………………. 2026 r. </w:t>
      </w:r>
      <w:bookmarkStart w:id="2" w:name="_Hlk517435032"/>
      <w:r w:rsidRPr="001E4547">
        <w:rPr>
          <w:rFonts w:ascii="Times New Roman" w:hAnsi="Times New Roman" w:cs="Times New Roman"/>
          <w:bCs/>
          <w:sz w:val="24"/>
          <w:szCs w:val="24"/>
        </w:rPr>
        <w:t xml:space="preserve">dot. realizacji usługi: </w:t>
      </w:r>
      <w:bookmarkEnd w:id="2"/>
      <w:r w:rsidR="001E4547" w:rsidRPr="00071087">
        <w:rPr>
          <w:rFonts w:ascii="Times New Roman" w:hAnsi="Times New Roman" w:cs="Times New Roman"/>
          <w:bCs/>
          <w:sz w:val="24"/>
          <w:szCs w:val="24"/>
        </w:rPr>
        <w:t>poradnictwo p</w:t>
      </w:r>
      <w:r w:rsidR="001E4547">
        <w:rPr>
          <w:rFonts w:ascii="Times New Roman" w:hAnsi="Times New Roman"/>
          <w:bCs/>
          <w:sz w:val="24"/>
          <w:szCs w:val="24"/>
        </w:rPr>
        <w:t>rawne</w:t>
      </w:r>
      <w:r w:rsidR="001E4547" w:rsidRPr="00071087">
        <w:rPr>
          <w:rFonts w:ascii="Times New Roman" w:hAnsi="Times New Roman" w:cs="Times New Roman"/>
          <w:bCs/>
          <w:sz w:val="24"/>
          <w:szCs w:val="24"/>
        </w:rPr>
        <w:t xml:space="preserve"> dla uczestników projektu pn. </w:t>
      </w:r>
      <w:r w:rsidR="001E4547" w:rsidRPr="001E4547">
        <w:rPr>
          <w:rFonts w:ascii="Times New Roman" w:hAnsi="Times New Roman" w:cs="Times New Roman"/>
          <w:bCs/>
          <w:color w:val="auto"/>
          <w:sz w:val="24"/>
          <w:szCs w:val="24"/>
        </w:rPr>
        <w:t>„</w:t>
      </w:r>
      <w:r w:rsidR="001E4547" w:rsidRPr="001E4547">
        <w:rPr>
          <w:rFonts w:ascii="Times New Roman" w:hAnsi="Times New Roman" w:cs="Times New Roman"/>
          <w:color w:val="auto"/>
          <w:sz w:val="24"/>
          <w:szCs w:val="24"/>
          <w:u w:color="404040"/>
        </w:rPr>
        <w:t>REG</w:t>
      </w:r>
      <w:r w:rsidR="001E4547" w:rsidRPr="001E4547">
        <w:rPr>
          <w:rFonts w:ascii="Times New Roman" w:hAnsi="Times New Roman"/>
          <w:color w:val="auto"/>
          <w:sz w:val="24"/>
          <w:szCs w:val="24"/>
          <w:u w:color="404040"/>
        </w:rPr>
        <w:t>IONALNE CENT</w:t>
      </w:r>
      <w:r w:rsidR="001E4547">
        <w:rPr>
          <w:rFonts w:ascii="Times New Roman" w:hAnsi="Times New Roman"/>
          <w:sz w:val="24"/>
          <w:szCs w:val="24"/>
          <w:u w:color="404040"/>
        </w:rPr>
        <w:t>R</w:t>
      </w:r>
      <w:r w:rsidR="001E4547" w:rsidRPr="001E4547">
        <w:rPr>
          <w:rFonts w:ascii="Times New Roman" w:hAnsi="Times New Roman"/>
          <w:color w:val="auto"/>
          <w:sz w:val="24"/>
          <w:szCs w:val="24"/>
          <w:u w:color="404040"/>
        </w:rPr>
        <w:t>UM KRYZYSOWE</w:t>
      </w:r>
      <w:r w:rsidR="001E4547" w:rsidRPr="001E4547">
        <w:rPr>
          <w:rFonts w:ascii="Times New Roman" w:hAnsi="Times New Roman" w:cs="Times New Roman"/>
          <w:bCs/>
          <w:color w:val="auto"/>
          <w:sz w:val="24"/>
          <w:szCs w:val="24"/>
        </w:rPr>
        <w:t>”</w:t>
      </w:r>
      <w:r w:rsidR="001E4547" w:rsidRPr="001E4547">
        <w:rPr>
          <w:color w:val="auto"/>
          <w:sz w:val="24"/>
          <w:szCs w:val="24"/>
        </w:rPr>
        <w:t xml:space="preserve"> </w:t>
      </w:r>
      <w:r w:rsidR="001E4547" w:rsidRPr="000A70B7">
        <w:rPr>
          <w:rFonts w:ascii="Times New Roman" w:hAnsi="Times New Roman"/>
          <w:bCs/>
          <w:sz w:val="24"/>
          <w:szCs w:val="24"/>
        </w:rPr>
        <w:t xml:space="preserve">nr: </w:t>
      </w:r>
      <w:r w:rsidR="001E4547" w:rsidRPr="000A70B7">
        <w:rPr>
          <w:rFonts w:ascii="Times New Roman" w:eastAsia="Times New Roman" w:hAnsi="Times New Roman"/>
          <w:sz w:val="24"/>
          <w:szCs w:val="24"/>
        </w:rPr>
        <w:t>FEPZ.06.23-IP.01-0001/24</w:t>
      </w:r>
      <w:r w:rsidR="001E4547" w:rsidRPr="000A70B7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="001E4547" w:rsidRPr="000A70B7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</w:t>
      </w:r>
      <w:r w:rsidR="001E4547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1E4547" w:rsidRPr="000A70B7">
        <w:rPr>
          <w:rFonts w:ascii="Times New Roman" w:hAnsi="Times New Roman"/>
          <w:sz w:val="24"/>
          <w:szCs w:val="24"/>
        </w:rPr>
        <w:t xml:space="preserve">i zagrożonych wykluczeniem mieszkaniowym. Cel szczegółowy: Wspieranie integracji społecznej osób zagrożonych ubóstwem lub wykluczeniem społecznym, w tym osób </w:t>
      </w:r>
      <w:r w:rsidR="001E4547" w:rsidRPr="001E4547">
        <w:rPr>
          <w:rFonts w:ascii="Times New Roman" w:hAnsi="Times New Roman"/>
          <w:sz w:val="24"/>
          <w:szCs w:val="24"/>
        </w:rPr>
        <w:t>najbardziej potrzebujących i dzieci</w:t>
      </w:r>
      <w:r w:rsidR="001E4547">
        <w:rPr>
          <w:rFonts w:ascii="Times New Roman" w:hAnsi="Times New Roman"/>
          <w:sz w:val="24"/>
          <w:szCs w:val="24"/>
        </w:rPr>
        <w:t>.</w:t>
      </w:r>
    </w:p>
    <w:p w14:paraId="5C61ABA4" w14:textId="47B3CE6E" w:rsidR="001367F8" w:rsidRPr="001E4547" w:rsidRDefault="001367F8" w:rsidP="001E45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before="240" w:after="160"/>
        <w:ind w:left="36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1E4547">
        <w:rPr>
          <w:rFonts w:ascii="Times New Roman" w:hAnsi="Times New Roman" w:cs="Times New Roman"/>
          <w:b/>
          <w:sz w:val="24"/>
          <w:szCs w:val="24"/>
          <w:u w:color="404040"/>
        </w:rPr>
        <w:t>§ 3</w:t>
      </w:r>
    </w:p>
    <w:p w14:paraId="2A02A751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sz w:val="24"/>
          <w:szCs w:val="24"/>
          <w:u w:color="404040"/>
          <w:lang w:val="nl-NL"/>
        </w:rPr>
        <w:t>Spos</w:t>
      </w:r>
      <w:r w:rsidRPr="00992A9A">
        <w:rPr>
          <w:rFonts w:ascii="Times New Roman" w:hAnsi="Times New Roman" w:cs="Times New Roman"/>
          <w:b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b wykonania umowy w zakresie przetwarzania danych osobowych.</w:t>
      </w:r>
    </w:p>
    <w:p w14:paraId="42D9A81D" w14:textId="77777777" w:rsidR="001367F8" w:rsidRPr="00992A9A" w:rsidRDefault="001367F8">
      <w:pPr>
        <w:pStyle w:val="Domylne"/>
        <w:numPr>
          <w:ilvl w:val="0"/>
          <w:numId w:val="33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zobowiązuje się, przy przetwarzaniu powierzonych danych osobowych, do ich zabezpieczenia poprzez stosowanie odpowiednich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środk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w technicznych i organizacyjnych zapewniających adekwatny stopień bezpieczeństwa odpowiadający ryzyku związanym z przetwarzaniem danych osobowych, o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kt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rych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 mowa w art. 32 Rozporządzenia.</w:t>
      </w:r>
    </w:p>
    <w:p w14:paraId="33134AA2" w14:textId="77777777" w:rsidR="001367F8" w:rsidRPr="00992A9A" w:rsidRDefault="001367F8">
      <w:pPr>
        <w:pStyle w:val="Domylne"/>
        <w:numPr>
          <w:ilvl w:val="0"/>
          <w:numId w:val="33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zobowiązuje się dołożyć </w:t>
      </w:r>
      <w:r w:rsidRPr="00992A9A">
        <w:rPr>
          <w:rFonts w:ascii="Times New Roman" w:hAnsi="Times New Roman" w:cs="Times New Roman"/>
          <w:sz w:val="24"/>
          <w:szCs w:val="24"/>
          <w:u w:color="404040"/>
          <w:lang w:val="it-IT"/>
        </w:rPr>
        <w:t>nale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żytej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 staranności przy przetwarzaniu powierzonych danych osobowych.</w:t>
      </w:r>
    </w:p>
    <w:p w14:paraId="06230A7D" w14:textId="77777777" w:rsidR="001367F8" w:rsidRPr="00992A9A" w:rsidRDefault="001367F8">
      <w:pPr>
        <w:pStyle w:val="Domylne"/>
        <w:numPr>
          <w:ilvl w:val="0"/>
          <w:numId w:val="33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zobowiązuje się do nadania upoważnień do przetwarzania danych osobowych wszystkim osobom,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kt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re będą przetwarzały powierzone dane w celu realizacji niniejszej umowy.  </w:t>
      </w:r>
    </w:p>
    <w:p w14:paraId="09560487" w14:textId="77777777" w:rsidR="001367F8" w:rsidRPr="00992A9A" w:rsidRDefault="001367F8">
      <w:pPr>
        <w:pStyle w:val="Domylne"/>
        <w:numPr>
          <w:ilvl w:val="0"/>
          <w:numId w:val="33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zobowiązuje się zapewnić zachowanie w tajemnicy, (o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kt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rej mowa w art. 28 ust 3 pkt b Rozporządzenia) przetwarzanych danych przez osoby,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kt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re upoważnia do przetwarzania danych osobowych w celu realizacji niniejszej umowy,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zar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wno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 w trakcie jej </w:t>
      </w:r>
      <w:r w:rsidRPr="00992A9A">
        <w:rPr>
          <w:rFonts w:ascii="Times New Roman" w:hAnsi="Times New Roman" w:cs="Times New Roman"/>
          <w:color w:val="auto"/>
          <w:sz w:val="24"/>
          <w:szCs w:val="24"/>
          <w:u w:color="404040"/>
        </w:rPr>
        <w:t>obowiązywania, jak i po jej rozwiązaniu.</w:t>
      </w:r>
    </w:p>
    <w:p w14:paraId="43F85B7A" w14:textId="77777777" w:rsidR="001367F8" w:rsidRPr="00992A9A" w:rsidRDefault="001367F8">
      <w:pPr>
        <w:pStyle w:val="Domylne"/>
        <w:numPr>
          <w:ilvl w:val="0"/>
          <w:numId w:val="33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>Podmiot przetwarzający po zakończeniu świadczenia usł</w:t>
      </w:r>
      <w:r w:rsidRPr="00C44712">
        <w:rPr>
          <w:rFonts w:ascii="Times New Roman" w:hAnsi="Times New Roman" w:cs="Times New Roman"/>
          <w:sz w:val="24"/>
          <w:szCs w:val="24"/>
          <w:u w:color="404040"/>
        </w:rPr>
        <w:t>ug zwi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ązanych z przetwarzaniem usuwa</w:t>
      </w:r>
      <w:r>
        <w:rPr>
          <w:rFonts w:ascii="Times New Roman" w:hAnsi="Times New Roman" w:cs="Times New Roman"/>
          <w:sz w:val="24"/>
          <w:szCs w:val="24"/>
          <w:u w:color="404040"/>
        </w:rPr>
        <w:t xml:space="preserve"> 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wszelkie dane osobowe  oraz wszelkie ich istniejące kopie, chyba że prawo Unii lub prawo państwa członkowskiego nakazują przechowywanie danych osobowych.</w:t>
      </w:r>
    </w:p>
    <w:p w14:paraId="29DA2626" w14:textId="77777777" w:rsidR="001367F8" w:rsidRPr="00992A9A" w:rsidRDefault="001367F8">
      <w:pPr>
        <w:pStyle w:val="Domylne"/>
        <w:numPr>
          <w:ilvl w:val="0"/>
          <w:numId w:val="33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W miarę możliwości Podmiot przetwarzający pomaga Administratorowi w niezbędnym zakresie wywiązywać się z obowiązku odpowiadania na żądania osoby,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kt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rej dane dotyczą oraz wywiązywania się z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obowiązk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w określonych w art. 32-36 Rozporządzenia. </w:t>
      </w:r>
    </w:p>
    <w:p w14:paraId="30F63694" w14:textId="77777777" w:rsidR="001367F8" w:rsidRPr="00535747" w:rsidRDefault="001367F8">
      <w:pPr>
        <w:pStyle w:val="Domylne"/>
        <w:numPr>
          <w:ilvl w:val="0"/>
          <w:numId w:val="33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po stwierdzeniu naruszenia ochrony danych osobowych bez zbędnej zwłoki zgłasza je administratorowi w ciągu 2 godzin jeżeli dotyczy to danych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szczeg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lnych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 kategorii oraz 8 godzin jeśli dotyczy to danych zwykłych.</w:t>
      </w:r>
    </w:p>
    <w:p w14:paraId="0F21ACA9" w14:textId="77777777" w:rsidR="00535747" w:rsidRDefault="00535747" w:rsidP="00535747">
      <w:pPr>
        <w:pStyle w:val="Domylne"/>
        <w:spacing w:after="160"/>
        <w:jc w:val="both"/>
        <w:rPr>
          <w:rFonts w:ascii="Times New Roman" w:hAnsi="Times New Roman" w:cs="Times New Roman"/>
          <w:sz w:val="24"/>
          <w:szCs w:val="24"/>
          <w:u w:color="404040"/>
        </w:rPr>
      </w:pPr>
    </w:p>
    <w:p w14:paraId="2FFAC36A" w14:textId="77777777" w:rsidR="00535747" w:rsidRPr="00992A9A" w:rsidRDefault="00535747" w:rsidP="00535747">
      <w:pPr>
        <w:pStyle w:val="Domylne"/>
        <w:spacing w:after="160"/>
        <w:jc w:val="both"/>
        <w:rPr>
          <w:rFonts w:ascii="Times New Roman" w:hAnsi="Times New Roman" w:cs="Times New Roman"/>
          <w:sz w:val="24"/>
          <w:szCs w:val="24"/>
        </w:rPr>
      </w:pPr>
    </w:p>
    <w:p w14:paraId="70989D23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§ 4</w:t>
      </w:r>
    </w:p>
    <w:p w14:paraId="29D12B99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Prawo kontroli.</w:t>
      </w:r>
    </w:p>
    <w:p w14:paraId="189E0897" w14:textId="33692B22" w:rsidR="001367F8" w:rsidRPr="00535747" w:rsidRDefault="001367F8" w:rsidP="00535747">
      <w:pPr>
        <w:pStyle w:val="Domylne"/>
        <w:numPr>
          <w:ilvl w:val="0"/>
          <w:numId w:val="35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Administrator danych zgodnie z art. 28 ust. 3 pkt h) Rozporządzenia ma prawo kontroli, czy środki zastosowane przez Podmiot przetwarzający przy przetwarzaniu </w:t>
      </w:r>
      <w:r>
        <w:rPr>
          <w:rFonts w:ascii="Times New Roman" w:hAnsi="Times New Roman" w:cs="Times New Roman"/>
          <w:sz w:val="24"/>
          <w:szCs w:val="24"/>
          <w:u w:color="404040"/>
        </w:rPr>
        <w:br/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i zabezpieczeniu powierzonych danych osobowych spełniają postanowienia umowy. </w:t>
      </w:r>
    </w:p>
    <w:p w14:paraId="01BC3870" w14:textId="77777777" w:rsidR="001367F8" w:rsidRPr="00992A9A" w:rsidRDefault="001367F8">
      <w:pPr>
        <w:pStyle w:val="Domylne"/>
        <w:numPr>
          <w:ilvl w:val="0"/>
          <w:numId w:val="35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>Administrator danych realizować będzie prawo kontroli w godzinach pracy Podmiotu przetwarzającego.</w:t>
      </w:r>
    </w:p>
    <w:p w14:paraId="2CCDE147" w14:textId="77777777" w:rsidR="001367F8" w:rsidRPr="00992A9A" w:rsidRDefault="001367F8">
      <w:pPr>
        <w:pStyle w:val="Domylne"/>
        <w:numPr>
          <w:ilvl w:val="0"/>
          <w:numId w:val="35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zobowiązuje się do usunięcia uchybień stwierdzonych podczas kontroli w terminie wskazanym przez Administratora danych nie dłuższym niż 7 dni </w:t>
      </w:r>
    </w:p>
    <w:p w14:paraId="71482A4C" w14:textId="77777777" w:rsidR="001367F8" w:rsidRPr="0095277B" w:rsidRDefault="001367F8">
      <w:pPr>
        <w:pStyle w:val="Domylne"/>
        <w:numPr>
          <w:ilvl w:val="0"/>
          <w:numId w:val="35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udostępnia Administratorowi wszelkie informacje niezbędne do wykazania spełnienia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obowi</w:t>
      </w:r>
      <w:r>
        <w:rPr>
          <w:rFonts w:ascii="Times New Roman" w:hAnsi="Times New Roman" w:cs="Times New Roman"/>
          <w:sz w:val="24"/>
          <w:szCs w:val="24"/>
          <w:u w:color="404040"/>
        </w:rPr>
        <w:t>ą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zk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w określ</w:t>
      </w:r>
      <w:r>
        <w:rPr>
          <w:rFonts w:ascii="Times New Roman" w:hAnsi="Times New Roman" w:cs="Times New Roman"/>
          <w:sz w:val="24"/>
          <w:szCs w:val="24"/>
          <w:u w:color="404040"/>
        </w:rPr>
        <w:t>onych w art. 28 Rozporządzenia.</w:t>
      </w:r>
    </w:p>
    <w:p w14:paraId="788B9DB7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F2E7C47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§ 5</w:t>
      </w:r>
    </w:p>
    <w:p w14:paraId="556280F0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proofErr w:type="spellStart"/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Podpowierzenie</w:t>
      </w:r>
      <w:proofErr w:type="spellEnd"/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.</w:t>
      </w:r>
    </w:p>
    <w:p w14:paraId="3EF96C87" w14:textId="77777777" w:rsidR="001367F8" w:rsidRPr="00992A9A" w:rsidRDefault="001367F8">
      <w:pPr>
        <w:pStyle w:val="Domylne"/>
        <w:numPr>
          <w:ilvl w:val="0"/>
          <w:numId w:val="3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>Podmiot przetwarzający może powierzyć dane osobowe objęte niniejszą umową do dalszego przetwarzania podwykonawcom jedynie w celu wykonania umowy po uzyskaniu uprzedniej pisemnej zgody Administratora danych.</w:t>
      </w:r>
    </w:p>
    <w:p w14:paraId="01C53BC2" w14:textId="77777777" w:rsidR="001367F8" w:rsidRPr="00992A9A" w:rsidRDefault="001367F8">
      <w:pPr>
        <w:pStyle w:val="Domylne"/>
        <w:numPr>
          <w:ilvl w:val="0"/>
          <w:numId w:val="3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Zgoda o jakiej mowa w § 5 pkt 1 nie jest wymagana jeżeli dotyczy podwykonawcy świadczącego na rzecz podmiotu przetwarzającego usługi na podstawie stałej współpracy </w:t>
      </w:r>
      <w:r>
        <w:rPr>
          <w:rFonts w:ascii="Times New Roman" w:hAnsi="Times New Roman" w:cs="Times New Roman"/>
          <w:sz w:val="24"/>
          <w:szCs w:val="24"/>
          <w:u w:color="404040"/>
        </w:rPr>
        <w:br/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i w oparciu o umowy cywilnoprawne. </w:t>
      </w:r>
    </w:p>
    <w:p w14:paraId="0692243F" w14:textId="77777777" w:rsidR="001367F8" w:rsidRPr="00992A9A" w:rsidRDefault="001367F8">
      <w:pPr>
        <w:pStyle w:val="Domylne"/>
        <w:numPr>
          <w:ilvl w:val="0"/>
          <w:numId w:val="3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>Przekazanie powierzonych danych do państwa trzeciego może nastąpić jedynie na pisemne polecenie Administratora danych</w:t>
      </w:r>
      <w:r>
        <w:rPr>
          <w:rFonts w:ascii="Times New Roman" w:hAnsi="Times New Roman" w:cs="Times New Roman"/>
          <w:sz w:val="24"/>
          <w:szCs w:val="24"/>
          <w:u w:color="404040"/>
        </w:rPr>
        <w:t xml:space="preserve"> 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chyba, że obowiązek taki nakłada na Podmiot przetwarzający prawo Unii lub prawo państwa członkowskiego,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kt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14:paraId="2F854328" w14:textId="77777777" w:rsidR="001367F8" w:rsidRPr="00992A9A" w:rsidRDefault="001367F8">
      <w:pPr>
        <w:pStyle w:val="Domylne"/>
        <w:numPr>
          <w:ilvl w:val="0"/>
          <w:numId w:val="3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Podwykonawca, o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kt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rym mowa w §3 ust. 2 </w:t>
      </w:r>
      <w:r>
        <w:rPr>
          <w:rFonts w:ascii="Times New Roman" w:hAnsi="Times New Roman" w:cs="Times New Roman"/>
          <w:sz w:val="24"/>
          <w:szCs w:val="24"/>
          <w:u w:color="404040"/>
        </w:rPr>
        <w:t>u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mowy winien spełniać te same gwarancje </w:t>
      </w:r>
      <w:r>
        <w:rPr>
          <w:rFonts w:ascii="Times New Roman" w:hAnsi="Times New Roman" w:cs="Times New Roman"/>
          <w:sz w:val="24"/>
          <w:szCs w:val="24"/>
          <w:u w:color="404040"/>
        </w:rPr>
        <w:br/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i obowiązki jakie zostały nałożone na Podmiot przetwarzający w niniejszej Umowie. </w:t>
      </w:r>
    </w:p>
    <w:p w14:paraId="266E1DD4" w14:textId="77777777" w:rsidR="001367F8" w:rsidRPr="0095277B" w:rsidRDefault="001367F8">
      <w:pPr>
        <w:pStyle w:val="Domylne"/>
        <w:numPr>
          <w:ilvl w:val="0"/>
          <w:numId w:val="37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92A9A">
        <w:rPr>
          <w:rFonts w:ascii="Times New Roman" w:hAnsi="Times New Roman" w:cs="Times New Roman"/>
          <w:sz w:val="24"/>
          <w:szCs w:val="24"/>
          <w:u w:color="404040"/>
        </w:rPr>
        <w:t xml:space="preserve">Podmiot przetwarzający ponosi pełną odpowiedzialność wobec Administratora za niewywiązanie się ze spoczywających na podwykonawcy </w:t>
      </w:r>
      <w:proofErr w:type="spellStart"/>
      <w:r w:rsidRPr="00992A9A">
        <w:rPr>
          <w:rFonts w:ascii="Times New Roman" w:hAnsi="Times New Roman" w:cs="Times New Roman"/>
          <w:sz w:val="24"/>
          <w:szCs w:val="24"/>
          <w:u w:color="404040"/>
        </w:rPr>
        <w:t>obowi</w:t>
      </w:r>
      <w:r>
        <w:rPr>
          <w:rFonts w:ascii="Times New Roman" w:hAnsi="Times New Roman" w:cs="Times New Roman"/>
          <w:sz w:val="24"/>
          <w:szCs w:val="24"/>
          <w:u w:color="404040"/>
        </w:rPr>
        <w:t>ą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zk</w:t>
      </w:r>
      <w:proofErr w:type="spellEnd"/>
      <w:r w:rsidRPr="00992A9A">
        <w:rPr>
          <w:rFonts w:ascii="Times New Roman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hAnsi="Times New Roman" w:cs="Times New Roman"/>
          <w:sz w:val="24"/>
          <w:szCs w:val="24"/>
          <w:u w:color="404040"/>
        </w:rPr>
        <w:t>w ochrony danych.</w:t>
      </w:r>
    </w:p>
    <w:p w14:paraId="697B2378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60"/>
        <w:jc w:val="center"/>
        <w:rPr>
          <w:rFonts w:ascii="Times New Roman" w:eastAsia="Garamond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hAnsi="Times New Roman" w:cs="Times New Roman"/>
          <w:b/>
          <w:sz w:val="24"/>
          <w:szCs w:val="24"/>
          <w:u w:color="404040"/>
        </w:rPr>
        <w:t>§ 6</w:t>
      </w:r>
    </w:p>
    <w:p w14:paraId="340CA5CC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  <w:r w:rsidRPr="00992A9A">
        <w:rPr>
          <w:rFonts w:ascii="Times New Roman" w:eastAsia="Calibri" w:hAnsi="Times New Roman" w:cs="Times New Roman"/>
          <w:b/>
          <w:sz w:val="24"/>
          <w:szCs w:val="24"/>
          <w:u w:color="404040"/>
        </w:rPr>
        <w:t>Odpowiedzialność Podmiotu przetwarzającego.</w:t>
      </w:r>
    </w:p>
    <w:p w14:paraId="6441542E" w14:textId="77777777" w:rsidR="001367F8" w:rsidRPr="00992A9A" w:rsidRDefault="001367F8">
      <w:pPr>
        <w:pStyle w:val="Domylne"/>
        <w:numPr>
          <w:ilvl w:val="0"/>
          <w:numId w:val="39"/>
        </w:num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Podmiot przetwarzający jest odpowiedzialny za udostępnienie lub wykorzystanie danych osobowych niezgodnie z treścią umowy, a w 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szczeg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lności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za udostępnienie</w:t>
      </w:r>
      <w:r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powierzonych do przetwarzania danych osobowych osobom nieupoważnionym. </w:t>
      </w:r>
    </w:p>
    <w:p w14:paraId="39475715" w14:textId="77777777" w:rsidR="001367F8" w:rsidRPr="00205D01" w:rsidRDefault="001367F8">
      <w:pPr>
        <w:pStyle w:val="Domylne"/>
        <w:numPr>
          <w:ilvl w:val="0"/>
          <w:numId w:val="40"/>
        </w:num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Podmiot przetwarzający zobowiązuje się do niezwłocznego poinformowania Administratora danych o jakimkolwiek postępowaniu, w 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szczeg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lności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szczeg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lności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prowadzonych przez inspektor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w upoważnionych </w:t>
      </w:r>
      <w:r w:rsidRPr="00205D01">
        <w:rPr>
          <w:rFonts w:ascii="Times New Roman" w:eastAsia="Calibri" w:hAnsi="Times New Roman" w:cs="Times New Roman"/>
          <w:sz w:val="24"/>
          <w:szCs w:val="24"/>
          <w:u w:color="404040"/>
        </w:rPr>
        <w:t>przez Generalnego Inspektora Ochrony Danych Osobowych. Niniejszy ustęp dotyczy wyłącznie danych osobowych powierzonych przez Administratora danych.</w:t>
      </w:r>
    </w:p>
    <w:p w14:paraId="00E48977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7A3C9F" w14:textId="77777777" w:rsidR="001367F8" w:rsidRPr="001E7BF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  <w:r w:rsidRPr="001E7BFA">
        <w:rPr>
          <w:rFonts w:ascii="Times New Roman" w:eastAsia="Calibri" w:hAnsi="Times New Roman" w:cs="Times New Roman"/>
          <w:b/>
          <w:sz w:val="24"/>
          <w:szCs w:val="24"/>
          <w:u w:color="404040"/>
        </w:rPr>
        <w:t>§ 7</w:t>
      </w:r>
    </w:p>
    <w:p w14:paraId="1E7487EA" w14:textId="77777777" w:rsidR="001367F8" w:rsidRPr="001E7BF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  <w:r w:rsidRPr="001E7BFA">
        <w:rPr>
          <w:rFonts w:ascii="Times New Roman" w:eastAsia="Calibri" w:hAnsi="Times New Roman" w:cs="Times New Roman"/>
          <w:b/>
          <w:sz w:val="24"/>
          <w:szCs w:val="24"/>
          <w:u w:color="404040"/>
        </w:rPr>
        <w:t>Czas obowiązywania umowy.</w:t>
      </w:r>
    </w:p>
    <w:p w14:paraId="22820CEA" w14:textId="5E0B6EED" w:rsidR="001E4547" w:rsidRPr="00242688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B74BFC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Niniejsza umowa obowiązuje od dnia jej zawarcia do zakończenia </w:t>
      </w:r>
      <w:r w:rsidRPr="00B74BFC">
        <w:rPr>
          <w:rFonts w:ascii="Times New Roman" w:hAnsi="Times New Roman" w:cs="Times New Roman"/>
          <w:sz w:val="24"/>
          <w:szCs w:val="24"/>
          <w:u w:color="404040"/>
        </w:rPr>
        <w:t>realizacji umowy</w:t>
      </w:r>
      <w:r w:rsidR="00654E60">
        <w:rPr>
          <w:rFonts w:ascii="Times New Roman" w:hAnsi="Times New Roman" w:cs="Times New Roman"/>
          <w:sz w:val="24"/>
          <w:szCs w:val="24"/>
          <w:u w:color="404040"/>
        </w:rPr>
        <w:t xml:space="preserve"> zlecenia</w:t>
      </w:r>
      <w:r w:rsidRPr="00B74BFC">
        <w:rPr>
          <w:rFonts w:ascii="Times New Roman" w:hAnsi="Times New Roman" w:cs="Times New Roman"/>
          <w:sz w:val="24"/>
          <w:szCs w:val="24"/>
          <w:u w:color="404040"/>
        </w:rPr>
        <w:t xml:space="preserve"> </w:t>
      </w:r>
      <w:r w:rsidRPr="00B74BFC">
        <w:rPr>
          <w:rFonts w:ascii="Times New Roman" w:hAnsi="Times New Roman" w:cs="Times New Roman"/>
          <w:sz w:val="24"/>
          <w:szCs w:val="24"/>
          <w:u w:color="404040"/>
        </w:rPr>
        <w:br/>
      </w:r>
      <w:r w:rsidRPr="00B74BFC">
        <w:rPr>
          <w:rFonts w:ascii="Times New Roman" w:hAnsi="Times New Roman" w:cs="Times New Roman"/>
          <w:b/>
          <w:sz w:val="24"/>
          <w:szCs w:val="24"/>
          <w:u w:color="404040"/>
        </w:rPr>
        <w:t xml:space="preserve">nr </w:t>
      </w:r>
      <w:r>
        <w:rPr>
          <w:rFonts w:ascii="Times New Roman" w:hAnsi="Times New Roman" w:cs="Times New Roman"/>
          <w:b/>
          <w:sz w:val="24"/>
          <w:szCs w:val="24"/>
          <w:u w:color="404040"/>
        </w:rPr>
        <w:t>00/2026/RCK z dnia ………….</w:t>
      </w:r>
      <w:r w:rsidRPr="00B74BFC">
        <w:rPr>
          <w:rFonts w:ascii="Times New Roman" w:hAnsi="Times New Roman" w:cs="Times New Roman"/>
          <w:b/>
          <w:sz w:val="24"/>
          <w:szCs w:val="24"/>
          <w:u w:color="404040"/>
        </w:rPr>
        <w:t>20</w:t>
      </w:r>
      <w:r>
        <w:rPr>
          <w:rFonts w:ascii="Times New Roman" w:hAnsi="Times New Roman" w:cs="Times New Roman"/>
          <w:b/>
          <w:sz w:val="24"/>
          <w:szCs w:val="24"/>
          <w:u w:color="404040"/>
        </w:rPr>
        <w:t>26</w:t>
      </w:r>
      <w:r w:rsidRPr="00B74BFC">
        <w:rPr>
          <w:rFonts w:ascii="Times New Roman" w:hAnsi="Times New Roman" w:cs="Times New Roman"/>
          <w:b/>
          <w:sz w:val="24"/>
          <w:szCs w:val="24"/>
          <w:u w:color="404040"/>
        </w:rPr>
        <w:t xml:space="preserve"> r. </w:t>
      </w:r>
      <w:r>
        <w:rPr>
          <w:b/>
        </w:rPr>
        <w:t>dot.</w:t>
      </w:r>
      <w:r w:rsidRPr="00EF1DF1">
        <w:rPr>
          <w:b/>
        </w:rPr>
        <w:t xml:space="preserve"> </w:t>
      </w:r>
      <w:r w:rsidRPr="00205D01">
        <w:rPr>
          <w:rFonts w:ascii="Times New Roman" w:hAnsi="Times New Roman" w:cs="Times New Roman"/>
          <w:b/>
        </w:rPr>
        <w:t xml:space="preserve">realizacji usługi: </w:t>
      </w:r>
      <w:r w:rsidRPr="00071087">
        <w:rPr>
          <w:rFonts w:ascii="Times New Roman" w:hAnsi="Times New Roman" w:cs="Times New Roman"/>
          <w:bCs/>
          <w:sz w:val="24"/>
          <w:szCs w:val="24"/>
        </w:rPr>
        <w:t>poradnictwo p</w:t>
      </w:r>
      <w:r>
        <w:rPr>
          <w:rFonts w:ascii="Times New Roman" w:hAnsi="Times New Roman"/>
          <w:bCs/>
          <w:sz w:val="24"/>
          <w:szCs w:val="24"/>
        </w:rPr>
        <w:t>rawne</w:t>
      </w:r>
      <w:r w:rsidRPr="00071087">
        <w:rPr>
          <w:rFonts w:ascii="Times New Roman" w:hAnsi="Times New Roman" w:cs="Times New Roman"/>
          <w:bCs/>
          <w:sz w:val="24"/>
          <w:szCs w:val="24"/>
        </w:rPr>
        <w:t xml:space="preserve"> dla uczestników projektu</w:t>
      </w:r>
      <w:r w:rsidR="002426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71087">
        <w:rPr>
          <w:rFonts w:ascii="Times New Roman" w:hAnsi="Times New Roman" w:cs="Times New Roman"/>
          <w:bCs/>
          <w:sz w:val="24"/>
          <w:szCs w:val="24"/>
        </w:rPr>
        <w:t>pn</w:t>
      </w:r>
      <w:r w:rsidRPr="00242688">
        <w:rPr>
          <w:rFonts w:ascii="Times New Roman" w:hAnsi="Times New Roman" w:cs="Times New Roman"/>
          <w:bCs/>
          <w:color w:val="auto"/>
          <w:sz w:val="24"/>
          <w:szCs w:val="24"/>
        </w:rPr>
        <w:t>. „</w:t>
      </w:r>
      <w:r w:rsidRPr="00242688">
        <w:rPr>
          <w:rFonts w:ascii="Times New Roman" w:hAnsi="Times New Roman" w:cs="Times New Roman"/>
          <w:color w:val="auto"/>
          <w:sz w:val="24"/>
          <w:szCs w:val="24"/>
          <w:u w:color="404040"/>
        </w:rPr>
        <w:t>REG</w:t>
      </w:r>
      <w:r w:rsidRPr="00242688">
        <w:rPr>
          <w:rFonts w:ascii="Times New Roman" w:hAnsi="Times New Roman"/>
          <w:color w:val="auto"/>
          <w:sz w:val="24"/>
          <w:szCs w:val="24"/>
          <w:u w:color="404040"/>
        </w:rPr>
        <w:t>IONALNE CENTUM KRYZYSOWE</w:t>
      </w:r>
      <w:r w:rsidRPr="00242688">
        <w:rPr>
          <w:rFonts w:ascii="Times New Roman" w:hAnsi="Times New Roman" w:cs="Times New Roman"/>
          <w:bCs/>
          <w:color w:val="auto"/>
          <w:sz w:val="24"/>
          <w:szCs w:val="24"/>
        </w:rPr>
        <w:t>”</w:t>
      </w:r>
      <w:r w:rsidR="00242688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</w:p>
    <w:p w14:paraId="241E28FA" w14:textId="77777777" w:rsidR="001E4547" w:rsidRDefault="001E4547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</w:p>
    <w:p w14:paraId="4135861E" w14:textId="3416BD16" w:rsidR="001367F8" w:rsidRPr="001E7BFA" w:rsidRDefault="001367F8" w:rsidP="001E45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  <w:r w:rsidRPr="001E7BFA">
        <w:rPr>
          <w:rFonts w:ascii="Times New Roman" w:eastAsia="Calibri" w:hAnsi="Times New Roman" w:cs="Times New Roman"/>
          <w:b/>
          <w:sz w:val="24"/>
          <w:szCs w:val="24"/>
          <w:u w:color="404040"/>
        </w:rPr>
        <w:t>§ 8</w:t>
      </w:r>
    </w:p>
    <w:p w14:paraId="3D670BAF" w14:textId="77777777" w:rsidR="001367F8" w:rsidRPr="001E7BF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  <w:r w:rsidRPr="001E7BFA">
        <w:rPr>
          <w:rFonts w:ascii="Times New Roman" w:eastAsia="Calibri" w:hAnsi="Times New Roman" w:cs="Times New Roman"/>
          <w:b/>
          <w:sz w:val="24"/>
          <w:szCs w:val="24"/>
          <w:u w:color="404040"/>
        </w:rPr>
        <w:t>Rozwiązanie umowy.</w:t>
      </w:r>
    </w:p>
    <w:p w14:paraId="353809CC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Administrator danych może rozwiązać niniejszą umowę ze skutkiem natychmiastowym</w:t>
      </w:r>
      <w:r>
        <w:rPr>
          <w:rFonts w:ascii="Times New Roman" w:eastAsia="Calibri" w:hAnsi="Times New Roman" w:cs="Times New Roman"/>
          <w:sz w:val="24"/>
          <w:szCs w:val="24"/>
          <w:u w:color="404040"/>
        </w:rPr>
        <w:t>,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gdy</w:t>
      </w:r>
      <w:r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Podmiot przetwarzający:</w:t>
      </w:r>
    </w:p>
    <w:p w14:paraId="41DCAD0D" w14:textId="77777777" w:rsidR="001367F8" w:rsidRPr="00DF10B1" w:rsidRDefault="001367F8">
      <w:pPr>
        <w:pStyle w:val="Domylne"/>
        <w:numPr>
          <w:ilvl w:val="0"/>
          <w:numId w:val="4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63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pomimo zobowiązania go do usunięcia uchybień stwierdzonych podczas kontroli nie usunie ich w wyznaczonym terminie;</w:t>
      </w:r>
    </w:p>
    <w:p w14:paraId="49E7B2AD" w14:textId="77777777" w:rsidR="001367F8" w:rsidRPr="00DF10B1" w:rsidRDefault="001367F8">
      <w:pPr>
        <w:pStyle w:val="Domylne"/>
        <w:numPr>
          <w:ilvl w:val="0"/>
          <w:numId w:val="4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63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10B1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przetwarza dane osobowe w </w:t>
      </w:r>
      <w:proofErr w:type="spellStart"/>
      <w:r w:rsidRPr="00DF10B1">
        <w:rPr>
          <w:rFonts w:ascii="Times New Roman" w:eastAsia="Calibri" w:hAnsi="Times New Roman" w:cs="Times New Roman"/>
          <w:sz w:val="24"/>
          <w:szCs w:val="24"/>
          <w:u w:color="404040"/>
        </w:rPr>
        <w:t>spos</w:t>
      </w:r>
      <w:proofErr w:type="spellEnd"/>
      <w:r w:rsidRPr="00DF10B1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r w:rsidRPr="00DF10B1">
        <w:rPr>
          <w:rFonts w:ascii="Times New Roman" w:eastAsia="Calibri" w:hAnsi="Times New Roman" w:cs="Times New Roman"/>
          <w:sz w:val="24"/>
          <w:szCs w:val="24"/>
          <w:u w:color="404040"/>
        </w:rPr>
        <w:t>b niezgodny z umową;</w:t>
      </w:r>
    </w:p>
    <w:p w14:paraId="58BE605A" w14:textId="77777777" w:rsidR="001367F8" w:rsidRPr="00DF10B1" w:rsidRDefault="001367F8">
      <w:pPr>
        <w:pStyle w:val="Domylne"/>
        <w:numPr>
          <w:ilvl w:val="0"/>
          <w:numId w:val="4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10B1">
        <w:rPr>
          <w:rFonts w:ascii="Times New Roman" w:eastAsia="Calibri" w:hAnsi="Times New Roman" w:cs="Times New Roman"/>
          <w:sz w:val="24"/>
          <w:szCs w:val="24"/>
          <w:u w:color="404040"/>
        </w:rPr>
        <w:t>powierzył przetwarzanie danych osobowych innemu podmiotowi bez zgody Admini-</w:t>
      </w:r>
      <w:proofErr w:type="spellStart"/>
      <w:r w:rsidRPr="00DF10B1">
        <w:rPr>
          <w:rFonts w:ascii="Times New Roman" w:eastAsia="Calibri" w:hAnsi="Times New Roman" w:cs="Times New Roman"/>
          <w:sz w:val="24"/>
          <w:szCs w:val="24"/>
          <w:u w:color="404040"/>
        </w:rPr>
        <w:t>stratora</w:t>
      </w:r>
      <w:proofErr w:type="spellEnd"/>
      <w:r w:rsidRPr="00DF10B1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danych.</w:t>
      </w:r>
    </w:p>
    <w:p w14:paraId="1A833DCE" w14:textId="77777777" w:rsidR="001367F8" w:rsidRPr="001E7BF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  <w:r w:rsidRPr="001E7BFA">
        <w:rPr>
          <w:rFonts w:ascii="Times New Roman" w:eastAsia="Calibri" w:hAnsi="Times New Roman" w:cs="Times New Roman"/>
          <w:b/>
          <w:sz w:val="24"/>
          <w:szCs w:val="24"/>
          <w:u w:color="404040"/>
        </w:rPr>
        <w:t>§ 9</w:t>
      </w:r>
    </w:p>
    <w:p w14:paraId="37E6CAE6" w14:textId="77777777" w:rsidR="001367F8" w:rsidRPr="001E7BF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  <w:r w:rsidRPr="001E7BFA">
        <w:rPr>
          <w:rFonts w:ascii="Times New Roman" w:eastAsia="Calibri" w:hAnsi="Times New Roman" w:cs="Times New Roman"/>
          <w:b/>
          <w:sz w:val="24"/>
          <w:szCs w:val="24"/>
          <w:u w:color="404040"/>
        </w:rPr>
        <w:t>Zasady zachowania poufności.</w:t>
      </w:r>
    </w:p>
    <w:p w14:paraId="2C02A2D6" w14:textId="77777777" w:rsidR="001367F8" w:rsidRPr="00992A9A" w:rsidRDefault="001367F8">
      <w:pPr>
        <w:pStyle w:val="Domylne"/>
        <w:numPr>
          <w:ilvl w:val="0"/>
          <w:numId w:val="42"/>
        </w:numPr>
        <w:tabs>
          <w:tab w:val="left" w:pos="963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Podmiot przetwarzający zobowiązuje się do zachowania w tajemnicy wszelkich informacji, danych, materiałów, dokument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w i danych osobowych otrzymanych od Administratora danych i od współpracujących z nim os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b oraz danych uzyskanych w jakikolwiek inny 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spos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b, zamierzony</w:t>
      </w:r>
      <w:r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czy przypadkowy w formie ustnej, pisemnej lub elektronicznej („dane poufne”).</w:t>
      </w:r>
    </w:p>
    <w:p w14:paraId="7C2DB7F1" w14:textId="77777777" w:rsidR="001367F8" w:rsidRPr="00992A9A" w:rsidRDefault="001367F8">
      <w:pPr>
        <w:pStyle w:val="Domylne"/>
        <w:numPr>
          <w:ilvl w:val="0"/>
          <w:numId w:val="42"/>
        </w:numPr>
        <w:tabs>
          <w:tab w:val="left" w:pos="963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Podmiot przetwarzający oświadcza, że w związku ze zobowiązaniem do zachowania </w:t>
      </w:r>
      <w:r>
        <w:rPr>
          <w:rFonts w:ascii="Times New Roman" w:eastAsia="Calibri" w:hAnsi="Times New Roman" w:cs="Times New Roman"/>
          <w:sz w:val="24"/>
          <w:szCs w:val="24"/>
          <w:u w:color="404040"/>
        </w:rPr>
        <w:br/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w tajemnicy danych poufnych nie będą one wykorzystywane, ujawniane ani udostępniane bez pisemnej zgody Administratora danych w innym celu niż wykonanie </w:t>
      </w:r>
      <w:r>
        <w:rPr>
          <w:rFonts w:ascii="Times New Roman" w:eastAsia="Calibri" w:hAnsi="Times New Roman" w:cs="Times New Roman"/>
          <w:sz w:val="24"/>
          <w:szCs w:val="24"/>
          <w:u w:color="404040"/>
        </w:rPr>
        <w:t>u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mowy, chyba że konieczność ujawnienia posiadanych informacji wynika z obowiązujących przepis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w prawa lub </w:t>
      </w:r>
      <w:r>
        <w:rPr>
          <w:rFonts w:ascii="Times New Roman" w:eastAsia="Calibri" w:hAnsi="Times New Roman" w:cs="Times New Roman"/>
          <w:sz w:val="24"/>
          <w:szCs w:val="24"/>
          <w:u w:color="404040"/>
        </w:rPr>
        <w:t>u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mowy.</w:t>
      </w:r>
    </w:p>
    <w:p w14:paraId="76E9A485" w14:textId="039A3335" w:rsidR="00242688" w:rsidRPr="00242688" w:rsidRDefault="001367F8" w:rsidP="00242688">
      <w:pPr>
        <w:pStyle w:val="Domylne"/>
        <w:numPr>
          <w:ilvl w:val="0"/>
          <w:numId w:val="42"/>
        </w:numPr>
        <w:tabs>
          <w:tab w:val="left" w:pos="963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Strony zobowiązują się 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pt-PT"/>
        </w:rPr>
        <w:t>do do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łożenia wszelkich starań w celu zapewnienia, aby środki łączności wykorzystywane do odbioru, przekazywania oraz przechowywania danych poufnych gwarantowały zabezpieczenie danych poufnych w tym w 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szczeg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lności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danych osobowych powierzonych do przetwarzania,  przed dostępem os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b trzecich nieupoważnionych do zapoznania się z ich treścią.</w:t>
      </w:r>
    </w:p>
    <w:p w14:paraId="7DB55CE7" w14:textId="6760CCA8" w:rsidR="001367F8" w:rsidRDefault="001367F8" w:rsidP="001E454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</w:p>
    <w:p w14:paraId="31B9FD0C" w14:textId="77777777" w:rsidR="001367F8" w:rsidRPr="001E7BF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  <w:r w:rsidRPr="001E7BFA">
        <w:rPr>
          <w:rFonts w:ascii="Times New Roman" w:eastAsia="Calibri" w:hAnsi="Times New Roman" w:cs="Times New Roman"/>
          <w:b/>
          <w:sz w:val="24"/>
          <w:szCs w:val="24"/>
          <w:u w:color="404040"/>
        </w:rPr>
        <w:t>§ 10</w:t>
      </w:r>
    </w:p>
    <w:p w14:paraId="472D7F9D" w14:textId="77777777" w:rsidR="001367F8" w:rsidRPr="001E7BF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  <w:u w:color="404040"/>
        </w:rPr>
      </w:pPr>
      <w:r w:rsidRPr="001E7BFA">
        <w:rPr>
          <w:rFonts w:ascii="Times New Roman" w:eastAsia="Calibri" w:hAnsi="Times New Roman" w:cs="Times New Roman"/>
          <w:b/>
          <w:sz w:val="24"/>
          <w:szCs w:val="24"/>
          <w:u w:color="404040"/>
        </w:rPr>
        <w:t>Postanowienia końcowe.</w:t>
      </w:r>
    </w:p>
    <w:p w14:paraId="3785841A" w14:textId="77777777" w:rsidR="001367F8" w:rsidRPr="00992A9A" w:rsidRDefault="001367F8">
      <w:pPr>
        <w:pStyle w:val="Domylne"/>
        <w:numPr>
          <w:ilvl w:val="0"/>
          <w:numId w:val="44"/>
        </w:num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Umowa została sporządzona w 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dw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proofErr w:type="spellStart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ch</w:t>
      </w:r>
      <w:proofErr w:type="spellEnd"/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jednobrzmiących egzemplarzach dla każdej ze stron.</w:t>
      </w:r>
    </w:p>
    <w:p w14:paraId="182999A9" w14:textId="77777777" w:rsidR="001367F8" w:rsidRPr="00992A9A" w:rsidRDefault="001367F8">
      <w:pPr>
        <w:pStyle w:val="Domylne"/>
        <w:numPr>
          <w:ilvl w:val="0"/>
          <w:numId w:val="44"/>
        </w:num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W sprawach nieuregulowanych zastosowanie będą miały przepisy Kodeksu cywilnego oraz Rozporządzenia.</w:t>
      </w:r>
    </w:p>
    <w:p w14:paraId="0EF8B56D" w14:textId="77777777" w:rsidR="001367F8" w:rsidRPr="00992A9A" w:rsidRDefault="001367F8">
      <w:pPr>
        <w:pStyle w:val="Domylne"/>
        <w:numPr>
          <w:ilvl w:val="0"/>
          <w:numId w:val="44"/>
        </w:numPr>
        <w:spacing w:after="1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Sądem właściwym dla rozpatrzenia spor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  <w:lang w:val="es-ES_tradnl"/>
        </w:rPr>
        <w:t>ó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w wynikających z niniejszej umowy będzie są</w:t>
      </w:r>
      <w:r w:rsidRPr="00A257DD">
        <w:rPr>
          <w:rFonts w:ascii="Times New Roman" w:eastAsia="Calibri" w:hAnsi="Times New Roman" w:cs="Times New Roman"/>
          <w:sz w:val="24"/>
          <w:szCs w:val="24"/>
          <w:u w:color="404040"/>
        </w:rPr>
        <w:t>d w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łaściwy Administratora danych.</w:t>
      </w:r>
    </w:p>
    <w:p w14:paraId="7654BF95" w14:textId="77777777" w:rsidR="001367F8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 w:line="259" w:lineRule="auto"/>
        <w:rPr>
          <w:rFonts w:ascii="Times New Roman" w:eastAsia="Calibri" w:hAnsi="Times New Roman" w:cs="Times New Roman"/>
          <w:sz w:val="24"/>
          <w:szCs w:val="24"/>
          <w:u w:color="404040"/>
        </w:rPr>
      </w:pPr>
    </w:p>
    <w:p w14:paraId="2C469EAE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 w:line="259" w:lineRule="auto"/>
        <w:rPr>
          <w:rFonts w:ascii="Times New Roman" w:eastAsia="Calibri" w:hAnsi="Times New Roman" w:cs="Times New Roman"/>
          <w:sz w:val="24"/>
          <w:szCs w:val="24"/>
          <w:u w:color="404040"/>
        </w:rPr>
      </w:pPr>
    </w:p>
    <w:p w14:paraId="2C425440" w14:textId="77777777" w:rsidR="001367F8" w:rsidRPr="00992A9A" w:rsidRDefault="001367F8" w:rsidP="001367F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120" w:line="259" w:lineRule="auto"/>
        <w:rPr>
          <w:rFonts w:ascii="Times New Roman" w:eastAsia="Calibri" w:hAnsi="Times New Roman" w:cs="Times New Roman"/>
          <w:sz w:val="24"/>
          <w:szCs w:val="24"/>
          <w:u w:color="404040"/>
        </w:rPr>
      </w:pP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ab/>
        <w:t>Administrator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ab/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ab/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ab/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ab/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ab/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ab/>
      </w:r>
      <w:r>
        <w:rPr>
          <w:rFonts w:ascii="Times New Roman" w:eastAsia="Calibri" w:hAnsi="Times New Roman" w:cs="Times New Roman"/>
          <w:sz w:val="24"/>
          <w:szCs w:val="24"/>
          <w:u w:color="404040"/>
        </w:rPr>
        <w:t xml:space="preserve">          </w:t>
      </w:r>
      <w:r w:rsidRPr="00992A9A">
        <w:rPr>
          <w:rFonts w:ascii="Times New Roman" w:eastAsia="Calibri" w:hAnsi="Times New Roman" w:cs="Times New Roman"/>
          <w:sz w:val="24"/>
          <w:szCs w:val="24"/>
          <w:u w:color="404040"/>
        </w:rPr>
        <w:t>Podmiot przetwarzający</w:t>
      </w:r>
    </w:p>
    <w:p w14:paraId="07A6E954" w14:textId="77777777" w:rsidR="001367F8" w:rsidRPr="00992A9A" w:rsidRDefault="001367F8" w:rsidP="001367F8">
      <w:pPr>
        <w:pStyle w:val="Domylne"/>
        <w:jc w:val="both"/>
        <w:rPr>
          <w:rFonts w:ascii="Times New Roman" w:eastAsia="Garamond" w:hAnsi="Times New Roman" w:cs="Times New Roman"/>
          <w:b/>
          <w:bCs/>
          <w:sz w:val="24"/>
          <w:szCs w:val="24"/>
          <w:u w:color="404040"/>
        </w:rPr>
      </w:pPr>
    </w:p>
    <w:p w14:paraId="2951F955" w14:textId="77777777" w:rsidR="001367F8" w:rsidRDefault="001367F8" w:rsidP="001367F8"/>
    <w:p w14:paraId="58202A97" w14:textId="77777777" w:rsidR="00D47981" w:rsidRDefault="00D47981" w:rsidP="001367F8"/>
    <w:p w14:paraId="01E844A6" w14:textId="77777777" w:rsidR="00D47981" w:rsidRDefault="00D47981" w:rsidP="001367F8"/>
    <w:p w14:paraId="42B5C400" w14:textId="77777777" w:rsidR="00D47981" w:rsidRDefault="00D47981" w:rsidP="001367F8"/>
    <w:p w14:paraId="269555FA" w14:textId="77777777" w:rsidR="00D47981" w:rsidRDefault="00D47981" w:rsidP="001367F8"/>
    <w:p w14:paraId="66967CDF" w14:textId="77777777" w:rsidR="00D47981" w:rsidRDefault="00D47981" w:rsidP="001367F8"/>
    <w:p w14:paraId="05E988CA" w14:textId="77777777" w:rsidR="00D47981" w:rsidRDefault="00D47981" w:rsidP="001367F8"/>
    <w:p w14:paraId="6077886E" w14:textId="77777777" w:rsidR="00D47981" w:rsidRDefault="00D47981" w:rsidP="001367F8"/>
    <w:p w14:paraId="44D5B198" w14:textId="77777777" w:rsidR="00D47981" w:rsidRDefault="00D47981" w:rsidP="001367F8"/>
    <w:p w14:paraId="1DA0DB0A" w14:textId="77777777" w:rsidR="00D47981" w:rsidRDefault="00D47981" w:rsidP="001367F8"/>
    <w:p w14:paraId="77D45AAA" w14:textId="77777777" w:rsidR="00D47981" w:rsidRDefault="00D47981" w:rsidP="001367F8"/>
    <w:p w14:paraId="2EFB1D60" w14:textId="77777777" w:rsidR="00D47981" w:rsidRDefault="00D47981" w:rsidP="001367F8"/>
    <w:p w14:paraId="68A4B95E" w14:textId="77777777" w:rsidR="00D47981" w:rsidRDefault="00D47981" w:rsidP="001367F8"/>
    <w:p w14:paraId="431D3007" w14:textId="77777777" w:rsidR="00D47981" w:rsidRDefault="00D47981" w:rsidP="001367F8"/>
    <w:p w14:paraId="0C5F0E05" w14:textId="77777777" w:rsidR="00D47981" w:rsidRDefault="00D47981" w:rsidP="001367F8"/>
    <w:p w14:paraId="455DC466" w14:textId="77777777" w:rsidR="00D47981" w:rsidRDefault="00D47981" w:rsidP="001367F8"/>
    <w:p w14:paraId="0E561A66" w14:textId="77777777" w:rsidR="00D47981" w:rsidRDefault="00D47981" w:rsidP="001367F8"/>
    <w:p w14:paraId="580C8036" w14:textId="77777777" w:rsidR="00D47981" w:rsidRDefault="00D47981" w:rsidP="001367F8"/>
    <w:p w14:paraId="026E2273" w14:textId="77777777" w:rsidR="00D47981" w:rsidRDefault="00D47981" w:rsidP="001367F8"/>
    <w:p w14:paraId="63AC9B2F" w14:textId="77777777" w:rsidR="007A0C29" w:rsidRPr="00D47981" w:rsidRDefault="007A0C29" w:rsidP="007A0C29">
      <w:pPr>
        <w:pStyle w:val="Tekstprzypisukocowego"/>
        <w:rPr>
          <w:rFonts w:ascii="Times New Roman" w:hAnsi="Times New Roman"/>
          <w:sz w:val="24"/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Helvetica Neue">
    <w:altName w:val="Times New Roman"/>
    <w:charset w:val="00"/>
    <w:family w:val="roman"/>
    <w:pitch w:val="default"/>
  </w:font>
  <w:font w:name="TimesNewRoman"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9330B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2BC85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455DA" w14:textId="5EF4AC60" w:rsidR="00BB230E" w:rsidRDefault="00BB230E" w:rsidP="00184629">
    <w:pPr>
      <w:spacing w:after="0" w:line="259" w:lineRule="auto"/>
      <w:ind w:right="37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FC35D" w14:textId="77777777" w:rsidR="00A63383" w:rsidRDefault="00A63383" w:rsidP="00DC5DAC">
      <w:pPr>
        <w:spacing w:after="0" w:line="240" w:lineRule="auto"/>
      </w:pPr>
      <w:r>
        <w:separator/>
      </w:r>
    </w:p>
  </w:footnote>
  <w:footnote w:type="continuationSeparator" w:id="0">
    <w:p w14:paraId="12CAC8A0" w14:textId="77777777" w:rsidR="00A63383" w:rsidRDefault="00A63383" w:rsidP="00DC5DAC">
      <w:pPr>
        <w:spacing w:after="0" w:line="240" w:lineRule="auto"/>
      </w:pPr>
      <w:r>
        <w:continuationSeparator/>
      </w:r>
    </w:p>
  </w:footnote>
  <w:footnote w:id="1">
    <w:p w14:paraId="1938868E" w14:textId="77777777" w:rsidR="007A0C29" w:rsidRPr="002125E2" w:rsidRDefault="007A0C29" w:rsidP="007A0C29">
      <w:pPr>
        <w:jc w:val="both"/>
        <w:rPr>
          <w:sz w:val="10"/>
          <w:szCs w:val="10"/>
        </w:rPr>
      </w:pPr>
      <w:r w:rsidRPr="002125E2">
        <w:rPr>
          <w:rStyle w:val="Odwoanieprzypisudolnego"/>
          <w:sz w:val="10"/>
          <w:szCs w:val="10"/>
        </w:rPr>
        <w:footnoteRef/>
      </w:r>
      <w:r w:rsidRPr="002125E2">
        <w:rPr>
          <w:sz w:val="10"/>
          <w:szCs w:val="10"/>
        </w:rPr>
        <w:t xml:space="preserve"> Przez powiązania osobowe lub kapitałowe rozumie się wzajemne powiązania pomiędzy Zamawiającym lub Partnerami Projektu lub osobami upoważnionymi do zaciągania zobowiązań w ich imieniu lub osobami wykonującymi w imieniu Zamawiającego lub Partnera Projektu czynności związane z przygotowaniem i przeprowadzeniem procedury wyboru Wykonawcy a Wykonawcą, polegające w szczególności na:</w:t>
      </w:r>
    </w:p>
    <w:p w14:paraId="0FFBC542" w14:textId="0009CCD0" w:rsidR="007A0C29" w:rsidRPr="00242688" w:rsidRDefault="007A0C29" w:rsidP="00242688">
      <w:pPr>
        <w:widowControl w:val="0"/>
        <w:numPr>
          <w:ilvl w:val="1"/>
          <w:numId w:val="20"/>
        </w:numPr>
        <w:suppressAutoHyphens/>
        <w:spacing w:after="0"/>
        <w:ind w:hanging="360"/>
        <w:jc w:val="both"/>
        <w:rPr>
          <w:sz w:val="10"/>
          <w:szCs w:val="10"/>
        </w:rPr>
      </w:pPr>
      <w:r w:rsidRPr="002125E2">
        <w:rPr>
          <w:sz w:val="10"/>
          <w:szCs w:val="10"/>
        </w:rPr>
        <w:t>uczestniczeniu w spółce jako wspólnik spółki cywilnej lub spółki osobowej;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4660A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D6D0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B0B6" w14:textId="77777777" w:rsidR="00BB230E" w:rsidRDefault="00BB230E">
    <w:pPr>
      <w:spacing w:after="160" w:line="259" w:lineRule="aut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B16FE0" w14:textId="77777777" w:rsidR="00EE655F" w:rsidRDefault="00EE655F">
    <w:pPr>
      <w:pStyle w:val="Nagwek"/>
    </w:pPr>
  </w:p>
  <w:p w14:paraId="177581ED" w14:textId="58032248" w:rsidR="00242688" w:rsidRDefault="00D56ABE">
    <w:pPr>
      <w:pStyle w:val="Nagwek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multilevel"/>
    <w:tmpl w:val="06BE03AA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80" w:firstLine="198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00" w:firstLine="4140"/>
      </w:pPr>
      <w:rPr>
        <w:sz w:val="10"/>
        <w:szCs w:val="1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0" w:firstLine="64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0" w:firstLine="84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0" w:firstLine="1062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0" w:firstLine="129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0" w:firstLine="1494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0" w:firstLine="1710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0" w:firstLine="19440"/>
      </w:pPr>
    </w:lvl>
  </w:abstractNum>
  <w:abstractNum w:abstractNumId="1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2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4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6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0E635BB"/>
    <w:multiLevelType w:val="hybridMultilevel"/>
    <w:tmpl w:val="4F12EC1E"/>
    <w:numStyleLink w:val="Zaimportowanystyl9"/>
  </w:abstractNum>
  <w:abstractNum w:abstractNumId="8" w15:restartNumberingAfterBreak="0">
    <w:nsid w:val="072C6447"/>
    <w:multiLevelType w:val="hybridMultilevel"/>
    <w:tmpl w:val="8D2A30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7848"/>
    <w:multiLevelType w:val="multilevel"/>
    <w:tmpl w:val="86E6A744"/>
    <w:lvl w:ilvl="0">
      <w:start w:val="1"/>
      <w:numFmt w:val="decimal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0F985AC0"/>
    <w:multiLevelType w:val="hybridMultilevel"/>
    <w:tmpl w:val="6750DC8A"/>
    <w:styleLink w:val="Zaimportowanystyl5"/>
    <w:lvl w:ilvl="0" w:tplc="55900C9C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5660D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2E71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2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F7810B0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3DE3440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9B8AF0C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98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BE7F66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9389D32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CAFC8E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14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10DA2FFC"/>
    <w:multiLevelType w:val="multilevel"/>
    <w:tmpl w:val="1A021E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81008A"/>
    <w:multiLevelType w:val="hybridMultilevel"/>
    <w:tmpl w:val="DA58EAF6"/>
    <w:styleLink w:val="Zaimportowanystyl10"/>
    <w:lvl w:ilvl="0" w:tplc="944CB39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74EEA28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081DFA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2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BA4085C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C1C9820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7809D1E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98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6E6E34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4E76A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265234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14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14694215"/>
    <w:multiLevelType w:val="multilevel"/>
    <w:tmpl w:val="95EAD4CA"/>
    <w:numStyleLink w:val="Zaimportowanystyl2"/>
  </w:abstractNum>
  <w:abstractNum w:abstractNumId="17" w15:restartNumberingAfterBreak="0">
    <w:nsid w:val="149672A3"/>
    <w:multiLevelType w:val="hybridMultilevel"/>
    <w:tmpl w:val="B25E4962"/>
    <w:lvl w:ilvl="0" w:tplc="ADDED32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A851E78"/>
    <w:multiLevelType w:val="hybridMultilevel"/>
    <w:tmpl w:val="12DCFAA8"/>
    <w:styleLink w:val="Zaimportowanystyl4"/>
    <w:lvl w:ilvl="0" w:tplc="B61A8BD2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2E26246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7A486EA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2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41650C8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5E8FC2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D546F4E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98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5A92BA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5CCE120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EEE8C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14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E536C3"/>
    <w:multiLevelType w:val="hybridMultilevel"/>
    <w:tmpl w:val="262811AE"/>
    <w:styleLink w:val="Zaimportowanystyl3"/>
    <w:lvl w:ilvl="0" w:tplc="870C3B1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E7AAA76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2A0D4A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2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9868964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1444AD4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A8680BA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98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31E470C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0EAEB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6EF744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14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3" w15:restartNumberingAfterBreak="0">
    <w:nsid w:val="25B26748"/>
    <w:multiLevelType w:val="hybridMultilevel"/>
    <w:tmpl w:val="262811AE"/>
    <w:numStyleLink w:val="Zaimportowanystyl3"/>
  </w:abstractNum>
  <w:abstractNum w:abstractNumId="24" w15:restartNumberingAfterBreak="0">
    <w:nsid w:val="29DC18C3"/>
    <w:multiLevelType w:val="hybridMultilevel"/>
    <w:tmpl w:val="53C4F682"/>
    <w:styleLink w:val="Zaimportowanystyl1"/>
    <w:lvl w:ilvl="0" w:tplc="6E2E626E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310E206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B0A0E8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2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59A5FE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A345B18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923A54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98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C248406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3C0EA58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FA69FC0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14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6" w15:restartNumberingAfterBreak="0">
    <w:nsid w:val="2C9E6D5D"/>
    <w:multiLevelType w:val="multilevel"/>
    <w:tmpl w:val="86E6A744"/>
    <w:lvl w:ilvl="0">
      <w:start w:val="1"/>
      <w:numFmt w:val="decimal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7" w15:restartNumberingAfterBreak="0">
    <w:nsid w:val="2E6509B2"/>
    <w:multiLevelType w:val="hybridMultilevel"/>
    <w:tmpl w:val="9D94A6F0"/>
    <w:lvl w:ilvl="0" w:tplc="4A5AF6E6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8" w15:restartNumberingAfterBreak="0">
    <w:nsid w:val="31BB17EB"/>
    <w:multiLevelType w:val="multilevel"/>
    <w:tmpl w:val="943C458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37EC1460"/>
    <w:multiLevelType w:val="hybridMultilevel"/>
    <w:tmpl w:val="D6203DEA"/>
    <w:numStyleLink w:val="Zaimportowanystyl6"/>
  </w:abstractNum>
  <w:abstractNum w:abstractNumId="30" w15:restartNumberingAfterBreak="0">
    <w:nsid w:val="425A2F8D"/>
    <w:multiLevelType w:val="hybridMultilevel"/>
    <w:tmpl w:val="C822353C"/>
    <w:lvl w:ilvl="0" w:tplc="A57C35E4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3" w15:restartNumberingAfterBreak="0">
    <w:nsid w:val="45D40CCC"/>
    <w:multiLevelType w:val="hybridMultilevel"/>
    <w:tmpl w:val="DA58EAF6"/>
    <w:numStyleLink w:val="Zaimportowanystyl10"/>
  </w:abstractNum>
  <w:abstractNum w:abstractNumId="34" w15:restartNumberingAfterBreak="0">
    <w:nsid w:val="46667773"/>
    <w:multiLevelType w:val="hybridMultilevel"/>
    <w:tmpl w:val="C822353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0B17DF"/>
    <w:multiLevelType w:val="hybridMultilevel"/>
    <w:tmpl w:val="12DCFAA8"/>
    <w:numStyleLink w:val="Zaimportowanystyl4"/>
  </w:abstractNum>
  <w:abstractNum w:abstractNumId="36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7C5FC4"/>
    <w:multiLevelType w:val="multilevel"/>
    <w:tmpl w:val="520ACA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4970A4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9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1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2" w15:restartNumberingAfterBreak="0">
    <w:nsid w:val="57814A4D"/>
    <w:multiLevelType w:val="hybridMultilevel"/>
    <w:tmpl w:val="4F12EC1E"/>
    <w:styleLink w:val="Zaimportowanystyl9"/>
    <w:lvl w:ilvl="0" w:tplc="C4E0780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CD436A6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B45D88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2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FD8DB04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6625C64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829D4A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98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BE0658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B5C09C6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98B992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14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5AF07BC8"/>
    <w:multiLevelType w:val="hybridMultilevel"/>
    <w:tmpl w:val="096A8B1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7" w15:restartNumberingAfterBreak="0">
    <w:nsid w:val="67C70BFA"/>
    <w:multiLevelType w:val="hybridMultilevel"/>
    <w:tmpl w:val="53C4F682"/>
    <w:numStyleLink w:val="Zaimportowanystyl1"/>
  </w:abstractNum>
  <w:abstractNum w:abstractNumId="4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0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51" w15:restartNumberingAfterBreak="0">
    <w:nsid w:val="7E026F3B"/>
    <w:multiLevelType w:val="hybridMultilevel"/>
    <w:tmpl w:val="D6203DEA"/>
    <w:styleLink w:val="Zaimportowanystyl6"/>
    <w:lvl w:ilvl="0" w:tplc="A5C40354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98471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94A284C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2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847F76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AC98CE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3672CA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98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76AEFE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EDE6440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BC6E9E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14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 w15:restartNumberingAfterBreak="0">
    <w:nsid w:val="7EB67358"/>
    <w:multiLevelType w:val="hybridMultilevel"/>
    <w:tmpl w:val="95EAD4CA"/>
    <w:styleLink w:val="Zaimportowanystyl2"/>
    <w:lvl w:ilvl="0" w:tplc="F732E9EE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646F38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59CDF3A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2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95E2624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87C21AE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0C34AE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98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F87FA4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F09892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F2C7D16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149" w:hanging="3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7FDC7F19"/>
    <w:multiLevelType w:val="hybridMultilevel"/>
    <w:tmpl w:val="6750DC8A"/>
    <w:numStyleLink w:val="Zaimportowanystyl5"/>
  </w:abstractNum>
  <w:num w:numId="1" w16cid:durableId="20296728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20"/>
  </w:num>
  <w:num w:numId="3" w16cid:durableId="2118481750">
    <w:abstractNumId w:val="46"/>
  </w:num>
  <w:num w:numId="4" w16cid:durableId="1791125419">
    <w:abstractNumId w:val="39"/>
  </w:num>
  <w:num w:numId="5" w16cid:durableId="394091834">
    <w:abstractNumId w:val="6"/>
  </w:num>
  <w:num w:numId="6" w16cid:durableId="723792680">
    <w:abstractNumId w:val="9"/>
  </w:num>
  <w:num w:numId="7" w16cid:durableId="2131851205">
    <w:abstractNumId w:val="48"/>
  </w:num>
  <w:num w:numId="8" w16cid:durableId="1361082155">
    <w:abstractNumId w:val="36"/>
  </w:num>
  <w:num w:numId="9" w16cid:durableId="1265260790">
    <w:abstractNumId w:val="31"/>
  </w:num>
  <w:num w:numId="10" w16cid:durableId="934019595">
    <w:abstractNumId w:val="32"/>
  </w:num>
  <w:num w:numId="11" w16cid:durableId="1533109108">
    <w:abstractNumId w:val="22"/>
  </w:num>
  <w:num w:numId="12" w16cid:durableId="103159008">
    <w:abstractNumId w:val="50"/>
  </w:num>
  <w:num w:numId="13" w16cid:durableId="1746222155">
    <w:abstractNumId w:val="49"/>
  </w:num>
  <w:num w:numId="14" w16cid:durableId="1479418972">
    <w:abstractNumId w:val="41"/>
  </w:num>
  <w:num w:numId="15" w16cid:durableId="1726634950">
    <w:abstractNumId w:val="40"/>
  </w:num>
  <w:num w:numId="16" w16cid:durableId="918829484">
    <w:abstractNumId w:val="44"/>
  </w:num>
  <w:num w:numId="17" w16cid:durableId="1651329673">
    <w:abstractNumId w:val="45"/>
  </w:num>
  <w:num w:numId="18" w16cid:durableId="1844201149">
    <w:abstractNumId w:val="18"/>
  </w:num>
  <w:num w:numId="19" w16cid:durableId="45032515">
    <w:abstractNumId w:val="14"/>
  </w:num>
  <w:num w:numId="20" w16cid:durableId="1255431300">
    <w:abstractNumId w:val="0"/>
  </w:num>
  <w:num w:numId="21" w16cid:durableId="72457270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715561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380979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372527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028226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6974101">
    <w:abstractNumId w:val="30"/>
  </w:num>
  <w:num w:numId="27" w16cid:durableId="526794931">
    <w:abstractNumId w:val="25"/>
    <w:lvlOverride w:ilvl="0">
      <w:startOverride w:val="1"/>
    </w:lvlOverride>
  </w:num>
  <w:num w:numId="28" w16cid:durableId="1596136449">
    <w:abstractNumId w:val="24"/>
  </w:num>
  <w:num w:numId="29" w16cid:durableId="1164510531">
    <w:abstractNumId w:val="47"/>
    <w:lvlOverride w:ilvl="0">
      <w:lvl w:ilvl="0" w:tplc="F4589CDE">
        <w:start w:val="1"/>
        <w:numFmt w:val="decimal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6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 w16cid:durableId="2123569325">
    <w:abstractNumId w:val="52"/>
  </w:num>
  <w:num w:numId="31" w16cid:durableId="276983341">
    <w:abstractNumId w:val="16"/>
  </w:num>
  <w:num w:numId="32" w16cid:durableId="362285744">
    <w:abstractNumId w:val="21"/>
  </w:num>
  <w:num w:numId="33" w16cid:durableId="460071851">
    <w:abstractNumId w:val="23"/>
  </w:num>
  <w:num w:numId="34" w16cid:durableId="258374436">
    <w:abstractNumId w:val="19"/>
  </w:num>
  <w:num w:numId="35" w16cid:durableId="1603688483">
    <w:abstractNumId w:val="35"/>
  </w:num>
  <w:num w:numId="36" w16cid:durableId="210576384">
    <w:abstractNumId w:val="12"/>
  </w:num>
  <w:num w:numId="37" w16cid:durableId="1739664624">
    <w:abstractNumId w:val="53"/>
  </w:num>
  <w:num w:numId="38" w16cid:durableId="1448701309">
    <w:abstractNumId w:val="51"/>
  </w:num>
  <w:num w:numId="39" w16cid:durableId="2043479306">
    <w:abstractNumId w:val="29"/>
  </w:num>
  <w:num w:numId="40" w16cid:durableId="1095052683">
    <w:abstractNumId w:val="29"/>
    <w:lvlOverride w:ilvl="0">
      <w:lvl w:ilvl="0" w:tplc="6BA62A6C">
        <w:start w:val="1"/>
        <w:numFmt w:val="decimal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57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6E867A8">
        <w:start w:val="1"/>
        <w:numFmt w:val="lowerLetter"/>
        <w:lvlText w:val="%2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E6AF52E">
        <w:start w:val="1"/>
        <w:numFmt w:val="lowerRoman"/>
        <w:lvlText w:val="%3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825" w:hanging="3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182726E">
        <w:start w:val="1"/>
        <w:numFmt w:val="decimal"/>
        <w:lvlText w:val="%4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23CD18A">
        <w:start w:val="1"/>
        <w:numFmt w:val="lowerLetter"/>
        <w:lvlText w:val="%5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2466950">
        <w:start w:val="1"/>
        <w:numFmt w:val="lowerRoman"/>
        <w:lvlText w:val="%6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85" w:hanging="3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592BD92">
        <w:start w:val="1"/>
        <w:numFmt w:val="decimal"/>
        <w:lvlText w:val="%7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7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FE8F71A">
        <w:start w:val="1"/>
        <w:numFmt w:val="lowerLetter"/>
        <w:lvlText w:val="%8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4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1A0E9EC">
        <w:start w:val="1"/>
        <w:numFmt w:val="lowerRoman"/>
        <w:lvlText w:val="%9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145" w:hanging="3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1" w16cid:durableId="1974553898">
    <w:abstractNumId w:val="42"/>
  </w:num>
  <w:num w:numId="42" w16cid:durableId="579170174">
    <w:abstractNumId w:val="7"/>
    <w:lvlOverride w:ilvl="0">
      <w:lvl w:ilvl="0" w:tplc="3C4A3F64">
        <w:start w:val="1"/>
        <w:numFmt w:val="decimal"/>
        <w:lvlText w:val="%1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 w16cid:durableId="42873041">
    <w:abstractNumId w:val="15"/>
  </w:num>
  <w:num w:numId="44" w16cid:durableId="1478647062">
    <w:abstractNumId w:val="33"/>
  </w:num>
  <w:num w:numId="45" w16cid:durableId="1455828665">
    <w:abstractNumId w:val="8"/>
  </w:num>
  <w:num w:numId="46" w16cid:durableId="1433358455">
    <w:abstractNumId w:val="34"/>
  </w:num>
  <w:num w:numId="47" w16cid:durableId="877202703">
    <w:abstractNumId w:val="27"/>
  </w:num>
  <w:num w:numId="48" w16cid:durableId="1434544878">
    <w:abstractNumId w:val="26"/>
  </w:num>
  <w:num w:numId="49" w16cid:durableId="88309257">
    <w:abstractNumId w:val="38"/>
  </w:num>
  <w:num w:numId="50" w16cid:durableId="1798258240">
    <w:abstractNumId w:val="43"/>
  </w:num>
  <w:num w:numId="51" w16cid:durableId="693271058">
    <w:abstractNumId w:val="36"/>
    <w:lvlOverride w:ilvl="0">
      <w:startOverride w:val="1"/>
    </w:lvlOverride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0C39"/>
    <w:rsid w:val="000136B1"/>
    <w:rsid w:val="00014A96"/>
    <w:rsid w:val="00026E24"/>
    <w:rsid w:val="000312D9"/>
    <w:rsid w:val="00035C85"/>
    <w:rsid w:val="00036758"/>
    <w:rsid w:val="00041704"/>
    <w:rsid w:val="0004221B"/>
    <w:rsid w:val="00042C32"/>
    <w:rsid w:val="00045430"/>
    <w:rsid w:val="0004654B"/>
    <w:rsid w:val="000504C2"/>
    <w:rsid w:val="00050B57"/>
    <w:rsid w:val="00054BEC"/>
    <w:rsid w:val="0006197E"/>
    <w:rsid w:val="00070651"/>
    <w:rsid w:val="00070CE4"/>
    <w:rsid w:val="000722DA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0B7"/>
    <w:rsid w:val="000A75B3"/>
    <w:rsid w:val="000B1474"/>
    <w:rsid w:val="000B3578"/>
    <w:rsid w:val="000B37D3"/>
    <w:rsid w:val="000B6301"/>
    <w:rsid w:val="000B7191"/>
    <w:rsid w:val="000C178D"/>
    <w:rsid w:val="000C3F14"/>
    <w:rsid w:val="000C3FB2"/>
    <w:rsid w:val="000C45EC"/>
    <w:rsid w:val="000C7DE9"/>
    <w:rsid w:val="000D356D"/>
    <w:rsid w:val="000D4DB3"/>
    <w:rsid w:val="000E0428"/>
    <w:rsid w:val="000E3A1A"/>
    <w:rsid w:val="000E5B3B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38C0"/>
    <w:rsid w:val="00114820"/>
    <w:rsid w:val="0011528F"/>
    <w:rsid w:val="001215DC"/>
    <w:rsid w:val="00123959"/>
    <w:rsid w:val="001241E2"/>
    <w:rsid w:val="00124EF9"/>
    <w:rsid w:val="00125C28"/>
    <w:rsid w:val="0012796A"/>
    <w:rsid w:val="0013279F"/>
    <w:rsid w:val="00133097"/>
    <w:rsid w:val="00134CFE"/>
    <w:rsid w:val="0013557D"/>
    <w:rsid w:val="001367F8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574A0"/>
    <w:rsid w:val="00164152"/>
    <w:rsid w:val="00166A58"/>
    <w:rsid w:val="001730A2"/>
    <w:rsid w:val="00174A75"/>
    <w:rsid w:val="00181BEB"/>
    <w:rsid w:val="0018282C"/>
    <w:rsid w:val="00184629"/>
    <w:rsid w:val="00185E35"/>
    <w:rsid w:val="0019409F"/>
    <w:rsid w:val="00196499"/>
    <w:rsid w:val="001A1D3C"/>
    <w:rsid w:val="001A2528"/>
    <w:rsid w:val="001A5600"/>
    <w:rsid w:val="001A5F77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E4547"/>
    <w:rsid w:val="001F09DA"/>
    <w:rsid w:val="001F0AD0"/>
    <w:rsid w:val="001F1229"/>
    <w:rsid w:val="001F326F"/>
    <w:rsid w:val="001F3AF4"/>
    <w:rsid w:val="001F4013"/>
    <w:rsid w:val="001F51F5"/>
    <w:rsid w:val="001F76F3"/>
    <w:rsid w:val="001F7B6E"/>
    <w:rsid w:val="001F7D25"/>
    <w:rsid w:val="0020007F"/>
    <w:rsid w:val="00200766"/>
    <w:rsid w:val="00200BC6"/>
    <w:rsid w:val="00201FFB"/>
    <w:rsid w:val="002056B2"/>
    <w:rsid w:val="00206B0B"/>
    <w:rsid w:val="00207EE1"/>
    <w:rsid w:val="00210694"/>
    <w:rsid w:val="002117A6"/>
    <w:rsid w:val="00211AB8"/>
    <w:rsid w:val="00211C6C"/>
    <w:rsid w:val="00215B7D"/>
    <w:rsid w:val="00216AB2"/>
    <w:rsid w:val="002204EB"/>
    <w:rsid w:val="00222EC4"/>
    <w:rsid w:val="0022332F"/>
    <w:rsid w:val="002245F0"/>
    <w:rsid w:val="00225C5F"/>
    <w:rsid w:val="002263CC"/>
    <w:rsid w:val="0022673F"/>
    <w:rsid w:val="00233ECA"/>
    <w:rsid w:val="002355F1"/>
    <w:rsid w:val="00242688"/>
    <w:rsid w:val="00243A7F"/>
    <w:rsid w:val="00254011"/>
    <w:rsid w:val="00260AF2"/>
    <w:rsid w:val="00260D85"/>
    <w:rsid w:val="00264923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4A8"/>
    <w:rsid w:val="002A2544"/>
    <w:rsid w:val="002A2A14"/>
    <w:rsid w:val="002A32B1"/>
    <w:rsid w:val="002A37F5"/>
    <w:rsid w:val="002B0DB9"/>
    <w:rsid w:val="002B1B81"/>
    <w:rsid w:val="002B2E2B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0704"/>
    <w:rsid w:val="00304167"/>
    <w:rsid w:val="003043CC"/>
    <w:rsid w:val="00306264"/>
    <w:rsid w:val="00306489"/>
    <w:rsid w:val="00312351"/>
    <w:rsid w:val="003129B1"/>
    <w:rsid w:val="00315974"/>
    <w:rsid w:val="00325714"/>
    <w:rsid w:val="0034296D"/>
    <w:rsid w:val="00343408"/>
    <w:rsid w:val="0034492A"/>
    <w:rsid w:val="00350FD7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41D5"/>
    <w:rsid w:val="00384D6E"/>
    <w:rsid w:val="00393054"/>
    <w:rsid w:val="00395B24"/>
    <w:rsid w:val="00396146"/>
    <w:rsid w:val="0039710F"/>
    <w:rsid w:val="003A0C66"/>
    <w:rsid w:val="003A1963"/>
    <w:rsid w:val="003A22B7"/>
    <w:rsid w:val="003A3BCE"/>
    <w:rsid w:val="003A5537"/>
    <w:rsid w:val="003A5B98"/>
    <w:rsid w:val="003A646B"/>
    <w:rsid w:val="003B2969"/>
    <w:rsid w:val="003B2D60"/>
    <w:rsid w:val="003B426F"/>
    <w:rsid w:val="003B552F"/>
    <w:rsid w:val="003B6714"/>
    <w:rsid w:val="003C15F8"/>
    <w:rsid w:val="003C42E2"/>
    <w:rsid w:val="003C4CC4"/>
    <w:rsid w:val="003D08B4"/>
    <w:rsid w:val="003D19B6"/>
    <w:rsid w:val="003D2478"/>
    <w:rsid w:val="003E2D06"/>
    <w:rsid w:val="003E61DB"/>
    <w:rsid w:val="003E710E"/>
    <w:rsid w:val="003F48A4"/>
    <w:rsid w:val="003F5A23"/>
    <w:rsid w:val="003F6C79"/>
    <w:rsid w:val="00400136"/>
    <w:rsid w:val="004021A5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3465"/>
    <w:rsid w:val="00415A8D"/>
    <w:rsid w:val="004209C6"/>
    <w:rsid w:val="00421040"/>
    <w:rsid w:val="00423CFD"/>
    <w:rsid w:val="00427F6B"/>
    <w:rsid w:val="00430D85"/>
    <w:rsid w:val="004316CA"/>
    <w:rsid w:val="0043197E"/>
    <w:rsid w:val="00431DEF"/>
    <w:rsid w:val="004344DB"/>
    <w:rsid w:val="0043479D"/>
    <w:rsid w:val="0043495E"/>
    <w:rsid w:val="0043720A"/>
    <w:rsid w:val="004444F9"/>
    <w:rsid w:val="00445C39"/>
    <w:rsid w:val="004465D8"/>
    <w:rsid w:val="00446D38"/>
    <w:rsid w:val="00451959"/>
    <w:rsid w:val="00453232"/>
    <w:rsid w:val="0046328D"/>
    <w:rsid w:val="00463A83"/>
    <w:rsid w:val="00464202"/>
    <w:rsid w:val="00467123"/>
    <w:rsid w:val="004729B9"/>
    <w:rsid w:val="0047384E"/>
    <w:rsid w:val="00477683"/>
    <w:rsid w:val="00482565"/>
    <w:rsid w:val="00485A1F"/>
    <w:rsid w:val="004875A3"/>
    <w:rsid w:val="00487CA3"/>
    <w:rsid w:val="0049238D"/>
    <w:rsid w:val="0049313A"/>
    <w:rsid w:val="00493472"/>
    <w:rsid w:val="00493608"/>
    <w:rsid w:val="004948FA"/>
    <w:rsid w:val="00495676"/>
    <w:rsid w:val="00496486"/>
    <w:rsid w:val="00497A37"/>
    <w:rsid w:val="004A034A"/>
    <w:rsid w:val="004A2EC5"/>
    <w:rsid w:val="004A4494"/>
    <w:rsid w:val="004A57B4"/>
    <w:rsid w:val="004B2733"/>
    <w:rsid w:val="004B5244"/>
    <w:rsid w:val="004B59DB"/>
    <w:rsid w:val="004B6004"/>
    <w:rsid w:val="004B6797"/>
    <w:rsid w:val="004B7151"/>
    <w:rsid w:val="004B7FB0"/>
    <w:rsid w:val="004C07EB"/>
    <w:rsid w:val="004C7561"/>
    <w:rsid w:val="004C79EB"/>
    <w:rsid w:val="004D1402"/>
    <w:rsid w:val="004D1D54"/>
    <w:rsid w:val="004D315D"/>
    <w:rsid w:val="004D3B63"/>
    <w:rsid w:val="004D5B24"/>
    <w:rsid w:val="004D675C"/>
    <w:rsid w:val="004D728E"/>
    <w:rsid w:val="004D7725"/>
    <w:rsid w:val="004E32BE"/>
    <w:rsid w:val="004E66C6"/>
    <w:rsid w:val="004E738B"/>
    <w:rsid w:val="004F0AD3"/>
    <w:rsid w:val="004F11F6"/>
    <w:rsid w:val="004F1C9F"/>
    <w:rsid w:val="004F4C26"/>
    <w:rsid w:val="00500B8B"/>
    <w:rsid w:val="0050251A"/>
    <w:rsid w:val="0050366C"/>
    <w:rsid w:val="0050587C"/>
    <w:rsid w:val="00507F7A"/>
    <w:rsid w:val="005147AC"/>
    <w:rsid w:val="00514C92"/>
    <w:rsid w:val="00515196"/>
    <w:rsid w:val="005160B8"/>
    <w:rsid w:val="00521763"/>
    <w:rsid w:val="00525C44"/>
    <w:rsid w:val="0052624A"/>
    <w:rsid w:val="00531374"/>
    <w:rsid w:val="00531C08"/>
    <w:rsid w:val="00534F4D"/>
    <w:rsid w:val="00535747"/>
    <w:rsid w:val="00540706"/>
    <w:rsid w:val="00540CD7"/>
    <w:rsid w:val="00541936"/>
    <w:rsid w:val="00547F20"/>
    <w:rsid w:val="00551881"/>
    <w:rsid w:val="00555829"/>
    <w:rsid w:val="00556A86"/>
    <w:rsid w:val="0056160C"/>
    <w:rsid w:val="00563408"/>
    <w:rsid w:val="00566508"/>
    <w:rsid w:val="005666C7"/>
    <w:rsid w:val="00567322"/>
    <w:rsid w:val="00572C1A"/>
    <w:rsid w:val="005740B9"/>
    <w:rsid w:val="00574B18"/>
    <w:rsid w:val="005754F1"/>
    <w:rsid w:val="0057673B"/>
    <w:rsid w:val="00576ED5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B70AC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4A04"/>
    <w:rsid w:val="005E5F92"/>
    <w:rsid w:val="005E757B"/>
    <w:rsid w:val="005F4016"/>
    <w:rsid w:val="005F4290"/>
    <w:rsid w:val="005F479C"/>
    <w:rsid w:val="005F65A7"/>
    <w:rsid w:val="005F70FE"/>
    <w:rsid w:val="00602475"/>
    <w:rsid w:val="00604EAC"/>
    <w:rsid w:val="00606980"/>
    <w:rsid w:val="0060740B"/>
    <w:rsid w:val="0060742B"/>
    <w:rsid w:val="006107E8"/>
    <w:rsid w:val="00613CD5"/>
    <w:rsid w:val="00613DB8"/>
    <w:rsid w:val="006169E2"/>
    <w:rsid w:val="00617C34"/>
    <w:rsid w:val="006238ED"/>
    <w:rsid w:val="00624EF0"/>
    <w:rsid w:val="00631262"/>
    <w:rsid w:val="00631556"/>
    <w:rsid w:val="00631AE7"/>
    <w:rsid w:val="006329EE"/>
    <w:rsid w:val="00633FC2"/>
    <w:rsid w:val="006347B4"/>
    <w:rsid w:val="00637026"/>
    <w:rsid w:val="0064015A"/>
    <w:rsid w:val="00645E28"/>
    <w:rsid w:val="00646B7A"/>
    <w:rsid w:val="006515BC"/>
    <w:rsid w:val="00654E60"/>
    <w:rsid w:val="00662171"/>
    <w:rsid w:val="0066603F"/>
    <w:rsid w:val="0066640A"/>
    <w:rsid w:val="00673FD0"/>
    <w:rsid w:val="006742F3"/>
    <w:rsid w:val="006744DE"/>
    <w:rsid w:val="0068074F"/>
    <w:rsid w:val="0068125A"/>
    <w:rsid w:val="006865B5"/>
    <w:rsid w:val="006911ED"/>
    <w:rsid w:val="00696FEF"/>
    <w:rsid w:val="00697BD2"/>
    <w:rsid w:val="006A05C3"/>
    <w:rsid w:val="006A2711"/>
    <w:rsid w:val="006A397E"/>
    <w:rsid w:val="006A45DE"/>
    <w:rsid w:val="006A5F1D"/>
    <w:rsid w:val="006A7040"/>
    <w:rsid w:val="006A7DFB"/>
    <w:rsid w:val="006B4F63"/>
    <w:rsid w:val="006C3126"/>
    <w:rsid w:val="006C5F6E"/>
    <w:rsid w:val="006C62E1"/>
    <w:rsid w:val="006C7E2D"/>
    <w:rsid w:val="006D1FC6"/>
    <w:rsid w:val="006D3EB7"/>
    <w:rsid w:val="006D6229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0417A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6C7C"/>
    <w:rsid w:val="007470A9"/>
    <w:rsid w:val="00750CB4"/>
    <w:rsid w:val="007518CC"/>
    <w:rsid w:val="00751A56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F"/>
    <w:rsid w:val="00795291"/>
    <w:rsid w:val="007A0C29"/>
    <w:rsid w:val="007A2088"/>
    <w:rsid w:val="007A75CE"/>
    <w:rsid w:val="007B0FFC"/>
    <w:rsid w:val="007C2F27"/>
    <w:rsid w:val="007C5C36"/>
    <w:rsid w:val="007C6675"/>
    <w:rsid w:val="007C778C"/>
    <w:rsid w:val="007D068A"/>
    <w:rsid w:val="007D0FD5"/>
    <w:rsid w:val="007D1822"/>
    <w:rsid w:val="007D3058"/>
    <w:rsid w:val="007E26E5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2190"/>
    <w:rsid w:val="0080484B"/>
    <w:rsid w:val="008145BF"/>
    <w:rsid w:val="00817935"/>
    <w:rsid w:val="0082168B"/>
    <w:rsid w:val="008227AD"/>
    <w:rsid w:val="00824335"/>
    <w:rsid w:val="00834145"/>
    <w:rsid w:val="00840652"/>
    <w:rsid w:val="008407D4"/>
    <w:rsid w:val="008436D9"/>
    <w:rsid w:val="00844037"/>
    <w:rsid w:val="008561D7"/>
    <w:rsid w:val="00863123"/>
    <w:rsid w:val="00864C48"/>
    <w:rsid w:val="00871940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231C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3AE4"/>
    <w:rsid w:val="008C45FB"/>
    <w:rsid w:val="008C5E1C"/>
    <w:rsid w:val="008C6DE3"/>
    <w:rsid w:val="008C7293"/>
    <w:rsid w:val="008D0851"/>
    <w:rsid w:val="008D0C6B"/>
    <w:rsid w:val="008D1541"/>
    <w:rsid w:val="008D20DD"/>
    <w:rsid w:val="008E026A"/>
    <w:rsid w:val="008E5959"/>
    <w:rsid w:val="008E6018"/>
    <w:rsid w:val="008E662C"/>
    <w:rsid w:val="008F22B8"/>
    <w:rsid w:val="008F2E23"/>
    <w:rsid w:val="008F519E"/>
    <w:rsid w:val="008F53B8"/>
    <w:rsid w:val="008F6D3C"/>
    <w:rsid w:val="008F6D73"/>
    <w:rsid w:val="00901BE0"/>
    <w:rsid w:val="00903A45"/>
    <w:rsid w:val="009102E8"/>
    <w:rsid w:val="009156BD"/>
    <w:rsid w:val="00916AE8"/>
    <w:rsid w:val="009176BE"/>
    <w:rsid w:val="009235FB"/>
    <w:rsid w:val="00923A80"/>
    <w:rsid w:val="00930A34"/>
    <w:rsid w:val="009314EC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7B9"/>
    <w:rsid w:val="00960A31"/>
    <w:rsid w:val="009619D7"/>
    <w:rsid w:val="009635FF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80D"/>
    <w:rsid w:val="009839DC"/>
    <w:rsid w:val="00983C98"/>
    <w:rsid w:val="00985BF4"/>
    <w:rsid w:val="00987186"/>
    <w:rsid w:val="009914F8"/>
    <w:rsid w:val="00994BA8"/>
    <w:rsid w:val="009957F2"/>
    <w:rsid w:val="009A23FA"/>
    <w:rsid w:val="009A6FB9"/>
    <w:rsid w:val="009A7C0B"/>
    <w:rsid w:val="009B0158"/>
    <w:rsid w:val="009B68DD"/>
    <w:rsid w:val="009B7400"/>
    <w:rsid w:val="009B7507"/>
    <w:rsid w:val="009C0A53"/>
    <w:rsid w:val="009C2D52"/>
    <w:rsid w:val="009C441C"/>
    <w:rsid w:val="009C5243"/>
    <w:rsid w:val="009C5909"/>
    <w:rsid w:val="009C60EE"/>
    <w:rsid w:val="009D3703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067F"/>
    <w:rsid w:val="00A52378"/>
    <w:rsid w:val="00A5460A"/>
    <w:rsid w:val="00A567A0"/>
    <w:rsid w:val="00A60826"/>
    <w:rsid w:val="00A63383"/>
    <w:rsid w:val="00A65E4A"/>
    <w:rsid w:val="00A70340"/>
    <w:rsid w:val="00A704A1"/>
    <w:rsid w:val="00A72B02"/>
    <w:rsid w:val="00A849A8"/>
    <w:rsid w:val="00A84FA9"/>
    <w:rsid w:val="00A85F64"/>
    <w:rsid w:val="00A8738D"/>
    <w:rsid w:val="00A87744"/>
    <w:rsid w:val="00A9152A"/>
    <w:rsid w:val="00A92A26"/>
    <w:rsid w:val="00A92D9C"/>
    <w:rsid w:val="00AA18DF"/>
    <w:rsid w:val="00AB2683"/>
    <w:rsid w:val="00AB2BB8"/>
    <w:rsid w:val="00AB32BB"/>
    <w:rsid w:val="00AB49D6"/>
    <w:rsid w:val="00AB4ABB"/>
    <w:rsid w:val="00AB6041"/>
    <w:rsid w:val="00AC2765"/>
    <w:rsid w:val="00AD097C"/>
    <w:rsid w:val="00AD1CE8"/>
    <w:rsid w:val="00AD4D62"/>
    <w:rsid w:val="00AD6FD7"/>
    <w:rsid w:val="00AD7EE4"/>
    <w:rsid w:val="00AE0DD2"/>
    <w:rsid w:val="00AE171C"/>
    <w:rsid w:val="00AE66AE"/>
    <w:rsid w:val="00AF2A07"/>
    <w:rsid w:val="00AF5217"/>
    <w:rsid w:val="00AF5C8B"/>
    <w:rsid w:val="00B063BC"/>
    <w:rsid w:val="00B12180"/>
    <w:rsid w:val="00B16046"/>
    <w:rsid w:val="00B2040D"/>
    <w:rsid w:val="00B20974"/>
    <w:rsid w:val="00B2193F"/>
    <w:rsid w:val="00B21C6C"/>
    <w:rsid w:val="00B237B0"/>
    <w:rsid w:val="00B26366"/>
    <w:rsid w:val="00B31016"/>
    <w:rsid w:val="00B35B97"/>
    <w:rsid w:val="00B36ED4"/>
    <w:rsid w:val="00B37990"/>
    <w:rsid w:val="00B419B8"/>
    <w:rsid w:val="00B43BA1"/>
    <w:rsid w:val="00B44B3E"/>
    <w:rsid w:val="00B45252"/>
    <w:rsid w:val="00B46B1C"/>
    <w:rsid w:val="00B52917"/>
    <w:rsid w:val="00B52CF8"/>
    <w:rsid w:val="00B54982"/>
    <w:rsid w:val="00B54C1C"/>
    <w:rsid w:val="00B559D7"/>
    <w:rsid w:val="00B57598"/>
    <w:rsid w:val="00B60C33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7A06"/>
    <w:rsid w:val="00BA7F13"/>
    <w:rsid w:val="00BB230E"/>
    <w:rsid w:val="00BB42B9"/>
    <w:rsid w:val="00BB42CC"/>
    <w:rsid w:val="00BB56F6"/>
    <w:rsid w:val="00BB6044"/>
    <w:rsid w:val="00BC18B6"/>
    <w:rsid w:val="00BC1E27"/>
    <w:rsid w:val="00BC32DE"/>
    <w:rsid w:val="00BC404B"/>
    <w:rsid w:val="00BD18F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05D1F"/>
    <w:rsid w:val="00C12993"/>
    <w:rsid w:val="00C15AAB"/>
    <w:rsid w:val="00C20C87"/>
    <w:rsid w:val="00C22B7E"/>
    <w:rsid w:val="00C2449B"/>
    <w:rsid w:val="00C360EB"/>
    <w:rsid w:val="00C36919"/>
    <w:rsid w:val="00C36BEF"/>
    <w:rsid w:val="00C424F0"/>
    <w:rsid w:val="00C428DF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2697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A7BAA"/>
    <w:rsid w:val="00CB156C"/>
    <w:rsid w:val="00CB72D6"/>
    <w:rsid w:val="00CC2594"/>
    <w:rsid w:val="00CC377D"/>
    <w:rsid w:val="00CC64D3"/>
    <w:rsid w:val="00CC6D4F"/>
    <w:rsid w:val="00CE099A"/>
    <w:rsid w:val="00CE7659"/>
    <w:rsid w:val="00CF217D"/>
    <w:rsid w:val="00CF24D5"/>
    <w:rsid w:val="00CF2EDC"/>
    <w:rsid w:val="00CF3577"/>
    <w:rsid w:val="00D00279"/>
    <w:rsid w:val="00D00AF3"/>
    <w:rsid w:val="00D029CC"/>
    <w:rsid w:val="00D053EE"/>
    <w:rsid w:val="00D102EC"/>
    <w:rsid w:val="00D139CE"/>
    <w:rsid w:val="00D16884"/>
    <w:rsid w:val="00D1701E"/>
    <w:rsid w:val="00D22ADA"/>
    <w:rsid w:val="00D22DC1"/>
    <w:rsid w:val="00D2560C"/>
    <w:rsid w:val="00D27149"/>
    <w:rsid w:val="00D307F7"/>
    <w:rsid w:val="00D325B6"/>
    <w:rsid w:val="00D3550D"/>
    <w:rsid w:val="00D36187"/>
    <w:rsid w:val="00D36E12"/>
    <w:rsid w:val="00D37AE1"/>
    <w:rsid w:val="00D4155A"/>
    <w:rsid w:val="00D4317A"/>
    <w:rsid w:val="00D45044"/>
    <w:rsid w:val="00D46D7D"/>
    <w:rsid w:val="00D46E0D"/>
    <w:rsid w:val="00D47981"/>
    <w:rsid w:val="00D545E1"/>
    <w:rsid w:val="00D554CB"/>
    <w:rsid w:val="00D56ABE"/>
    <w:rsid w:val="00D65449"/>
    <w:rsid w:val="00D6795A"/>
    <w:rsid w:val="00D70AA3"/>
    <w:rsid w:val="00D7500B"/>
    <w:rsid w:val="00D822AF"/>
    <w:rsid w:val="00D827FB"/>
    <w:rsid w:val="00D83201"/>
    <w:rsid w:val="00D854F4"/>
    <w:rsid w:val="00D90E24"/>
    <w:rsid w:val="00D91D3D"/>
    <w:rsid w:val="00D93088"/>
    <w:rsid w:val="00D941DC"/>
    <w:rsid w:val="00D94657"/>
    <w:rsid w:val="00D94C91"/>
    <w:rsid w:val="00D94FA2"/>
    <w:rsid w:val="00D9611A"/>
    <w:rsid w:val="00DA0D05"/>
    <w:rsid w:val="00DA1B3D"/>
    <w:rsid w:val="00DA204A"/>
    <w:rsid w:val="00DA395A"/>
    <w:rsid w:val="00DA5E55"/>
    <w:rsid w:val="00DB2277"/>
    <w:rsid w:val="00DC05F1"/>
    <w:rsid w:val="00DC0D03"/>
    <w:rsid w:val="00DC141C"/>
    <w:rsid w:val="00DC196C"/>
    <w:rsid w:val="00DC1A1C"/>
    <w:rsid w:val="00DC40A8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104F"/>
    <w:rsid w:val="00E05133"/>
    <w:rsid w:val="00E05AA9"/>
    <w:rsid w:val="00E06B64"/>
    <w:rsid w:val="00E13DF6"/>
    <w:rsid w:val="00E15581"/>
    <w:rsid w:val="00E15941"/>
    <w:rsid w:val="00E2191C"/>
    <w:rsid w:val="00E21CD3"/>
    <w:rsid w:val="00E2792D"/>
    <w:rsid w:val="00E32055"/>
    <w:rsid w:val="00E34236"/>
    <w:rsid w:val="00E36522"/>
    <w:rsid w:val="00E36E17"/>
    <w:rsid w:val="00E42D5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76FE9"/>
    <w:rsid w:val="00E77CE8"/>
    <w:rsid w:val="00E8014A"/>
    <w:rsid w:val="00E802F7"/>
    <w:rsid w:val="00E80697"/>
    <w:rsid w:val="00E830A7"/>
    <w:rsid w:val="00E84FAD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3FE6"/>
    <w:rsid w:val="00EC46CF"/>
    <w:rsid w:val="00EC5BAF"/>
    <w:rsid w:val="00EC645D"/>
    <w:rsid w:val="00EC68EB"/>
    <w:rsid w:val="00ED2B5C"/>
    <w:rsid w:val="00ED4307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1B32"/>
    <w:rsid w:val="00F04A02"/>
    <w:rsid w:val="00F05498"/>
    <w:rsid w:val="00F1205C"/>
    <w:rsid w:val="00F15CEE"/>
    <w:rsid w:val="00F16062"/>
    <w:rsid w:val="00F16530"/>
    <w:rsid w:val="00F206F3"/>
    <w:rsid w:val="00F209ED"/>
    <w:rsid w:val="00F23A7F"/>
    <w:rsid w:val="00F25609"/>
    <w:rsid w:val="00F265E6"/>
    <w:rsid w:val="00F26A2E"/>
    <w:rsid w:val="00F27E26"/>
    <w:rsid w:val="00F3103A"/>
    <w:rsid w:val="00F3196F"/>
    <w:rsid w:val="00F340FE"/>
    <w:rsid w:val="00F4123B"/>
    <w:rsid w:val="00F43900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0D5"/>
    <w:rsid w:val="00F844EA"/>
    <w:rsid w:val="00F84697"/>
    <w:rsid w:val="00F85908"/>
    <w:rsid w:val="00F900A7"/>
    <w:rsid w:val="00F9353C"/>
    <w:rsid w:val="00F9388D"/>
    <w:rsid w:val="00F97F82"/>
    <w:rsid w:val="00FA02B3"/>
    <w:rsid w:val="00FA1ABE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3292"/>
    <w:rsid w:val="00FC4BEF"/>
    <w:rsid w:val="00FC4E16"/>
    <w:rsid w:val="00FD0F25"/>
    <w:rsid w:val="00FD34D5"/>
    <w:rsid w:val="00FD3916"/>
    <w:rsid w:val="00FE56F1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qFormat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uiPriority w:val="99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8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  <w:style w:type="paragraph" w:customStyle="1" w:styleId="Domylne">
    <w:name w:val="Domyślne"/>
    <w:rsid w:val="001367F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numbering" w:customStyle="1" w:styleId="Zaimportowanystyl1">
    <w:name w:val="Zaimportowany styl 1"/>
    <w:rsid w:val="001367F8"/>
    <w:pPr>
      <w:numPr>
        <w:numId w:val="28"/>
      </w:numPr>
    </w:pPr>
  </w:style>
  <w:style w:type="numbering" w:customStyle="1" w:styleId="Zaimportowanystyl2">
    <w:name w:val="Zaimportowany styl 2"/>
    <w:rsid w:val="001367F8"/>
    <w:pPr>
      <w:numPr>
        <w:numId w:val="30"/>
      </w:numPr>
    </w:pPr>
  </w:style>
  <w:style w:type="numbering" w:customStyle="1" w:styleId="Zaimportowanystyl3">
    <w:name w:val="Zaimportowany styl 3"/>
    <w:rsid w:val="001367F8"/>
    <w:pPr>
      <w:numPr>
        <w:numId w:val="32"/>
      </w:numPr>
    </w:pPr>
  </w:style>
  <w:style w:type="numbering" w:customStyle="1" w:styleId="Zaimportowanystyl4">
    <w:name w:val="Zaimportowany styl 4"/>
    <w:rsid w:val="001367F8"/>
    <w:pPr>
      <w:numPr>
        <w:numId w:val="34"/>
      </w:numPr>
    </w:pPr>
  </w:style>
  <w:style w:type="numbering" w:customStyle="1" w:styleId="Zaimportowanystyl5">
    <w:name w:val="Zaimportowany styl 5"/>
    <w:rsid w:val="001367F8"/>
    <w:pPr>
      <w:numPr>
        <w:numId w:val="36"/>
      </w:numPr>
    </w:pPr>
  </w:style>
  <w:style w:type="numbering" w:customStyle="1" w:styleId="Zaimportowanystyl6">
    <w:name w:val="Zaimportowany styl 6"/>
    <w:rsid w:val="001367F8"/>
    <w:pPr>
      <w:numPr>
        <w:numId w:val="38"/>
      </w:numPr>
    </w:pPr>
  </w:style>
  <w:style w:type="numbering" w:customStyle="1" w:styleId="Zaimportowanystyl9">
    <w:name w:val="Zaimportowany styl 9"/>
    <w:rsid w:val="001367F8"/>
    <w:pPr>
      <w:numPr>
        <w:numId w:val="41"/>
      </w:numPr>
    </w:pPr>
  </w:style>
  <w:style w:type="numbering" w:customStyle="1" w:styleId="Zaimportowanystyl10">
    <w:name w:val="Zaimportowany styl 10"/>
    <w:rsid w:val="001367F8"/>
    <w:pPr>
      <w:numPr>
        <w:numId w:val="43"/>
      </w:numPr>
    </w:pPr>
  </w:style>
  <w:style w:type="character" w:styleId="Pogrubienie">
    <w:name w:val="Strong"/>
    <w:basedOn w:val="Domylnaczcionkaakapitu"/>
    <w:uiPriority w:val="22"/>
    <w:qFormat/>
    <w:rsid w:val="001367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sekretariat@pcpr-goleniow.pl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2075</TotalTime>
  <Pages>1</Pages>
  <Words>3584</Words>
  <Characters>21508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25042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office_2025@pcpr-goleniow.pl</cp:lastModifiedBy>
  <cp:revision>169</cp:revision>
  <cp:lastPrinted>2026-01-28T11:36:00Z</cp:lastPrinted>
  <dcterms:created xsi:type="dcterms:W3CDTF">2024-06-13T09:48:00Z</dcterms:created>
  <dcterms:modified xsi:type="dcterms:W3CDTF">2026-05-25T07:36:00Z</dcterms:modified>
</cp:coreProperties>
</file>