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C40F6" w14:textId="5A083F7B" w:rsidR="006E315E" w:rsidRPr="00994BA8" w:rsidRDefault="00F73E6D" w:rsidP="00F73E6D">
      <w:pPr>
        <w:spacing w:after="103"/>
        <w:ind w:right="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6E315E" w:rsidRPr="00994BA8">
        <w:rPr>
          <w:rFonts w:ascii="Times New Roman" w:hAnsi="Times New Roman"/>
          <w:sz w:val="24"/>
          <w:szCs w:val="24"/>
        </w:rPr>
        <w:t xml:space="preserve">Goleniów, dnia </w:t>
      </w:r>
      <w:r w:rsidR="00F02A8D">
        <w:rPr>
          <w:rFonts w:ascii="Times New Roman" w:hAnsi="Times New Roman"/>
          <w:sz w:val="24"/>
          <w:szCs w:val="24"/>
        </w:rPr>
        <w:t>21</w:t>
      </w:r>
      <w:r w:rsidR="004F3140">
        <w:rPr>
          <w:rFonts w:ascii="Times New Roman" w:hAnsi="Times New Roman"/>
          <w:sz w:val="24"/>
          <w:szCs w:val="24"/>
        </w:rPr>
        <w:t xml:space="preserve"> maja</w:t>
      </w:r>
      <w:r w:rsidR="006E315E" w:rsidRPr="00994BA8">
        <w:rPr>
          <w:rFonts w:ascii="Times New Roman" w:hAnsi="Times New Roman"/>
          <w:sz w:val="24"/>
          <w:szCs w:val="24"/>
        </w:rPr>
        <w:t xml:space="preserve"> 202</w:t>
      </w:r>
      <w:r w:rsidR="00613DB8" w:rsidRPr="00994BA8">
        <w:rPr>
          <w:rFonts w:ascii="Times New Roman" w:hAnsi="Times New Roman"/>
          <w:sz w:val="24"/>
          <w:szCs w:val="24"/>
        </w:rPr>
        <w:t>5</w:t>
      </w:r>
      <w:r w:rsidR="006E315E" w:rsidRPr="00994BA8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DF29E5" w:rsidRDefault="006E315E" w:rsidP="006E315E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F7AB1C5" w14:textId="1B92449B" w:rsidR="006E315E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ZAPYTANIE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134CD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/202</w:t>
      </w:r>
      <w:r w:rsidR="00613DB8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DF29E5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DF29E5" w:rsidRDefault="006E315E" w:rsidP="000E5B3B">
      <w:pPr>
        <w:spacing w:after="0" w:line="240" w:lineRule="auto"/>
        <w:ind w:left="828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046788A8" w14:textId="77777777" w:rsidR="006E315E" w:rsidRPr="00DF29E5" w:rsidRDefault="006E315E" w:rsidP="006E315E">
      <w:pPr>
        <w:spacing w:after="103"/>
        <w:ind w:right="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2F24E48" w14:textId="2F4FA6A5" w:rsidR="006E315E" w:rsidRPr="00DF29E5" w:rsidRDefault="006E315E" w:rsidP="000E5B3B">
      <w:pPr>
        <w:spacing w:after="11"/>
        <w:ind w:left="-737" w:right="-73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134CD2" w:rsidRPr="00567322">
        <w:rPr>
          <w:rFonts w:ascii="Times New Roman" w:hAnsi="Times New Roman"/>
          <w:b/>
          <w:sz w:val="24"/>
          <w:szCs w:val="24"/>
        </w:rPr>
        <w:t>„</w:t>
      </w:r>
      <w:r w:rsidR="00134CD2">
        <w:rPr>
          <w:rFonts w:ascii="Times New Roman" w:hAnsi="Times New Roman"/>
          <w:b/>
          <w:sz w:val="24"/>
          <w:szCs w:val="24"/>
        </w:rPr>
        <w:t>poczęstunek/catering na potrzeby udzielanego wsparcia na miejscu                           i w sytuacji interwencji kryzysowej - sukcesywny zakup i dostawy artykułów spożywczych</w:t>
      </w:r>
      <w:r w:rsidR="00134CD2" w:rsidRPr="004F11F6">
        <w:rPr>
          <w:rFonts w:ascii="Times New Roman" w:hAnsi="Times New Roman"/>
          <w:b/>
          <w:sz w:val="24"/>
          <w:szCs w:val="24"/>
        </w:rPr>
        <w:t>”</w:t>
      </w:r>
      <w:r w:rsidR="00134CD2">
        <w:rPr>
          <w:rFonts w:ascii="Times New Roman" w:hAnsi="Times New Roman"/>
          <w:b/>
          <w:sz w:val="24"/>
          <w:szCs w:val="24"/>
        </w:rPr>
        <w:t>,</w:t>
      </w:r>
      <w:r w:rsidR="00134CD2" w:rsidRPr="003C4CC4">
        <w:rPr>
          <w:rFonts w:ascii="Times New Roman" w:hAnsi="Times New Roman"/>
          <w:b/>
          <w:sz w:val="24"/>
          <w:szCs w:val="24"/>
        </w:rPr>
        <w:t xml:space="preserve"> 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="00134CD2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 w:rsidR="000E5B3B">
        <w:rPr>
          <w:rFonts w:ascii="Times New Roman" w:hAnsi="Times New Roman"/>
          <w:b/>
          <w:sz w:val="24"/>
          <w:szCs w:val="24"/>
        </w:rPr>
        <w:t xml:space="preserve"> 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/Powiatowe Centrum Pomocy Rodzinie w Goleniowie, w ramach programu Fundusze Europejskie dla Pomorza Zachodniego 2021 – 2027, współfinansowanego ze środków Europejskiego Funduszu Społecznego Plus.  </w:t>
      </w:r>
    </w:p>
    <w:p w14:paraId="74B1CAF0" w14:textId="77777777" w:rsidR="006E315E" w:rsidRPr="00DF29E5" w:rsidRDefault="006E315E" w:rsidP="00407507">
      <w:pPr>
        <w:spacing w:after="11" w:line="360" w:lineRule="auto"/>
        <w:ind w:left="-5" w:right="38"/>
        <w:jc w:val="both"/>
        <w:rPr>
          <w:rFonts w:ascii="Times New Roman" w:hAnsi="Times New Roman"/>
          <w:bCs/>
          <w:sz w:val="24"/>
          <w:szCs w:val="24"/>
        </w:rPr>
      </w:pPr>
    </w:p>
    <w:p w14:paraId="63C34E86" w14:textId="77777777" w:rsidR="006E315E" w:rsidRPr="000E5B3B" w:rsidRDefault="006E315E" w:rsidP="00407507">
      <w:pPr>
        <w:spacing w:after="110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E5B3B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12F455FD" w14:textId="0B8C4ADE" w:rsidR="006E315E" w:rsidRPr="007F6DF1" w:rsidRDefault="006E315E" w:rsidP="000E5B3B">
      <w:pPr>
        <w:ind w:left="-680" w:right="-68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POWIAT GOLENIOWSKI/Powiatowe Centrum Pomocy Rodzinie w Goleniowie, </w:t>
      </w:r>
      <w:r>
        <w:rPr>
          <w:rFonts w:ascii="Times New Roman" w:hAnsi="Times New Roman"/>
          <w:sz w:val="24"/>
          <w:szCs w:val="24"/>
        </w:rPr>
        <w:t xml:space="preserve">  </w:t>
      </w:r>
      <w:r w:rsidR="000E5B3B">
        <w:rPr>
          <w:rFonts w:ascii="Times New Roman" w:hAnsi="Times New Roman"/>
          <w:sz w:val="24"/>
          <w:szCs w:val="24"/>
        </w:rPr>
        <w:t xml:space="preserve">72 – 100 </w:t>
      </w:r>
      <w:r w:rsidRPr="00DF29E5">
        <w:rPr>
          <w:rFonts w:ascii="Times New Roman" w:hAnsi="Times New Roman"/>
          <w:sz w:val="24"/>
          <w:szCs w:val="24"/>
        </w:rPr>
        <w:t xml:space="preserve">Goleniów, </w:t>
      </w:r>
      <w:r w:rsidR="000E5B3B"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>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37C8665B" w14:textId="5E45801C" w:rsidR="00134CD2" w:rsidRDefault="006E315E" w:rsidP="00134CD2">
      <w:pPr>
        <w:ind w:left="-737" w:right="-79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Zapytanie związane jest z realizacją projektu</w:t>
      </w:r>
      <w:r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Pr="002E3051">
        <w:rPr>
          <w:rFonts w:ascii="Times New Roman" w:hAnsi="Times New Roman"/>
          <w:bCs/>
          <w:sz w:val="24"/>
          <w:szCs w:val="24"/>
        </w:rPr>
        <w:t>REGIONALNE CENTRUM KRYZYSOWE</w:t>
      </w:r>
      <w:r>
        <w:rPr>
          <w:rFonts w:ascii="Times New Roman" w:hAnsi="Times New Roman"/>
          <w:bCs/>
          <w:sz w:val="24"/>
          <w:szCs w:val="24"/>
        </w:rPr>
        <w:t xml:space="preserve">             </w:t>
      </w:r>
      <w:r w:rsidR="000E5B3B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  <w:r w:rsidRPr="002E3051">
        <w:rPr>
          <w:rFonts w:ascii="Times New Roman" w:hAnsi="Times New Roman"/>
          <w:bCs/>
          <w:sz w:val="24"/>
          <w:szCs w:val="24"/>
        </w:rPr>
        <w:t xml:space="preserve"> nr: </w:t>
      </w:r>
      <w:r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3051">
        <w:rPr>
          <w:rFonts w:ascii="Times New Roman" w:hAnsi="Times New Roman"/>
          <w:sz w:val="24"/>
          <w:szCs w:val="24"/>
        </w:rPr>
        <w:t>i zagrożonych wykluczeniem mieszkaniowym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134CD2" w:rsidRPr="00567322">
        <w:rPr>
          <w:rFonts w:ascii="Times New Roman" w:hAnsi="Times New Roman"/>
          <w:b/>
          <w:sz w:val="24"/>
          <w:szCs w:val="24"/>
        </w:rPr>
        <w:t>„</w:t>
      </w:r>
      <w:r w:rsidR="00134CD2">
        <w:rPr>
          <w:rFonts w:ascii="Times New Roman" w:hAnsi="Times New Roman"/>
          <w:b/>
          <w:sz w:val="24"/>
          <w:szCs w:val="24"/>
        </w:rPr>
        <w:t>poczęstunek/catering na potrzeby udzielanego wsparcia na miejscu i w sytuacji interwencji kryzysowej - sukcesywny zakup i dostawy artykułów spożywczych</w:t>
      </w:r>
      <w:r w:rsidR="00134CD2" w:rsidRPr="004F11F6">
        <w:rPr>
          <w:rFonts w:ascii="Times New Roman" w:hAnsi="Times New Roman"/>
          <w:b/>
          <w:sz w:val="24"/>
          <w:szCs w:val="24"/>
        </w:rPr>
        <w:t>”</w:t>
      </w:r>
      <w:r w:rsidR="00134CD2">
        <w:rPr>
          <w:rFonts w:ascii="Times New Roman" w:hAnsi="Times New Roman"/>
          <w:b/>
          <w:sz w:val="24"/>
          <w:szCs w:val="24"/>
        </w:rPr>
        <w:t>.</w:t>
      </w:r>
      <w:r w:rsidR="00134CD2" w:rsidRPr="003C4CC4">
        <w:rPr>
          <w:rFonts w:ascii="Times New Roman" w:hAnsi="Times New Roman"/>
          <w:b/>
          <w:sz w:val="24"/>
          <w:szCs w:val="24"/>
        </w:rPr>
        <w:t xml:space="preserve"> </w:t>
      </w:r>
      <w:r w:rsidR="00134CD2">
        <w:rPr>
          <w:rFonts w:ascii="Times New Roman" w:hAnsi="Times New Roman"/>
          <w:b/>
          <w:sz w:val="24"/>
          <w:szCs w:val="24"/>
        </w:rPr>
        <w:t xml:space="preserve">                                </w:t>
      </w:r>
    </w:p>
    <w:p w14:paraId="2DDC8E6D" w14:textId="7ECCDE34" w:rsidR="009F16A6" w:rsidRPr="009F16A6" w:rsidRDefault="006E315E" w:rsidP="009F16A6">
      <w:pPr>
        <w:pStyle w:val="Akapitzlist"/>
        <w:numPr>
          <w:ilvl w:val="0"/>
          <w:numId w:val="4"/>
        </w:numPr>
        <w:ind w:right="44"/>
        <w:jc w:val="both"/>
        <w:rPr>
          <w:rFonts w:ascii="Times New Roman" w:hAnsi="Times New Roman"/>
          <w:b/>
          <w:sz w:val="24"/>
          <w:szCs w:val="24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79D2CB28" w14:textId="45451BE2" w:rsidR="009F16A6" w:rsidRDefault="009F16A6" w:rsidP="009F16A6">
      <w:pPr>
        <w:ind w:left="-680" w:right="-102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 xml:space="preserve">Przedmiotem zamówienia są sukcesywne dostawy </w:t>
      </w:r>
      <w:r w:rsidRPr="003A2D65">
        <w:rPr>
          <w:rFonts w:ascii="Times New Roman" w:hAnsi="Times New Roman"/>
          <w:bCs/>
          <w:sz w:val="24"/>
          <w:szCs w:val="24"/>
        </w:rPr>
        <w:t>artykułów spożywczych</w:t>
      </w:r>
      <w:r w:rsidRPr="00407507">
        <w:rPr>
          <w:rFonts w:ascii="Times New Roman" w:hAnsi="Times New Roman"/>
          <w:bCs/>
          <w:sz w:val="24"/>
          <w:szCs w:val="24"/>
        </w:rPr>
        <w:t xml:space="preserve">, z transportem na koszt i ryzyko Wykonawcy do siedziby Zamawiającego przez okres od dnia podpisania umowy z Wykonawcą do dnia 31 </w:t>
      </w:r>
      <w:r>
        <w:rPr>
          <w:rFonts w:ascii="Times New Roman" w:hAnsi="Times New Roman"/>
          <w:bCs/>
          <w:sz w:val="24"/>
          <w:szCs w:val="24"/>
        </w:rPr>
        <w:t>maja</w:t>
      </w:r>
      <w:r w:rsidRPr="00407507">
        <w:rPr>
          <w:rFonts w:ascii="Times New Roman" w:hAnsi="Times New Roman"/>
          <w:bCs/>
          <w:sz w:val="24"/>
          <w:szCs w:val="24"/>
        </w:rPr>
        <w:t xml:space="preserve"> 202</w:t>
      </w:r>
      <w:r>
        <w:rPr>
          <w:rFonts w:ascii="Times New Roman" w:hAnsi="Times New Roman"/>
          <w:bCs/>
          <w:sz w:val="24"/>
          <w:szCs w:val="24"/>
        </w:rPr>
        <w:t>9</w:t>
      </w:r>
      <w:r w:rsidRPr="00407507">
        <w:rPr>
          <w:rFonts w:ascii="Times New Roman" w:hAnsi="Times New Roman"/>
          <w:bCs/>
          <w:sz w:val="24"/>
          <w:szCs w:val="24"/>
        </w:rPr>
        <w:t xml:space="preserve"> r.</w:t>
      </w:r>
    </w:p>
    <w:p w14:paraId="26C8B2CC" w14:textId="77777777" w:rsidR="009F16A6" w:rsidRPr="007E1CDB" w:rsidRDefault="009F16A6" w:rsidP="009F16A6">
      <w:pPr>
        <w:ind w:left="-680" w:right="-102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color w:val="000000" w:themeColor="text1"/>
          <w:sz w:val="24"/>
          <w:szCs w:val="24"/>
        </w:rPr>
        <w:t xml:space="preserve">Dostawca dostarczy artykuły fabrycznie nowe i posiadające okres przydatności do spożycia nie krótszy  niż                       4 miesiące. Wszystkie artykuły muszą posiadać odpowiednie świadectwa jakościowe i atesty. </w:t>
      </w:r>
    </w:p>
    <w:p w14:paraId="7C7FF9EC" w14:textId="77777777" w:rsidR="009F16A6" w:rsidRDefault="009F16A6" w:rsidP="009F16A6">
      <w:pPr>
        <w:ind w:left="-680" w:right="-10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color w:val="000000" w:themeColor="text1"/>
          <w:sz w:val="24"/>
          <w:szCs w:val="24"/>
        </w:rPr>
        <w:t xml:space="preserve">Artykuły spożywcze muszą być dostarczone w stanie nienaruszonym w oryginalnych opakowaniach.                                 W  przypadku  stwierdzenia,  że  dostarczone  produkty  są  uszkodzone, posiadają wady uniemożliwiające ich wykorzystanie, a wady i uszkodzenia te nie powstały z winy Zamawiającego lub nie spełniają wymagań Zamawiającego, Wykonawca wymieni je na nowe, prawidłowe, na własny koszt do 3 dni kalendarzowych od dostawy. </w:t>
      </w:r>
    </w:p>
    <w:p w14:paraId="1A0F9D63" w14:textId="46096C77" w:rsidR="009F16A6" w:rsidRPr="009F16A6" w:rsidRDefault="0071752E" w:rsidP="009F16A6">
      <w:pPr>
        <w:ind w:left="-680" w:right="-102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Artykuły</w:t>
      </w:r>
      <w:r w:rsidR="009F16A6" w:rsidRPr="007E1CD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muszą być oryginalnie zabezpieczone przez producenta w sposób gwarantujący, iż produkt nie był użyty od dnia wyprodukowania. Nazwa dostarczonego towaru na fakturze musi być zgodna z nazwą towaru na opakowaniu.</w:t>
      </w:r>
    </w:p>
    <w:p w14:paraId="61AB981A" w14:textId="0C49B1EB" w:rsidR="009F16A6" w:rsidRPr="009F16A6" w:rsidRDefault="000A011F" w:rsidP="009F16A6">
      <w:pPr>
        <w:pStyle w:val="Akapitzlist"/>
        <w:numPr>
          <w:ilvl w:val="0"/>
          <w:numId w:val="4"/>
        </w:numPr>
        <w:ind w:right="-890" w:hanging="36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lastRenderedPageBreak/>
        <w:t>Opis przedmiotu zamówienia</w:t>
      </w:r>
      <w:r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0A801568" w14:textId="6B613E4E" w:rsidR="009F16A6" w:rsidRPr="007E1CDB" w:rsidRDefault="009F16A6" w:rsidP="009F16A6">
      <w:pPr>
        <w:ind w:left="-680" w:right="-102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color w:val="000000" w:themeColor="text1"/>
          <w:sz w:val="24"/>
          <w:szCs w:val="24"/>
        </w:rPr>
        <w:t>Terminy realizacji poszczególnych dostaw będą każdorazowo ustalone, przy czym nie będą one przekraczać                         5 dni kalendarzowych od daty zgłoszenia zapotrzebowania przez Zamawiającego</w:t>
      </w:r>
      <w:r w:rsidRPr="007E1CD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="0071752E">
        <w:rPr>
          <w:rFonts w:ascii="Times New Roman" w:hAnsi="Times New Roman"/>
          <w:bCs/>
          <w:color w:val="000000" w:themeColor="text1"/>
          <w:sz w:val="24"/>
          <w:szCs w:val="24"/>
        </w:rPr>
        <w:t>Artykuły muszą być oryginalnie zabezpieczone przez producenta w sposób gwarantujący, iż produkt nie był użyty od dnia wyprodukowania</w:t>
      </w:r>
      <w:r w:rsidR="00DA5CC9">
        <w:rPr>
          <w:rFonts w:ascii="Times New Roman" w:hAnsi="Times New Roman"/>
          <w:bCs/>
          <w:color w:val="000000" w:themeColor="text1"/>
          <w:sz w:val="24"/>
          <w:szCs w:val="24"/>
        </w:rPr>
        <w:t>. Nazwa dostarczonego towaru na fakturze musi być zgodna z nazwą towaru na opakowaniu.</w:t>
      </w:r>
    </w:p>
    <w:p w14:paraId="6EC1F45F" w14:textId="77777777" w:rsidR="009F16A6" w:rsidRDefault="009F16A6" w:rsidP="009F16A6">
      <w:pPr>
        <w:ind w:left="-680" w:right="-10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color w:val="000000" w:themeColor="text1"/>
          <w:sz w:val="24"/>
          <w:szCs w:val="24"/>
        </w:rPr>
        <w:t xml:space="preserve">Zamawiający  nie  dopuszcza  składania  ofert  częściowych.   </w:t>
      </w:r>
    </w:p>
    <w:p w14:paraId="51D67039" w14:textId="77777777" w:rsidR="0071752E" w:rsidRDefault="009F16A6" w:rsidP="0071752E">
      <w:pPr>
        <w:pStyle w:val="Akapitzlist"/>
        <w:ind w:left="-624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bCs/>
          <w:color w:val="000000" w:themeColor="text1"/>
          <w:sz w:val="24"/>
          <w:szCs w:val="24"/>
        </w:rPr>
        <w:t>Opis przedmiotu zamówienia zawiera wykaz głównych artykułów przewidywanych do zamówienia. W trakcie realizacji umowy Zamawiający będzie także zamawiał artykuły, które nie zostały wymienione w opisie przedmiotu zamówienia.</w:t>
      </w:r>
    </w:p>
    <w:p w14:paraId="410F2D8F" w14:textId="77777777" w:rsidR="0071752E" w:rsidRDefault="0071752E" w:rsidP="0071752E">
      <w:pPr>
        <w:pStyle w:val="Akapitzlist"/>
        <w:ind w:left="-624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83D194A" w14:textId="2A9C1645" w:rsidR="009F16A6" w:rsidRPr="0071752E" w:rsidRDefault="009F16A6" w:rsidP="0071752E">
      <w:pPr>
        <w:pStyle w:val="Akapitzlist"/>
        <w:ind w:left="-624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color w:val="000000" w:themeColor="text1"/>
          <w:sz w:val="24"/>
          <w:szCs w:val="24"/>
        </w:rPr>
        <w:t>Wskazane w opisie przedmiotu zamówienia ilości poszczególnych artykułów spożywczych mają charakter szacunkowy i nie będą stanowić zobowiązania Zamawiającego do pełnego ich zamówienia.</w:t>
      </w:r>
    </w:p>
    <w:p w14:paraId="7AFFE4AD" w14:textId="77777777" w:rsidR="009F16A6" w:rsidRPr="007E1CDB" w:rsidRDefault="009F16A6" w:rsidP="009F16A6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bCs/>
          <w:color w:val="000000" w:themeColor="text1"/>
          <w:sz w:val="24"/>
          <w:szCs w:val="24"/>
        </w:rPr>
        <w:t>Ilości artykułów spożywczych podane w opisie przedmiotu zamówienia nie są wiążące dla Zamawiającego przy realizacji umowy, są podstawą dla Wykonawcy do sporządzenia oferty. Rzeczywiste ilości artykułów spożywczych będą wynikać z bieżącego zapotrzebowania Zamawiającego.</w:t>
      </w:r>
    </w:p>
    <w:p w14:paraId="45F4B4E9" w14:textId="77777777" w:rsidR="009F16A6" w:rsidRPr="007E1CDB" w:rsidRDefault="009F16A6" w:rsidP="009F16A6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bCs/>
          <w:color w:val="000000" w:themeColor="text1"/>
          <w:sz w:val="24"/>
          <w:szCs w:val="24"/>
        </w:rPr>
        <w:t>Zakup artykułów spożywczych dla potrzeb Zamawiającego następować będzie partiami. Wykonawca będzie dostarczał towar sukcesywnie, na podstawie pisemnych zleceń Zamawiającego, w dni robocze od poniedziałku do piątku w godzinach 08:00 – 15:00, do siedziby Zamawiającego.</w:t>
      </w:r>
    </w:p>
    <w:p w14:paraId="68762BCF" w14:textId="77777777" w:rsidR="009F16A6" w:rsidRDefault="009F16A6" w:rsidP="009F16A6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CDB">
        <w:rPr>
          <w:rFonts w:ascii="Times New Roman" w:hAnsi="Times New Roman"/>
          <w:bCs/>
          <w:color w:val="000000" w:themeColor="text1"/>
          <w:sz w:val="24"/>
          <w:szCs w:val="24"/>
        </w:rPr>
        <w:t>Dostawy objęte przedmiotem zamówienia zrealizowane będą przez Wykonawcę w terminie do 5 dni roboczych, licząc od daty wysłania przez Zamawiającego pisemnego zlecenia w formie e-maila, zawierającego rodzaj                        i ilość zamawianego towaru.</w:t>
      </w:r>
    </w:p>
    <w:p w14:paraId="4616DD31" w14:textId="7C79D1E5" w:rsidR="003D19B6" w:rsidRPr="007825AC" w:rsidRDefault="007825AC" w:rsidP="009F16A6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825A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Opis przedmiotu zamówienia zawierający wykaz głównych </w:t>
      </w:r>
      <w:r w:rsidR="00134CD2">
        <w:rPr>
          <w:rFonts w:ascii="Times New Roman" w:hAnsi="Times New Roman"/>
          <w:bCs/>
          <w:color w:val="000000" w:themeColor="text1"/>
          <w:sz w:val="24"/>
          <w:szCs w:val="24"/>
        </w:rPr>
        <w:t>artykułów</w:t>
      </w:r>
      <w:r w:rsidRPr="007825A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przewidywanych do zamówienia zawarty jest w załączniku nr 1 – OPIS PRZEDMIOTU ZAMÓWIENIA.</w:t>
      </w:r>
    </w:p>
    <w:p w14:paraId="73728E4E" w14:textId="0261EEF1" w:rsidR="006E315E" w:rsidRPr="0080484B" w:rsidRDefault="006E315E" w:rsidP="000A011F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 xml:space="preserve">Przedmiot zamówienia powinien uwzględniać dostarczenie przedmiotu zamówienia do siedziby Zamawiającego, </w:t>
      </w:r>
      <w:r w:rsidRPr="00184629">
        <w:rPr>
          <w:rFonts w:ascii="Times New Roman" w:hAnsi="Times New Roman"/>
          <w:bCs/>
          <w:sz w:val="24"/>
          <w:szCs w:val="24"/>
        </w:rPr>
        <w:t>w ustalonym przez Zamawiającego terminie.</w:t>
      </w:r>
      <w:r w:rsidR="003D19B6" w:rsidRPr="00184629">
        <w:rPr>
          <w:rFonts w:ascii="Times New Roman" w:hAnsi="Times New Roman"/>
          <w:bCs/>
          <w:sz w:val="24"/>
          <w:szCs w:val="24"/>
        </w:rPr>
        <w:t xml:space="preserve"> Cena ofertowa musi zawierać wszelkie koszty związane z realizacją zamówienia (tj. transport i wniesienie materiałów do siedziby Zamawiającego)</w:t>
      </w:r>
      <w:r w:rsidR="00184629">
        <w:rPr>
          <w:rFonts w:ascii="Times New Roman" w:hAnsi="Times New Roman"/>
          <w:bCs/>
          <w:sz w:val="24"/>
          <w:szCs w:val="24"/>
        </w:rPr>
        <w:t>.</w:t>
      </w:r>
    </w:p>
    <w:p w14:paraId="0CCA2F77" w14:textId="77777777" w:rsidR="006E315E" w:rsidRPr="000A011F" w:rsidRDefault="006E315E" w:rsidP="006E315E">
      <w:pPr>
        <w:numPr>
          <w:ilvl w:val="0"/>
          <w:numId w:val="4"/>
        </w:numPr>
        <w:spacing w:after="163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 udzielenie zamówienia, mogą ubiegać się Wykonawcy, którzy: </w:t>
      </w:r>
    </w:p>
    <w:p w14:paraId="438B95B6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6A6DF7B7" w14:textId="2404E0CB" w:rsidR="00396146" w:rsidRPr="000E5B3B" w:rsidRDefault="006E315E" w:rsidP="000E5B3B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</w:t>
      </w:r>
      <w:r w:rsidRPr="00407507">
        <w:rPr>
          <w:rFonts w:ascii="Times New Roman" w:hAnsi="Times New Roman"/>
          <w:sz w:val="24"/>
          <w:szCs w:val="24"/>
        </w:rPr>
        <w:t xml:space="preserve">załączniku nr </w:t>
      </w:r>
      <w:r w:rsidR="007F6DF1" w:rsidRPr="00407507">
        <w:rPr>
          <w:rFonts w:ascii="Times New Roman" w:hAnsi="Times New Roman"/>
          <w:sz w:val="24"/>
          <w:szCs w:val="24"/>
        </w:rPr>
        <w:t>3</w:t>
      </w:r>
      <w:r w:rsidRPr="00407507">
        <w:rPr>
          <w:rFonts w:ascii="Times New Roman" w:hAnsi="Times New Roman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                                 w postępowaniu oraz o braku podstaw do wykluczenia z udziału w postępowaniu.</w:t>
      </w:r>
    </w:p>
    <w:p w14:paraId="4421FD67" w14:textId="69F01A62" w:rsidR="007825AC" w:rsidRPr="000A011F" w:rsidRDefault="00A353F6" w:rsidP="007825AC">
      <w:pPr>
        <w:spacing w:after="100" w:afterAutospacing="1" w:line="268" w:lineRule="auto"/>
        <w:ind w:left="-624" w:right="-680"/>
        <w:jc w:val="both"/>
        <w:rPr>
          <w:rFonts w:ascii="Times New Roman" w:hAnsi="Times New Roman"/>
          <w:sz w:val="24"/>
          <w:szCs w:val="24"/>
        </w:rPr>
      </w:pPr>
      <w:r w:rsidRPr="00A353F6">
        <w:rPr>
          <w:rFonts w:ascii="Times New Roman" w:hAnsi="Times New Roman"/>
          <w:sz w:val="24"/>
          <w:szCs w:val="24"/>
        </w:rPr>
        <w:t xml:space="preserve">Zamawiający zastrzega sobie prawo do zmniejszenia lub zwiększenia ilości zamawianych </w:t>
      </w:r>
      <w:r w:rsidR="000A011F">
        <w:rPr>
          <w:rFonts w:ascii="Times New Roman" w:hAnsi="Times New Roman"/>
          <w:sz w:val="24"/>
          <w:szCs w:val="24"/>
        </w:rPr>
        <w:t>materiałów,</w:t>
      </w:r>
      <w:r w:rsidRPr="00A353F6">
        <w:rPr>
          <w:rFonts w:ascii="Times New Roman" w:hAnsi="Times New Roman"/>
          <w:sz w:val="24"/>
          <w:szCs w:val="24"/>
        </w:rPr>
        <w:t xml:space="preserve"> przy czym łączna wartość zamówienia</w:t>
      </w:r>
      <w:r w:rsidR="000A011F">
        <w:rPr>
          <w:rFonts w:ascii="Times New Roman" w:hAnsi="Times New Roman"/>
          <w:sz w:val="24"/>
          <w:szCs w:val="24"/>
        </w:rPr>
        <w:t xml:space="preserve">, od dnia podpisania umowy do dnia 31 </w:t>
      </w:r>
      <w:r w:rsidR="00134CD2">
        <w:rPr>
          <w:rFonts w:ascii="Times New Roman" w:hAnsi="Times New Roman"/>
          <w:sz w:val="24"/>
          <w:szCs w:val="24"/>
        </w:rPr>
        <w:t>maja</w:t>
      </w:r>
      <w:r w:rsidR="000A011F">
        <w:rPr>
          <w:rFonts w:ascii="Times New Roman" w:hAnsi="Times New Roman"/>
          <w:sz w:val="24"/>
          <w:szCs w:val="24"/>
        </w:rPr>
        <w:t xml:space="preserve"> 202</w:t>
      </w:r>
      <w:r w:rsidR="00134CD2">
        <w:rPr>
          <w:rFonts w:ascii="Times New Roman" w:hAnsi="Times New Roman"/>
          <w:sz w:val="24"/>
          <w:szCs w:val="24"/>
        </w:rPr>
        <w:t>9</w:t>
      </w:r>
      <w:r w:rsidR="000A011F">
        <w:rPr>
          <w:rFonts w:ascii="Times New Roman" w:hAnsi="Times New Roman"/>
          <w:sz w:val="24"/>
          <w:szCs w:val="24"/>
        </w:rPr>
        <w:t xml:space="preserve"> r.,</w:t>
      </w:r>
      <w:r w:rsidRPr="00A353F6">
        <w:rPr>
          <w:rFonts w:ascii="Times New Roman" w:hAnsi="Times New Roman"/>
          <w:sz w:val="24"/>
          <w:szCs w:val="24"/>
        </w:rPr>
        <w:t xml:space="preserve"> nie może przekroczyć kwoty </w:t>
      </w:r>
      <w:r w:rsidR="00134CD2">
        <w:rPr>
          <w:rFonts w:ascii="Times New Roman" w:hAnsi="Times New Roman"/>
          <w:bCs/>
          <w:sz w:val="24"/>
          <w:szCs w:val="24"/>
        </w:rPr>
        <w:t>17.400</w:t>
      </w:r>
      <w:r w:rsidRPr="00A353F6">
        <w:rPr>
          <w:rFonts w:ascii="Times New Roman" w:hAnsi="Times New Roman"/>
          <w:bCs/>
          <w:sz w:val="24"/>
          <w:szCs w:val="24"/>
        </w:rPr>
        <w:t xml:space="preserve">,00 zł </w:t>
      </w:r>
      <w:r w:rsidRPr="00A353F6">
        <w:rPr>
          <w:rFonts w:ascii="Times New Roman" w:hAnsi="Times New Roman"/>
          <w:sz w:val="24"/>
          <w:szCs w:val="24"/>
        </w:rPr>
        <w:t>brut</w:t>
      </w:r>
      <w:r w:rsidR="000A011F">
        <w:rPr>
          <w:rFonts w:ascii="Times New Roman" w:hAnsi="Times New Roman"/>
          <w:sz w:val="24"/>
          <w:szCs w:val="24"/>
        </w:rPr>
        <w:t>to.</w:t>
      </w:r>
    </w:p>
    <w:p w14:paraId="22D27982" w14:textId="77777777" w:rsidR="007825AC" w:rsidRDefault="006E315E" w:rsidP="007825AC">
      <w:pPr>
        <w:numPr>
          <w:ilvl w:val="0"/>
          <w:numId w:val="4"/>
        </w:numPr>
        <w:spacing w:before="100" w:beforeAutospacing="1" w:after="100" w:afterAutospacing="1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lastRenderedPageBreak/>
        <w:t>Warunki współpracy</w:t>
      </w:r>
      <w:r w:rsidR="00A353F6" w:rsidRPr="000A011F">
        <w:rPr>
          <w:rFonts w:ascii="Times New Roman" w:hAnsi="Times New Roman"/>
          <w:sz w:val="24"/>
          <w:szCs w:val="24"/>
          <w:u w:val="single"/>
        </w:rPr>
        <w:t>/płatności.</w:t>
      </w:r>
      <w:r w:rsidRPr="000A011F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74911967" w14:textId="5D1CEC23" w:rsidR="00A353F6" w:rsidRPr="007825AC" w:rsidRDefault="00A353F6" w:rsidP="007825AC">
      <w:pPr>
        <w:spacing w:before="100" w:beforeAutospacing="1" w:after="100" w:afterAutospacing="1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 w:rsidRPr="007825AC">
        <w:rPr>
          <w:rFonts w:ascii="Times New Roman" w:hAnsi="Times New Roman"/>
          <w:sz w:val="24"/>
          <w:szCs w:val="24"/>
        </w:rPr>
        <w:t>Każdorazow</w:t>
      </w:r>
      <w:r w:rsidR="000A011F" w:rsidRPr="007825AC">
        <w:rPr>
          <w:rFonts w:ascii="Times New Roman" w:hAnsi="Times New Roman"/>
          <w:sz w:val="24"/>
          <w:szCs w:val="24"/>
        </w:rPr>
        <w:t>a</w:t>
      </w:r>
      <w:r w:rsidRPr="007825AC">
        <w:rPr>
          <w:rFonts w:ascii="Times New Roman" w:hAnsi="Times New Roman"/>
          <w:sz w:val="24"/>
          <w:szCs w:val="24"/>
        </w:rPr>
        <w:t xml:space="preserve"> zapłata za dostarczone </w:t>
      </w:r>
      <w:r w:rsidR="00134CD2">
        <w:rPr>
          <w:rFonts w:ascii="Times New Roman" w:hAnsi="Times New Roman"/>
          <w:sz w:val="24"/>
          <w:szCs w:val="24"/>
        </w:rPr>
        <w:t>artykuły spożywcze</w:t>
      </w:r>
      <w:r w:rsidRPr="007825AC">
        <w:rPr>
          <w:rFonts w:ascii="Times New Roman" w:hAnsi="Times New Roman"/>
          <w:sz w:val="24"/>
          <w:szCs w:val="24"/>
        </w:rPr>
        <w:t xml:space="preserve"> nastąpi, na postawie faktury wystawionej przez Wykonawcę po przyjęciu i odebraniu </w:t>
      </w:r>
      <w:r w:rsidR="00134CD2">
        <w:rPr>
          <w:rFonts w:ascii="Times New Roman" w:hAnsi="Times New Roman"/>
          <w:sz w:val="24"/>
          <w:szCs w:val="24"/>
        </w:rPr>
        <w:t>artykułów</w:t>
      </w:r>
      <w:r w:rsidR="000A011F" w:rsidRPr="007825AC">
        <w:rPr>
          <w:rFonts w:ascii="Times New Roman" w:hAnsi="Times New Roman"/>
          <w:sz w:val="24"/>
          <w:szCs w:val="24"/>
        </w:rPr>
        <w:t xml:space="preserve"> przez Zamawiającego</w:t>
      </w:r>
      <w:r w:rsidRPr="007825AC">
        <w:rPr>
          <w:rFonts w:ascii="Times New Roman" w:hAnsi="Times New Roman"/>
          <w:sz w:val="24"/>
          <w:szCs w:val="24"/>
        </w:rPr>
        <w:t>.</w:t>
      </w:r>
    </w:p>
    <w:p w14:paraId="6293B17B" w14:textId="2448F478" w:rsidR="003D19B6" w:rsidRDefault="003D19B6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 xml:space="preserve">Płatności będą realizowane przelewem, w terminie 14 dni od daty otrzymania prawidłowo wystawionej faktury (zgodnie z ilością i rodzajem zamówionych i dostarczonych </w:t>
      </w:r>
      <w:r w:rsidR="00134CD2">
        <w:rPr>
          <w:rFonts w:ascii="Times New Roman" w:hAnsi="Times New Roman"/>
          <w:sz w:val="24"/>
          <w:szCs w:val="24"/>
        </w:rPr>
        <w:t>artykułów spożywczych</w:t>
      </w:r>
      <w:r w:rsidRPr="00184629">
        <w:rPr>
          <w:rFonts w:ascii="Times New Roman" w:hAnsi="Times New Roman"/>
          <w:sz w:val="24"/>
          <w:szCs w:val="24"/>
        </w:rPr>
        <w:t>)</w:t>
      </w:r>
      <w:r w:rsidR="000A011F">
        <w:rPr>
          <w:rFonts w:ascii="Times New Roman" w:hAnsi="Times New Roman"/>
          <w:sz w:val="24"/>
          <w:szCs w:val="24"/>
        </w:rPr>
        <w:t>.</w:t>
      </w:r>
    </w:p>
    <w:p w14:paraId="6D104752" w14:textId="77777777" w:rsidR="000E5B3B" w:rsidRDefault="000E5B3B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</w:p>
    <w:p w14:paraId="3C04FA1C" w14:textId="77777777" w:rsidR="00A353F6" w:rsidRPr="000A011F" w:rsidRDefault="00A353F6" w:rsidP="000E5B3B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25FBD865" w14:textId="110B9D3E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49A95476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001A0E6F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02A86A75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1208AB7A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71A7262C" w14:textId="77777777" w:rsidR="00A353F6" w:rsidRDefault="00A353F6" w:rsidP="00A353F6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3DB3F796" w14:textId="61CE77D6" w:rsidR="00A353F6" w:rsidRDefault="00A353F6" w:rsidP="000A011F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72-100 Goleniów</w:t>
      </w:r>
      <w:r w:rsidRPr="00071D2E">
        <w:rPr>
          <w:rFonts w:ascii="Times New Roman" w:hAnsi="Times New Roman"/>
          <w:bCs/>
          <w:sz w:val="24"/>
          <w:szCs w:val="24"/>
        </w:rPr>
        <w:t>.</w:t>
      </w:r>
    </w:p>
    <w:p w14:paraId="27473410" w14:textId="77777777" w:rsidR="000A011F" w:rsidRPr="000A011F" w:rsidRDefault="000A011F" w:rsidP="000A011F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</w:p>
    <w:p w14:paraId="5C0AC467" w14:textId="77777777" w:rsidR="006E315E" w:rsidRPr="000A011F" w:rsidRDefault="006E315E" w:rsidP="006E315E">
      <w:pPr>
        <w:numPr>
          <w:ilvl w:val="0"/>
          <w:numId w:val="4"/>
        </w:numPr>
        <w:spacing w:after="147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Opis sposobu obliczenia ceny: </w:t>
      </w:r>
    </w:p>
    <w:p w14:paraId="241D996F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62C0C41A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</w:t>
      </w:r>
      <w:r w:rsidR="000A011F">
        <w:rPr>
          <w:rFonts w:ascii="Times New Roman" w:hAnsi="Times New Roman"/>
          <w:sz w:val="24"/>
          <w:szCs w:val="24"/>
        </w:rPr>
        <w:t>W</w:t>
      </w:r>
      <w:r w:rsidRPr="00DF29E5">
        <w:rPr>
          <w:rFonts w:ascii="Times New Roman" w:hAnsi="Times New Roman"/>
          <w:sz w:val="24"/>
          <w:szCs w:val="24"/>
        </w:rPr>
        <w:t xml:space="preserve">ykonawcy elementy wynagrodzenia wynikające z tytułu przygotowania oferty, realizacji i rozliczenia przedmiotu zamówienia. </w:t>
      </w:r>
    </w:p>
    <w:p w14:paraId="2C1F2696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0F789E7C" w14:textId="77777777" w:rsidR="00A353F6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Cena</w:t>
      </w:r>
      <w:r w:rsidRPr="00DF29E5">
        <w:rPr>
          <w:rFonts w:ascii="Times New Roman" w:hAnsi="Times New Roman"/>
          <w:sz w:val="24"/>
          <w:szCs w:val="24"/>
        </w:rPr>
        <w:t xml:space="preserve"> </w:t>
      </w:r>
      <w:r w:rsidR="00184629">
        <w:rPr>
          <w:rFonts w:ascii="Times New Roman" w:hAnsi="Times New Roman"/>
          <w:sz w:val="24"/>
          <w:szCs w:val="24"/>
        </w:rPr>
        <w:t xml:space="preserve">ofertowa </w:t>
      </w:r>
      <w:r w:rsidRPr="00DF29E5">
        <w:rPr>
          <w:rFonts w:ascii="Times New Roman" w:hAnsi="Times New Roman"/>
          <w:sz w:val="24"/>
          <w:szCs w:val="24"/>
        </w:rPr>
        <w:t xml:space="preserve">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>Cenę oferty należy podać z dokładnością do dwóch miejsc po przecinku  (zł/ gr).</w:t>
      </w:r>
    </w:p>
    <w:p w14:paraId="24F6976F" w14:textId="5DAA7275" w:rsidR="00184629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 xml:space="preserve"> </w:t>
      </w:r>
      <w:r w:rsidR="00A353F6" w:rsidRPr="00A353F6">
        <w:rPr>
          <w:rFonts w:ascii="Times New Roman" w:hAnsi="Times New Roman"/>
          <w:sz w:val="24"/>
          <w:szCs w:val="24"/>
        </w:rPr>
        <w:t>Oferowana cena musi uwzględniać wszystkie koszty niezbędne do prawidłowego</w:t>
      </w:r>
      <w:r w:rsidR="00A353F6">
        <w:rPr>
          <w:rFonts w:ascii="Times New Roman" w:hAnsi="Times New Roman"/>
          <w:sz w:val="24"/>
          <w:szCs w:val="24"/>
        </w:rPr>
        <w:t xml:space="preserve">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i pełnego wykonania zamówienia oraz wszelkie opłaty i podatki wynikające</w:t>
      </w:r>
      <w:r w:rsidR="00A353F6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z obowiązujących przepisów, zawierać w sobie upusty proponowane przez Wykonawcę</w:t>
      </w:r>
      <w:r w:rsidR="00A353F6">
        <w:rPr>
          <w:rFonts w:ascii="Times New Roman" w:hAnsi="Times New Roman"/>
          <w:sz w:val="24"/>
          <w:szCs w:val="24"/>
        </w:rPr>
        <w:t>.</w:t>
      </w:r>
    </w:p>
    <w:p w14:paraId="54C256F5" w14:textId="77777777" w:rsidR="000A011F" w:rsidRPr="00A353F6" w:rsidRDefault="000A011F" w:rsidP="000A011F">
      <w:pPr>
        <w:spacing w:after="0"/>
        <w:ind w:left="705" w:right="44"/>
        <w:jc w:val="both"/>
        <w:rPr>
          <w:rFonts w:ascii="Times New Roman" w:hAnsi="Times New Roman"/>
          <w:sz w:val="24"/>
          <w:szCs w:val="24"/>
        </w:rPr>
      </w:pPr>
    </w:p>
    <w:p w14:paraId="2F497253" w14:textId="77777777" w:rsidR="006E315E" w:rsidRPr="000A011F" w:rsidRDefault="006E315E" w:rsidP="006E315E">
      <w:pPr>
        <w:numPr>
          <w:ilvl w:val="0"/>
          <w:numId w:val="4"/>
        </w:numPr>
        <w:spacing w:after="148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Kryteria oceny oferty. </w:t>
      </w:r>
    </w:p>
    <w:p w14:paraId="1A3E1DC5" w14:textId="0F8B079A" w:rsidR="006E315E" w:rsidRPr="000A011F" w:rsidRDefault="006E315E" w:rsidP="000A011F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W niniejszym postępowaniu wybór oferty dokonany zostanie na podstawie kryterium:</w:t>
      </w:r>
      <w:r w:rsidR="000A011F">
        <w:rPr>
          <w:rFonts w:ascii="Times New Roman" w:hAnsi="Times New Roman"/>
          <w:sz w:val="24"/>
          <w:szCs w:val="24"/>
        </w:rPr>
        <w:t xml:space="preserve"> </w:t>
      </w:r>
      <w:r w:rsidR="003D19B6" w:rsidRPr="000A011F">
        <w:rPr>
          <w:rFonts w:ascii="Times New Roman" w:hAnsi="Times New Roman"/>
          <w:b/>
          <w:bCs/>
          <w:sz w:val="24"/>
          <w:szCs w:val="24"/>
        </w:rPr>
        <w:t xml:space="preserve">całościowa </w:t>
      </w:r>
      <w:r w:rsidRPr="000A011F">
        <w:rPr>
          <w:rFonts w:ascii="Times New Roman" w:hAnsi="Times New Roman"/>
          <w:b/>
          <w:bCs/>
          <w:sz w:val="24"/>
          <w:szCs w:val="24"/>
        </w:rPr>
        <w:t>cena brutto – 100 %.</w:t>
      </w:r>
    </w:p>
    <w:p w14:paraId="2E86183C" w14:textId="3B0FB441" w:rsidR="00184629" w:rsidRPr="00184629" w:rsidRDefault="00184629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Za najkorzystniejszą zostanie uznana oferta z najniższą ceną za realizację przedmiotu</w:t>
      </w:r>
      <w:r w:rsidR="000A011F">
        <w:rPr>
          <w:rFonts w:ascii="Times New Roman" w:hAnsi="Times New Roman"/>
          <w:sz w:val="24"/>
          <w:szCs w:val="24"/>
        </w:rPr>
        <w:t xml:space="preserve"> </w:t>
      </w:r>
      <w:r w:rsidRPr="00184629">
        <w:rPr>
          <w:rFonts w:ascii="Times New Roman" w:hAnsi="Times New Roman"/>
          <w:sz w:val="24"/>
          <w:szCs w:val="24"/>
        </w:rPr>
        <w:t>zamówienia.</w:t>
      </w:r>
    </w:p>
    <w:p w14:paraId="695C7316" w14:textId="57AF8454" w:rsidR="00184629" w:rsidRPr="00184629" w:rsidRDefault="000A011F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84629">
        <w:rPr>
          <w:rFonts w:ascii="Times New Roman" w:hAnsi="Times New Roman"/>
          <w:sz w:val="24"/>
          <w:szCs w:val="24"/>
        </w:rPr>
        <w:t>o dokonaniu w</w:t>
      </w:r>
      <w:r>
        <w:rPr>
          <w:rFonts w:ascii="Times New Roman" w:hAnsi="Times New Roman"/>
          <w:sz w:val="24"/>
          <w:szCs w:val="24"/>
        </w:rPr>
        <w:t xml:space="preserve">yboru </w:t>
      </w:r>
      <w:r w:rsidRPr="00184629">
        <w:rPr>
          <w:rFonts w:ascii="Times New Roman" w:hAnsi="Times New Roman"/>
          <w:sz w:val="24"/>
          <w:szCs w:val="24"/>
        </w:rPr>
        <w:t>najkorzystniejszej oferty</w:t>
      </w:r>
      <w:r>
        <w:rPr>
          <w:rFonts w:ascii="Times New Roman" w:hAnsi="Times New Roman"/>
          <w:sz w:val="24"/>
          <w:szCs w:val="24"/>
        </w:rPr>
        <w:t xml:space="preserve">, z </w:t>
      </w:r>
      <w:r w:rsidR="00184629" w:rsidRPr="00184629">
        <w:rPr>
          <w:rFonts w:ascii="Times New Roman" w:hAnsi="Times New Roman"/>
          <w:sz w:val="24"/>
          <w:szCs w:val="24"/>
        </w:rPr>
        <w:t>wybranym Wykonawcą zostanie podpisana umowa</w:t>
      </w:r>
      <w:r>
        <w:rPr>
          <w:rFonts w:ascii="Times New Roman" w:hAnsi="Times New Roman"/>
          <w:sz w:val="24"/>
          <w:szCs w:val="24"/>
        </w:rPr>
        <w:t>.</w:t>
      </w:r>
      <w:r w:rsidR="00184629" w:rsidRPr="00184629">
        <w:rPr>
          <w:rFonts w:ascii="Times New Roman" w:hAnsi="Times New Roman"/>
          <w:sz w:val="24"/>
          <w:szCs w:val="24"/>
        </w:rPr>
        <w:t xml:space="preserve"> </w:t>
      </w:r>
    </w:p>
    <w:p w14:paraId="192C3297" w14:textId="1AB8032A" w:rsidR="00184629" w:rsidRPr="00184629" w:rsidRDefault="00184629" w:rsidP="006E315E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5C08CCE8" w14:textId="77777777" w:rsidR="006E315E" w:rsidRPr="000A011F" w:rsidRDefault="006E315E" w:rsidP="006E315E">
      <w:pPr>
        <w:numPr>
          <w:ilvl w:val="0"/>
          <w:numId w:val="4"/>
        </w:numPr>
        <w:spacing w:after="12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lastRenderedPageBreak/>
        <w:t xml:space="preserve">Miejsce oraz termin składania ofert. </w:t>
      </w:r>
    </w:p>
    <w:p w14:paraId="5E49418C" w14:textId="0C0831F7" w:rsidR="000A011F" w:rsidRPr="000A011F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do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dnia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F02A8D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03 czerwca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202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5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roku do godziny 15:00</w:t>
      </w:r>
      <w:r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011F"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                                   tj. Powiatowe Centrum Pomocy Rodzinie w Goleniowie, 72-100 Goleniów,                                 ul. Pocztowa 43, </w:t>
      </w:r>
      <w:r w:rsidR="000A011F">
        <w:rPr>
          <w:rFonts w:ascii="Times New Roman" w:hAnsi="Times New Roman"/>
          <w:sz w:val="24"/>
          <w:szCs w:val="24"/>
        </w:rPr>
        <w:t xml:space="preserve">w kopercie </w:t>
      </w:r>
      <w:r w:rsidRPr="004444F9">
        <w:rPr>
          <w:rFonts w:ascii="Times New Roman" w:hAnsi="Times New Roman"/>
          <w:sz w:val="24"/>
          <w:szCs w:val="24"/>
        </w:rPr>
        <w:t xml:space="preserve">z dopiskiem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</w:t>
      </w:r>
      <w:r w:rsidR="00134CD2">
        <w:rPr>
          <w:rFonts w:ascii="Times New Roman" w:hAnsi="Times New Roman"/>
          <w:b/>
          <w:sz w:val="24"/>
          <w:szCs w:val="24"/>
        </w:rPr>
        <w:t xml:space="preserve"> artykułów spożywczych</w:t>
      </w:r>
      <w:r w:rsidR="003D19B6" w:rsidRPr="009839DC">
        <w:rPr>
          <w:rFonts w:ascii="Times New Roman" w:hAnsi="Times New Roman"/>
          <w:b/>
          <w:sz w:val="24"/>
          <w:szCs w:val="24"/>
        </w:rPr>
        <w:t xml:space="preserve"> związanych z funkcjonowaniem punktu RCK”</w:t>
      </w:r>
      <w:r w:rsidR="003D19B6">
        <w:rPr>
          <w:rFonts w:ascii="Times New Roman" w:hAnsi="Times New Roman"/>
          <w:b/>
          <w:sz w:val="24"/>
          <w:szCs w:val="24"/>
        </w:rPr>
        <w:t xml:space="preserve">. </w:t>
      </w:r>
    </w:p>
    <w:p w14:paraId="58A9BEEA" w14:textId="4AA60637" w:rsidR="006E315E" w:rsidRPr="004444F9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>Złożone oferty, zarówno podlegające ocenie</w:t>
      </w:r>
      <w:r>
        <w:rPr>
          <w:rFonts w:ascii="Times New Roman" w:hAnsi="Times New Roman"/>
          <w:sz w:val="24"/>
          <w:szCs w:val="24"/>
        </w:rPr>
        <w:t>,</w:t>
      </w:r>
      <w:r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00DDA213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407507">
        <w:rPr>
          <w:rFonts w:ascii="Times New Roman" w:hAnsi="Times New Roman"/>
          <w:sz w:val="24"/>
          <w:szCs w:val="24"/>
        </w:rPr>
        <w:t>wypełnienie załączników nr 1</w:t>
      </w:r>
      <w:r w:rsidR="007F6DF1" w:rsidRPr="00407507">
        <w:rPr>
          <w:rFonts w:ascii="Times New Roman" w:hAnsi="Times New Roman"/>
          <w:sz w:val="24"/>
          <w:szCs w:val="24"/>
        </w:rPr>
        <w:t xml:space="preserve">, </w:t>
      </w:r>
      <w:r w:rsidRPr="00407507">
        <w:rPr>
          <w:rFonts w:ascii="Times New Roman" w:hAnsi="Times New Roman"/>
          <w:sz w:val="24"/>
          <w:szCs w:val="24"/>
        </w:rPr>
        <w:t>2</w:t>
      </w:r>
      <w:r w:rsidR="007F6DF1" w:rsidRPr="00407507">
        <w:rPr>
          <w:rFonts w:ascii="Times New Roman" w:hAnsi="Times New Roman"/>
          <w:sz w:val="24"/>
          <w:szCs w:val="24"/>
        </w:rPr>
        <w:t xml:space="preserve"> i 3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niniejszego zapytania.  </w:t>
      </w:r>
    </w:p>
    <w:p w14:paraId="51C498F5" w14:textId="77777777" w:rsidR="000E5B3B" w:rsidRDefault="006E315E" w:rsidP="00396146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5AE61471" w14:textId="7F5160C6" w:rsidR="000E5B3B" w:rsidRPr="000E5B3B" w:rsidRDefault="000E5B3B" w:rsidP="000E5B3B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79EA81EE" w14:textId="77777777" w:rsidR="00396146" w:rsidRPr="00407507" w:rsidRDefault="00396146" w:rsidP="00396146">
      <w:pPr>
        <w:tabs>
          <w:tab w:val="left" w:pos="284"/>
        </w:tabs>
        <w:spacing w:after="0" w:line="360" w:lineRule="auto"/>
        <w:rPr>
          <w:rFonts w:ascii="Times New Roman" w:eastAsia="Arial" w:hAnsi="Times New Roman"/>
          <w:b/>
          <w:bCs/>
          <w:sz w:val="24"/>
          <w:szCs w:val="24"/>
          <w:u w:val="single"/>
        </w:rPr>
      </w:pPr>
      <w:r w:rsidRPr="00407507">
        <w:rPr>
          <w:rFonts w:ascii="Times New Roman" w:eastAsia="Arial" w:hAnsi="Times New Roman"/>
          <w:b/>
          <w:bCs/>
          <w:sz w:val="24"/>
          <w:szCs w:val="24"/>
        </w:rPr>
        <w:t>Kompletna oferta powinna zawierać:</w:t>
      </w:r>
    </w:p>
    <w:p w14:paraId="34878F28" w14:textId="1E463491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1- Opis przedmiotu zamówienia z</w:t>
      </w:r>
      <w:r w:rsidR="007F6DF1" w:rsidRPr="00407507">
        <w:rPr>
          <w:rFonts w:ascii="Times New Roman" w:eastAsia="Arial" w:hAnsi="Times New Roman"/>
          <w:sz w:val="24"/>
          <w:szCs w:val="24"/>
        </w:rPr>
        <w:t xml:space="preserve">e wskazaniem cen na poszczególne </w:t>
      </w:r>
      <w:r w:rsidR="00134CD2">
        <w:rPr>
          <w:rFonts w:ascii="Times New Roman" w:eastAsia="Arial" w:hAnsi="Times New Roman"/>
          <w:sz w:val="24"/>
          <w:szCs w:val="24"/>
        </w:rPr>
        <w:t>artykuły spożywcze</w:t>
      </w:r>
      <w:r w:rsidR="007F6DF1" w:rsidRPr="00407507">
        <w:rPr>
          <w:rFonts w:ascii="Times New Roman" w:eastAsia="Arial" w:hAnsi="Times New Roman"/>
          <w:sz w:val="24"/>
          <w:szCs w:val="24"/>
        </w:rPr>
        <w:t>;</w:t>
      </w:r>
    </w:p>
    <w:p w14:paraId="4F8BC992" w14:textId="77777777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2 - Formularz ofertowy;  </w:t>
      </w:r>
    </w:p>
    <w:p w14:paraId="40C0D04A" w14:textId="1D7B85EF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3 –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407507">
        <w:rPr>
          <w:rFonts w:ascii="Times New Roman" w:eastAsia="Arial" w:hAnsi="Times New Roman"/>
          <w:sz w:val="24"/>
          <w:szCs w:val="24"/>
        </w:rPr>
        <w:t>O</w:t>
      </w:r>
      <w:r w:rsidR="00407507" w:rsidRPr="00407507">
        <w:rPr>
          <w:rFonts w:ascii="Times New Roman" w:eastAsia="Arial" w:hAnsi="Times New Roman"/>
          <w:sz w:val="24"/>
          <w:szCs w:val="24"/>
        </w:rPr>
        <w:t>świadczenie</w:t>
      </w:r>
      <w:r w:rsidRPr="00407507">
        <w:rPr>
          <w:rFonts w:ascii="Times New Roman" w:eastAsia="Arial" w:hAnsi="Times New Roman"/>
          <w:sz w:val="24"/>
          <w:szCs w:val="24"/>
        </w:rPr>
        <w:t xml:space="preserve"> o spełnieniu warunków udziału w postępowaniu oraz </w:t>
      </w:r>
      <w:r w:rsidR="00407507" w:rsidRPr="00407507">
        <w:rPr>
          <w:rFonts w:ascii="Times New Roman" w:eastAsia="Arial" w:hAnsi="Times New Roman"/>
          <w:sz w:val="24"/>
          <w:szCs w:val="24"/>
        </w:rPr>
        <w:t xml:space="preserve">                </w:t>
      </w:r>
      <w:r w:rsidRPr="00407507">
        <w:rPr>
          <w:rFonts w:ascii="Times New Roman" w:eastAsia="Arial" w:hAnsi="Times New Roman"/>
          <w:sz w:val="24"/>
          <w:szCs w:val="24"/>
        </w:rPr>
        <w:t>o braku podstaw do wykluczenia z udziału w postępowaniu;</w:t>
      </w:r>
    </w:p>
    <w:p w14:paraId="73A52965" w14:textId="5ECF1F4F" w:rsidR="007F6DF1" w:rsidRPr="00407507" w:rsidRDefault="007F6DF1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4 </w:t>
      </w:r>
      <w:r w:rsidR="00407507" w:rsidRPr="00407507">
        <w:rPr>
          <w:rFonts w:ascii="Times New Roman" w:eastAsia="Arial" w:hAnsi="Times New Roman"/>
          <w:sz w:val="24"/>
          <w:szCs w:val="24"/>
        </w:rPr>
        <w:t>–</w:t>
      </w:r>
      <w:r w:rsidRPr="00407507">
        <w:rPr>
          <w:rFonts w:ascii="Times New Roman" w:eastAsia="Arial" w:hAnsi="Times New Roman"/>
          <w:sz w:val="24"/>
          <w:szCs w:val="24"/>
        </w:rPr>
        <w:t xml:space="preserve"> </w:t>
      </w:r>
      <w:r w:rsidR="00407507" w:rsidRPr="00407507">
        <w:rPr>
          <w:rFonts w:ascii="Times New Roman" w:eastAsia="Arial" w:hAnsi="Times New Roman"/>
          <w:sz w:val="24"/>
          <w:szCs w:val="24"/>
        </w:rPr>
        <w:t>Projekt umowy – potwierdzenie parafką na każdej stronie dokumentu                               o zapoznaniu się i zaakceptowaniu jej warunków;</w:t>
      </w:r>
    </w:p>
    <w:p w14:paraId="40037017" w14:textId="77777777" w:rsidR="00396146" w:rsidRPr="00407507" w:rsidRDefault="00396146" w:rsidP="0039614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Pełnomocnictwo dla osób/y podpisujących/</w:t>
      </w:r>
      <w:proofErr w:type="spellStart"/>
      <w:r w:rsidRPr="00407507">
        <w:rPr>
          <w:rFonts w:ascii="Times New Roman" w:hAnsi="Times New Roman"/>
          <w:sz w:val="24"/>
          <w:szCs w:val="24"/>
        </w:rPr>
        <w:t>cej</w:t>
      </w:r>
      <w:proofErr w:type="spellEnd"/>
      <w:r w:rsidRPr="00407507">
        <w:rPr>
          <w:rFonts w:ascii="Times New Roman" w:hAnsi="Times New Roman"/>
          <w:sz w:val="24"/>
          <w:szCs w:val="24"/>
        </w:rPr>
        <w:t xml:space="preserve"> ofertę, że jeżeli upoważnienie takie nie wynika wprost z dokumentu stwierdzającego status prawny Wykonawcy (odpisu                                z właściwego rejestru lub zaświadczenia o wpisie do ewidencji działalności gospodarczej) - oryginał lub poświadczoną  kopię stosownego pełnomocnictwa wystawionego przez osoby do tego upoważnione (jeśli dotyczy).</w:t>
      </w:r>
    </w:p>
    <w:p w14:paraId="03D8EF07" w14:textId="77777777" w:rsidR="00396146" w:rsidRPr="00407507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6909E3FB" w14:textId="77777777" w:rsidR="00396146" w:rsidRPr="00407507" w:rsidRDefault="00396146" w:rsidP="007F6DF1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Oferta wraz z załącznikami winna być podpisana przez osobę/y upoważnioną/e do reprezentowania Wykonawcy i składania oświadczeń woli w imieniu Wykonawcy, figurującą w rejestrze lub wypisie z ewidencji działalności gospodarczej.</w:t>
      </w:r>
    </w:p>
    <w:p w14:paraId="5E944A12" w14:textId="77777777" w:rsidR="00396146" w:rsidRPr="0080484B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305DA9A0" w14:textId="77777777" w:rsidR="006E315E" w:rsidRPr="007F6DF1" w:rsidRDefault="006E315E" w:rsidP="006E315E">
      <w:pPr>
        <w:numPr>
          <w:ilvl w:val="0"/>
          <w:numId w:val="4"/>
        </w:numPr>
        <w:spacing w:after="14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7F6DF1">
        <w:rPr>
          <w:rFonts w:ascii="Times New Roman" w:hAnsi="Times New Roman"/>
          <w:sz w:val="24"/>
          <w:szCs w:val="24"/>
          <w:u w:val="single"/>
        </w:rPr>
        <w:t xml:space="preserve">Dodatkowe warunki. </w:t>
      </w:r>
    </w:p>
    <w:p w14:paraId="14413A04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4BEFCA87" w14:textId="542C3EB4" w:rsidR="006E315E" w:rsidRPr="00DF29E5" w:rsidRDefault="006E315E" w:rsidP="000E5B3B">
      <w:pPr>
        <w:spacing w:after="148"/>
        <w:ind w:left="57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dla</w:t>
      </w:r>
      <w:r w:rsidR="000E5B3B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>wykonawców będących osobami fizycznymi, wykonawców będących osobami fizycznymi prowadzącymi jednoosobową działalność gospodarczą,  pełnomocników wykonawców będących osobami fizycznymi (w zakresie danych osobowych zamieszczonyc</w:t>
      </w:r>
      <w:r w:rsidR="000E5B3B">
        <w:rPr>
          <w:rFonts w:ascii="Times New Roman" w:hAnsi="Times New Roman"/>
          <w:sz w:val="24"/>
          <w:szCs w:val="24"/>
        </w:rPr>
        <w:t xml:space="preserve">h </w:t>
      </w:r>
      <w:r w:rsidRPr="00DF29E5">
        <w:rPr>
          <w:rFonts w:ascii="Times New Roman" w:hAnsi="Times New Roman"/>
          <w:sz w:val="24"/>
          <w:szCs w:val="24"/>
        </w:rPr>
        <w:t xml:space="preserve">w pełnomocnictwie), członków organu zarządzającego lub nadzorczego Wykonawcy, wspólników spółki w spółce jawnej lub partnerskiej albo komplementariusza </w:t>
      </w:r>
      <w:r w:rsidR="000E5B3B">
        <w:rPr>
          <w:rFonts w:ascii="Times New Roman" w:hAnsi="Times New Roman"/>
          <w:sz w:val="24"/>
          <w:szCs w:val="24"/>
        </w:rPr>
        <w:t xml:space="preserve">                </w:t>
      </w:r>
      <w:r w:rsidRPr="00DF29E5">
        <w:rPr>
          <w:rFonts w:ascii="Times New Roman" w:hAnsi="Times New Roman"/>
          <w:sz w:val="24"/>
          <w:szCs w:val="24"/>
        </w:rPr>
        <w:t xml:space="preserve">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49398797" w14:textId="77777777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Zgodnie z art. 13 ust. 1 i 2 rozporządzenia Parlamentu Europejskiego i Rady (UE) 2016/679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04.05.2016, str. 1), dalej „RODO”, </w:t>
      </w:r>
    </w:p>
    <w:p w14:paraId="3F1390EF" w14:textId="6FFA883C" w:rsidR="006E315E" w:rsidRPr="00DF29E5" w:rsidRDefault="006E315E" w:rsidP="000E5B3B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6CABFBEF" w14:textId="77777777" w:rsidR="006E315E" w:rsidRPr="0043720A" w:rsidRDefault="006E315E" w:rsidP="000E5B3B">
      <w:pPr>
        <w:numPr>
          <w:ilvl w:val="0"/>
          <w:numId w:val="5"/>
        </w:numPr>
        <w:spacing w:after="0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>PCPR);  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43720A">
        <w:rPr>
          <w:rFonts w:ascii="Times New Roman" w:hAnsi="Times New Roman"/>
          <w:sz w:val="24"/>
          <w:szCs w:val="24"/>
        </w:rPr>
        <w:t xml:space="preserve"> 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77777777" w:rsidR="006E315E" w:rsidRPr="00DF29E5" w:rsidRDefault="006E315E" w:rsidP="006E315E">
      <w:pPr>
        <w:numPr>
          <w:ilvl w:val="0"/>
          <w:numId w:val="5"/>
        </w:numPr>
        <w:spacing w:after="26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DF29E5">
        <w:rPr>
          <w:rFonts w:ascii="Times New Roman" w:hAnsi="Times New Roman"/>
          <w:sz w:val="24"/>
          <w:szCs w:val="24"/>
        </w:rPr>
        <w:t xml:space="preserve">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6E315E">
      <w:pPr>
        <w:numPr>
          <w:ilvl w:val="0"/>
          <w:numId w:val="5"/>
        </w:numPr>
        <w:spacing w:after="31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77777777" w:rsidR="006E315E" w:rsidRPr="00DF29E5" w:rsidRDefault="006E315E" w:rsidP="006E315E">
      <w:pPr>
        <w:numPr>
          <w:ilvl w:val="0"/>
          <w:numId w:val="5"/>
        </w:numPr>
        <w:spacing w:after="2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204A9E01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</w:t>
      </w:r>
      <w:r w:rsidRPr="00DF29E5">
        <w:rPr>
          <w:rFonts w:ascii="Times New Roman" w:hAnsi="Times New Roman"/>
          <w:sz w:val="24"/>
          <w:szCs w:val="24"/>
        </w:rPr>
        <w:lastRenderedPageBreak/>
        <w:t xml:space="preserve">momencie bez wpływu na zgodność 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6E315E">
      <w:pPr>
        <w:numPr>
          <w:ilvl w:val="0"/>
          <w:numId w:val="5"/>
        </w:numPr>
        <w:spacing w:after="4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DF29E5">
        <w:rPr>
          <w:rFonts w:ascii="Times New Roman" w:hAnsi="Times New Roman"/>
          <w:sz w:val="24"/>
          <w:szCs w:val="24"/>
        </w:rPr>
        <w:t xml:space="preserve">w formie profilowania.  </w:t>
      </w:r>
    </w:p>
    <w:p w14:paraId="2662EAB1" w14:textId="77777777" w:rsidR="006E315E" w:rsidRPr="00DF29E5" w:rsidRDefault="006E315E" w:rsidP="006E315E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BD24777" w14:textId="5EC7FB40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91</w:t>
      </w:r>
      <w:r w:rsidR="00D46E0D">
        <w:rPr>
          <w:rFonts w:ascii="Times New Roman" w:hAnsi="Times New Roman"/>
          <w:sz w:val="24"/>
          <w:szCs w:val="24"/>
        </w:rPr>
        <w:t> 418 38 60</w:t>
      </w:r>
      <w:r>
        <w:rPr>
          <w:rFonts w:ascii="Times New Roman" w:hAnsi="Times New Roman"/>
          <w:sz w:val="24"/>
          <w:szCs w:val="24"/>
        </w:rPr>
        <w:t xml:space="preserve"> wew. 30.</w:t>
      </w:r>
    </w:p>
    <w:p w14:paraId="5B81BE1E" w14:textId="77777777" w:rsidR="006E315E" w:rsidRDefault="006E315E" w:rsidP="000E5B3B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1F603F0F" w14:textId="77777777" w:rsidR="003D19B6" w:rsidRDefault="003D19B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78247B9A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857949F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9D8965E" w14:textId="2622106F" w:rsidR="009F16A6" w:rsidRPr="005F0C3C" w:rsidRDefault="005F0C3C" w:rsidP="005F0C3C">
      <w:pPr>
        <w:spacing w:after="103"/>
        <w:ind w:right="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F0C3C">
        <w:rPr>
          <w:rFonts w:ascii="Times New Roman" w:hAnsi="Times New Roman"/>
          <w:b/>
          <w:bCs/>
          <w:sz w:val="24"/>
          <w:szCs w:val="24"/>
        </w:rPr>
        <w:t>DYREKTOR</w:t>
      </w:r>
    </w:p>
    <w:p w14:paraId="24198B48" w14:textId="4B3F2582" w:rsidR="005F0C3C" w:rsidRPr="005F0C3C" w:rsidRDefault="005F0C3C" w:rsidP="005F0C3C">
      <w:pPr>
        <w:spacing w:after="103"/>
        <w:ind w:right="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F0C3C">
        <w:rPr>
          <w:rFonts w:ascii="Times New Roman" w:hAnsi="Times New Roman"/>
          <w:b/>
          <w:bCs/>
          <w:sz w:val="24"/>
          <w:szCs w:val="24"/>
        </w:rPr>
        <w:t>Powiatowego Centrum Pomocy Rodzinie w Goleniowie</w:t>
      </w:r>
    </w:p>
    <w:p w14:paraId="0FE410C4" w14:textId="27EE8501" w:rsidR="005F0C3C" w:rsidRPr="005F0C3C" w:rsidRDefault="005F0C3C" w:rsidP="005F0C3C">
      <w:pPr>
        <w:spacing w:after="103"/>
        <w:ind w:right="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F0C3C">
        <w:rPr>
          <w:rFonts w:ascii="Times New Roman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5F0C3C">
        <w:rPr>
          <w:rFonts w:ascii="Times New Roman" w:hAnsi="Times New Roman"/>
          <w:b/>
          <w:bCs/>
          <w:sz w:val="24"/>
          <w:szCs w:val="24"/>
        </w:rPr>
        <w:t>Retmańczyk</w:t>
      </w:r>
      <w:proofErr w:type="spellEnd"/>
    </w:p>
    <w:p w14:paraId="4FD9ADBA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7FB1A449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3B54E37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84CCD2D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722B0AF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0AA332D0" w14:textId="77777777" w:rsidR="009F16A6" w:rsidRDefault="009F16A6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659FDD84" w14:textId="77777777" w:rsidR="00F73E6D" w:rsidRDefault="00F73E6D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06C943AC" w14:textId="77777777" w:rsidR="00F73E6D" w:rsidRDefault="00F73E6D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17AF273F" w14:textId="77777777" w:rsidR="00F73E6D" w:rsidRDefault="00F73E6D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3E1BE575" w14:textId="77777777" w:rsidR="00F73E6D" w:rsidRDefault="00F73E6D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2BEFC7F0" w14:textId="77777777" w:rsidR="00F73E6D" w:rsidRDefault="00F73E6D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77AFB104" w14:textId="77777777" w:rsidR="00DA5CC9" w:rsidRDefault="00DA5CC9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31D02854" w14:textId="77777777" w:rsidR="00DA5CC9" w:rsidRDefault="00DA5CC9" w:rsidP="007825A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D92893F" w14:textId="77777777" w:rsidR="003D19B6" w:rsidRDefault="003D19B6" w:rsidP="005F0C3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8E9A2CB" w14:textId="77777777" w:rsidR="00A16E72" w:rsidRDefault="00A16E72" w:rsidP="00A16E72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072D89B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9E10C7C" w14:textId="1F5D3752" w:rsidR="003D19B6" w:rsidRPr="007825AC" w:rsidRDefault="00A16E72" w:rsidP="006E315E">
      <w:pPr>
        <w:spacing w:after="103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7825AC">
        <w:rPr>
          <w:rFonts w:ascii="Times New Roman" w:hAnsi="Times New Roman"/>
          <w:b/>
          <w:bCs/>
          <w:sz w:val="24"/>
          <w:szCs w:val="24"/>
        </w:rPr>
        <w:t>Opis przedmiotu zamówienia</w:t>
      </w:r>
      <w:r w:rsidR="007825AC">
        <w:rPr>
          <w:rFonts w:ascii="Times New Roman" w:hAnsi="Times New Roman"/>
          <w:b/>
          <w:bCs/>
          <w:sz w:val="24"/>
          <w:szCs w:val="24"/>
        </w:rPr>
        <w:t>:</w:t>
      </w:r>
    </w:p>
    <w:p w14:paraId="73E8B374" w14:textId="77777777" w:rsidR="007825AC" w:rsidRPr="00F3103A" w:rsidRDefault="007825AC" w:rsidP="007825AC">
      <w:pPr>
        <w:pStyle w:val="Standard"/>
        <w:jc w:val="center"/>
        <w:rPr>
          <w:rFonts w:ascii="Arial" w:hAnsi="Arial" w:cs="Arial"/>
          <w:b/>
          <w:bCs/>
          <w:sz w:val="18"/>
          <w:szCs w:val="18"/>
          <w:lang w:val="pl-PL"/>
        </w:rPr>
      </w:pPr>
    </w:p>
    <w:tbl>
      <w:tblPr>
        <w:tblW w:w="6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3370"/>
        <w:gridCol w:w="958"/>
        <w:gridCol w:w="1277"/>
      </w:tblGrid>
      <w:tr w:rsidR="00134CD2" w14:paraId="0ADC52DD" w14:textId="77777777" w:rsidTr="005E2CA4">
        <w:trPr>
          <w:trHeight w:val="517"/>
          <w:jc w:val="center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D1DE84" w14:textId="77777777" w:rsidR="00134CD2" w:rsidRDefault="00134CD2" w:rsidP="005E2CA4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Lp.</w:t>
            </w:r>
          </w:p>
        </w:tc>
        <w:tc>
          <w:tcPr>
            <w:tcW w:w="3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5244F2" w14:textId="77777777" w:rsidR="00134CD2" w:rsidRDefault="00134CD2" w:rsidP="005E2CA4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Nazwa artykułu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2BCD55" w14:textId="77777777" w:rsidR="00134CD2" w:rsidRDefault="00134CD2" w:rsidP="005E2CA4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J.m.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71126B" w14:textId="77777777" w:rsidR="00134CD2" w:rsidRDefault="00134CD2" w:rsidP="005E2CA4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Cena brutto</w:t>
            </w:r>
          </w:p>
        </w:tc>
      </w:tr>
      <w:tr w:rsidR="00134CD2" w14:paraId="532616EC" w14:textId="77777777" w:rsidTr="005E2CA4">
        <w:trPr>
          <w:trHeight w:val="990"/>
          <w:jc w:val="center"/>
        </w:trPr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A068" w14:textId="77777777" w:rsidR="00134CD2" w:rsidRDefault="00134CD2" w:rsidP="005E2CA4">
            <w:pPr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3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917F" w14:textId="77777777" w:rsidR="00134CD2" w:rsidRDefault="00134CD2" w:rsidP="005E2CA4">
            <w:pPr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7533" w14:textId="77777777" w:rsidR="00134CD2" w:rsidRDefault="00134CD2" w:rsidP="005E2CA4">
            <w:pPr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40AFB" w14:textId="77777777" w:rsidR="00134CD2" w:rsidRDefault="00134CD2" w:rsidP="005E2CA4">
            <w:pPr>
              <w:rPr>
                <w:rFonts w:ascii="Arial Narrow" w:hAnsi="Arial Narrow" w:cs="Calibri"/>
                <w:b/>
                <w:bCs/>
              </w:rPr>
            </w:pPr>
          </w:p>
        </w:tc>
      </w:tr>
      <w:tr w:rsidR="00134CD2" w14:paraId="5D2F7FF0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507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0BA5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Woda mineralna 0,5 l niegazowana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A31D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7836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468D6993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0F9B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2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52A0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Woda mineralna 0,5 l gazowana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8922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D95B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134CD2" w14:paraId="6B851CBC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0D6F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3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3DC8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Woda mineralna 1,5 l niegazowana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EF0E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DE4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134CD2" w14:paraId="7803E8E2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5B6B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4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C1348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Woda mineralna 1,5 l gazowana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6AED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E1A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134CD2" w14:paraId="32972A3D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13CC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5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4FF4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SOK pomarańcza 1l (karton)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0B1F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890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6025E31D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C2553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6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BFB6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SOK jabłko 1l (karton)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78BF3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B32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46009547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CAB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7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BFFF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Soki dla dzieci (różne smaki)              200 ml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7A99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8F4B5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2BBCA339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9BC0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8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D389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Kawa mielona 500 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A3736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509F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0792C050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8EA8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9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B1C6" w14:textId="77777777" w:rsidR="00134CD2" w:rsidRPr="006D2705" w:rsidRDefault="00134CD2" w:rsidP="005E2CA4">
            <w:pPr>
              <w:rPr>
                <w:rFonts w:ascii="Arial Narrow" w:hAnsi="Arial Narrow" w:cs="Calibri"/>
                <w:lang w:val="en-US"/>
              </w:rPr>
            </w:pPr>
            <w:r>
              <w:rPr>
                <w:rFonts w:ascii="Arial Narrow" w:hAnsi="Arial Narrow" w:cs="Calibri"/>
              </w:rPr>
              <w:t xml:space="preserve">Kawa rozpuszczalna </w:t>
            </w:r>
            <w:r w:rsidRPr="006D2705">
              <w:rPr>
                <w:rFonts w:ascii="Arial Narrow" w:hAnsi="Arial Narrow" w:cs="Calibri"/>
                <w:lang w:val="en-US"/>
              </w:rPr>
              <w:t xml:space="preserve">200g </w:t>
            </w:r>
            <w:r>
              <w:rPr>
                <w:rFonts w:ascii="Arial Narrow" w:hAnsi="Arial Narrow" w:cs="Calibri"/>
                <w:lang w:val="en-US"/>
              </w:rPr>
              <w:t xml:space="preserve"> (</w:t>
            </w:r>
            <w:proofErr w:type="spellStart"/>
            <w:r>
              <w:rPr>
                <w:rFonts w:ascii="Arial Narrow" w:hAnsi="Arial Narrow" w:cs="Calibri"/>
                <w:lang w:val="en-US"/>
              </w:rPr>
              <w:t>słoik</w:t>
            </w:r>
            <w:proofErr w:type="spellEnd"/>
            <w:r>
              <w:rPr>
                <w:rFonts w:ascii="Arial Narrow" w:hAnsi="Arial Narrow" w:cs="Calibri"/>
                <w:lang w:val="en-US"/>
              </w:rPr>
              <w:t>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E4C1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8233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47D1601C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721D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10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8D17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Cukier biały 1kg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7AEE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D28E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21E4FE0B" w14:textId="77777777" w:rsidTr="005E2CA4">
        <w:trPr>
          <w:trHeight w:val="66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F9CC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11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E8F8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Cukier sypki nierafinowany trzcinowy 500g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52E1D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6D4F7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359028FC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BEA4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12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80D4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Herbata czarna 100 torebek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2A64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3550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14ABBA6C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2D1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13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C2B51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Herbata zielona 20 torebek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996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734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22604FFC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813A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14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94632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Herbata owocowa 20 torebek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6A183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0505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14:paraId="76ED07D7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2EBE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15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11B5" w14:textId="77777777" w:rsidR="00134CD2" w:rsidRDefault="00134CD2" w:rsidP="005E2CA4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Mleko w kartonie 3,2% 1l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08B3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Szt.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7A7E" w14:textId="77777777" w:rsidR="00134CD2" w:rsidRDefault="00134CD2" w:rsidP="005E2CA4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 </w:t>
            </w:r>
          </w:p>
        </w:tc>
      </w:tr>
      <w:tr w:rsidR="00134CD2" w:rsidRPr="00B919B0" w14:paraId="555775A6" w14:textId="77777777" w:rsidTr="005E2CA4">
        <w:trPr>
          <w:trHeight w:val="66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BBA9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16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64CA3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Ciastka kruche mieszanka duże 1 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E7FF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1939" w14:textId="77777777" w:rsidR="00134CD2" w:rsidRPr="00B919B0" w:rsidRDefault="00134CD2" w:rsidP="005E2CA4">
            <w:pPr>
              <w:jc w:val="center"/>
              <w:rPr>
                <w:rFonts w:ascii="Arial Narrow" w:hAnsi="Arial Narrow" w:cs="Calibri"/>
                <w:color w:val="EE0000"/>
              </w:rPr>
            </w:pPr>
            <w:r w:rsidRPr="00B919B0">
              <w:rPr>
                <w:rFonts w:ascii="Arial Narrow" w:hAnsi="Arial Narrow" w:cs="Calibri"/>
                <w:color w:val="EE0000"/>
              </w:rPr>
              <w:t> </w:t>
            </w:r>
          </w:p>
        </w:tc>
      </w:tr>
      <w:tr w:rsidR="00134CD2" w:rsidRPr="00B919B0" w14:paraId="10FCB47B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4842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17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D57B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Ciastka czekoladowe z galaretką 1 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B0CA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1ECF" w14:textId="77777777" w:rsidR="00134CD2" w:rsidRPr="00B919B0" w:rsidRDefault="00134CD2" w:rsidP="005E2CA4">
            <w:pPr>
              <w:jc w:val="center"/>
              <w:rPr>
                <w:rFonts w:ascii="Arial Narrow" w:hAnsi="Arial Narrow" w:cs="Calibri"/>
                <w:color w:val="EE0000"/>
              </w:rPr>
            </w:pPr>
            <w:r w:rsidRPr="00B919B0">
              <w:rPr>
                <w:rFonts w:ascii="Arial Narrow" w:hAnsi="Arial Narrow" w:cs="Calibri"/>
                <w:color w:val="EE0000"/>
              </w:rPr>
              <w:t> </w:t>
            </w:r>
          </w:p>
        </w:tc>
      </w:tr>
      <w:tr w:rsidR="00134CD2" w:rsidRPr="00B919B0" w14:paraId="2E95F4F1" w14:textId="77777777" w:rsidTr="005E2CA4">
        <w:trPr>
          <w:trHeight w:val="99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49EE3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18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39E3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Pianka w czekoladzie   400 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A7FC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4551" w14:textId="77777777" w:rsidR="00134CD2" w:rsidRPr="00B919B0" w:rsidRDefault="00134CD2" w:rsidP="005E2CA4">
            <w:pPr>
              <w:jc w:val="center"/>
              <w:rPr>
                <w:rFonts w:ascii="Arial Narrow" w:hAnsi="Arial Narrow" w:cs="Calibri"/>
                <w:color w:val="EE0000"/>
              </w:rPr>
            </w:pPr>
            <w:r w:rsidRPr="00B919B0">
              <w:rPr>
                <w:rFonts w:ascii="Arial Narrow" w:hAnsi="Arial Narrow" w:cs="Calibri"/>
                <w:color w:val="EE0000"/>
              </w:rPr>
              <w:t> </w:t>
            </w:r>
          </w:p>
        </w:tc>
      </w:tr>
      <w:tr w:rsidR="00134CD2" w:rsidRPr="009164CE" w14:paraId="0FF4C396" w14:textId="77777777" w:rsidTr="005E2CA4">
        <w:trPr>
          <w:trHeight w:val="66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8416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19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2539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Cukierki bez czekolady 1 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ABE65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 w:rsidRPr="009164CE"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 w:rsidRPr="009164CE"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F57F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 </w:t>
            </w:r>
          </w:p>
        </w:tc>
      </w:tr>
      <w:tr w:rsidR="00134CD2" w:rsidRPr="009164CE" w14:paraId="3A4E2CA7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F8AE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lastRenderedPageBreak/>
              <w:t>20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04F9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Wafelki w czekoladzie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                    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 xml:space="preserve"> (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każdy 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osobn</w:t>
            </w:r>
            <w:r>
              <w:rPr>
                <w:rFonts w:ascii="Arial Narrow" w:hAnsi="Arial Narrow" w:cs="Calibri"/>
                <w:color w:val="000000" w:themeColor="text1"/>
              </w:rPr>
              <w:t>o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 xml:space="preserve"> </w:t>
            </w:r>
            <w:r>
              <w:rPr>
                <w:rFonts w:ascii="Arial Narrow" w:hAnsi="Arial Narrow" w:cs="Calibri"/>
                <w:color w:val="000000" w:themeColor="text1"/>
              </w:rPr>
              <w:t>za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pakowan</w:t>
            </w:r>
            <w:r>
              <w:rPr>
                <w:rFonts w:ascii="Arial Narrow" w:hAnsi="Arial Narrow" w:cs="Calibri"/>
                <w:color w:val="000000" w:themeColor="text1"/>
              </w:rPr>
              <w:t>y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)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 1 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B586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 w:rsidRPr="009164CE"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 w:rsidRPr="009164CE"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B331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 </w:t>
            </w:r>
          </w:p>
        </w:tc>
      </w:tr>
      <w:tr w:rsidR="00134CD2" w:rsidRPr="009164CE" w14:paraId="2CED03CE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D1F1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21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EB22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 xml:space="preserve">Wafelki </w:t>
            </w:r>
            <w:r>
              <w:rPr>
                <w:rFonts w:ascii="Arial Narrow" w:hAnsi="Arial Narrow" w:cs="Calibri"/>
                <w:color w:val="000000" w:themeColor="text1"/>
              </w:rPr>
              <w:t>bez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 xml:space="preserve"> czekola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dy                   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(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każdy 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osobn</w:t>
            </w:r>
            <w:r>
              <w:rPr>
                <w:rFonts w:ascii="Arial Narrow" w:hAnsi="Arial Narrow" w:cs="Calibri"/>
                <w:color w:val="000000" w:themeColor="text1"/>
              </w:rPr>
              <w:t>o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 xml:space="preserve"> </w:t>
            </w:r>
            <w:r>
              <w:rPr>
                <w:rFonts w:ascii="Arial Narrow" w:hAnsi="Arial Narrow" w:cs="Calibri"/>
                <w:color w:val="000000" w:themeColor="text1"/>
              </w:rPr>
              <w:t>za</w:t>
            </w:r>
            <w:r w:rsidRPr="009164CE">
              <w:rPr>
                <w:rFonts w:ascii="Arial Narrow" w:hAnsi="Arial Narrow" w:cs="Calibri"/>
                <w:color w:val="000000" w:themeColor="text1"/>
              </w:rPr>
              <w:t>pakowan</w:t>
            </w:r>
            <w:r>
              <w:rPr>
                <w:rFonts w:ascii="Arial Narrow" w:hAnsi="Arial Narrow" w:cs="Calibri"/>
                <w:color w:val="000000" w:themeColor="text1"/>
              </w:rPr>
              <w:t xml:space="preserve">y) 1 kg            (ok. 40 </w:t>
            </w: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sztk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 xml:space="preserve">. w </w:t>
            </w: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565C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ED8C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</w:p>
        </w:tc>
      </w:tr>
      <w:tr w:rsidR="00134CD2" w:rsidRPr="009164CE" w14:paraId="63C77110" w14:textId="77777777" w:rsidTr="005E2CA4">
        <w:trPr>
          <w:trHeight w:val="330"/>
          <w:jc w:val="center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B78D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22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5B29" w14:textId="77777777" w:rsidR="00134CD2" w:rsidRPr="009164CE" w:rsidRDefault="00134CD2" w:rsidP="005E2CA4">
            <w:pPr>
              <w:rPr>
                <w:rFonts w:ascii="Arial Narrow" w:hAnsi="Arial Narrow" w:cs="Calibri"/>
                <w:color w:val="000000" w:themeColor="text1"/>
              </w:rPr>
            </w:pPr>
            <w:r>
              <w:rPr>
                <w:rFonts w:ascii="Arial Narrow" w:hAnsi="Arial Narrow" w:cs="Calibri"/>
                <w:color w:val="000000" w:themeColor="text1"/>
              </w:rPr>
              <w:t>Batony w czekoladzie 1 kg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23E9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proofErr w:type="spellStart"/>
            <w:r>
              <w:rPr>
                <w:rFonts w:ascii="Arial Narrow" w:hAnsi="Arial Narrow" w:cs="Calibri"/>
                <w:color w:val="000000" w:themeColor="text1"/>
              </w:rPr>
              <w:t>Opk</w:t>
            </w:r>
            <w:proofErr w:type="spellEnd"/>
            <w:r>
              <w:rPr>
                <w:rFonts w:ascii="Arial Narrow" w:hAnsi="Arial Narrow" w:cs="Calibri"/>
                <w:color w:val="000000" w:themeColor="text1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90C4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</w:p>
        </w:tc>
      </w:tr>
      <w:tr w:rsidR="00134CD2" w:rsidRPr="009164CE" w14:paraId="04D04002" w14:textId="77777777" w:rsidTr="005E2CA4">
        <w:trPr>
          <w:trHeight w:val="330"/>
          <w:jc w:val="center"/>
        </w:trPr>
        <w:tc>
          <w:tcPr>
            <w:tcW w:w="51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660D" w14:textId="77777777" w:rsidR="00134CD2" w:rsidRPr="007E1CDB" w:rsidRDefault="00134CD2" w:rsidP="005E2CA4">
            <w:pPr>
              <w:rPr>
                <w:rFonts w:ascii="Arial Narrow" w:hAnsi="Arial Narrow" w:cs="Calibri"/>
                <w:b/>
                <w:bCs/>
                <w:color w:val="000000" w:themeColor="text1"/>
              </w:rPr>
            </w:pPr>
            <w:r w:rsidRPr="007E1CDB">
              <w:rPr>
                <w:rFonts w:ascii="Arial Narrow" w:hAnsi="Arial Narrow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E880" w14:textId="77777777" w:rsidR="00134CD2" w:rsidRPr="009164CE" w:rsidRDefault="00134CD2" w:rsidP="005E2CA4">
            <w:pPr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9164CE">
              <w:rPr>
                <w:rFonts w:ascii="Arial Narrow" w:hAnsi="Arial Narrow" w:cs="Calibri"/>
                <w:color w:val="000000" w:themeColor="text1"/>
              </w:rPr>
              <w:t> </w:t>
            </w:r>
          </w:p>
        </w:tc>
      </w:tr>
    </w:tbl>
    <w:p w14:paraId="53CF37AC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F979E52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06A18BA8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E7753AA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2D1A455" w14:textId="77777777" w:rsidR="007825AC" w:rsidRPr="000B7191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F9A2937" w14:textId="77777777" w:rsidR="007825AC" w:rsidRDefault="007825AC" w:rsidP="007825AC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82C291A" w14:textId="77777777" w:rsidR="007825AC" w:rsidRDefault="007825AC" w:rsidP="007825AC">
      <w:pPr>
        <w:ind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3131A9AE" w14:textId="77777777" w:rsidR="007825AC" w:rsidRDefault="007825AC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27E46186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2AF4927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25434E0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27591CD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09680396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72457BA3" w14:textId="77777777" w:rsidR="001F4013" w:rsidRPr="001F4013" w:rsidRDefault="001F4013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EA51D2A" w14:textId="7777777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4F5CC553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50ADEBD" w14:textId="77777777" w:rsidR="001F4013" w:rsidRPr="001F4013" w:rsidRDefault="001F4013" w:rsidP="001F40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7D0FCD7A" w14:textId="77777777" w:rsidR="001F4013" w:rsidRPr="001F4013" w:rsidRDefault="001F4013" w:rsidP="001F4013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1874BC2F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892EBC3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67057FB6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4B9B168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4054FA4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86A882E" w14:textId="431254D0" w:rsidR="000E5B3B" w:rsidRDefault="00DA5CC9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609C01F3" w14:textId="77777777" w:rsidR="00DA5CC9" w:rsidRDefault="00DA5CC9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8E70B40" w14:textId="77777777" w:rsidR="00F73E6D" w:rsidRDefault="00F73E6D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C5B78E8" w14:textId="77777777" w:rsidR="000E5B3B" w:rsidRDefault="000E5B3B" w:rsidP="005F0C3C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6E315E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DAE0B7C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2</w:t>
      </w:r>
    </w:p>
    <w:p w14:paraId="443D7C60" w14:textId="77777777" w:rsidR="006E315E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05D9377C" w14:textId="77777777" w:rsidR="006E315E" w:rsidRPr="0072718F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793243E5" w14:textId="77777777" w:rsidR="006E315E" w:rsidRDefault="006E315E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do </w:t>
      </w:r>
    </w:p>
    <w:p w14:paraId="18639CB5" w14:textId="77777777" w:rsidR="006E315E" w:rsidRPr="0072718F" w:rsidRDefault="006E315E" w:rsidP="003D19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6EF68E40" w:rsidR="006E315E" w:rsidRPr="0080484B" w:rsidRDefault="006E315E" w:rsidP="006E315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134CD2" w:rsidRPr="00567322">
        <w:rPr>
          <w:rFonts w:ascii="Times New Roman" w:hAnsi="Times New Roman"/>
          <w:b/>
          <w:sz w:val="24"/>
          <w:szCs w:val="24"/>
        </w:rPr>
        <w:t>„</w:t>
      </w:r>
      <w:r w:rsidR="00134CD2">
        <w:rPr>
          <w:rFonts w:ascii="Times New Roman" w:hAnsi="Times New Roman"/>
          <w:b/>
          <w:sz w:val="24"/>
          <w:szCs w:val="24"/>
        </w:rPr>
        <w:t>poczęstunek/catering na potrzeby udzielanego wsparcia na miejscu i w sytuacji interwencji kryzysowej - sukcesywny zakup i dostawy artykułów spożywczych</w:t>
      </w:r>
      <w:r w:rsidR="00134CD2" w:rsidRPr="004F11F6">
        <w:rPr>
          <w:rFonts w:ascii="Times New Roman" w:hAnsi="Times New Roman"/>
          <w:b/>
          <w:sz w:val="24"/>
          <w:szCs w:val="24"/>
        </w:rPr>
        <w:t>”</w:t>
      </w:r>
      <w:r w:rsidR="009F16A6"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dla projektu REGIONALNE CENTRUM KRYZYSOWE</w:t>
      </w:r>
      <w:r w:rsidR="009F16A6"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Pr="0080484B">
        <w:rPr>
          <w:rFonts w:ascii="Times New Roman" w:hAnsi="Times New Roman"/>
          <w:b/>
          <w:sz w:val="24"/>
          <w:szCs w:val="24"/>
        </w:rPr>
        <w:t xml:space="preserve">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622E558B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</w:t>
      </w:r>
      <w:r w:rsidRPr="0072718F">
        <w:rPr>
          <w:rFonts w:ascii="Times New Roman" w:hAnsi="Times New Roman"/>
        </w:rPr>
        <w:t xml:space="preserve"> </w:t>
      </w:r>
    </w:p>
    <w:p w14:paraId="19FE5FC7" w14:textId="18030BBD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 w:rsidR="007F6DF1">
        <w:rPr>
          <w:rFonts w:ascii="Times New Roman" w:hAnsi="Times New Roman"/>
        </w:rPr>
        <w:t>/REGON</w:t>
      </w:r>
      <w:r>
        <w:rPr>
          <w:rFonts w:ascii="Times New Roman" w:hAnsi="Times New Roman"/>
        </w:rPr>
        <w:t xml:space="preserve"> …………………………………………………………………………</w:t>
      </w:r>
    </w:p>
    <w:p w14:paraId="4EAD148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7DE3CF75" w14:textId="618020E9" w:rsidR="006E315E" w:rsidRDefault="006E315E" w:rsidP="006E315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</w:t>
      </w:r>
      <w:r w:rsidR="003D19B6">
        <w:rPr>
          <w:rFonts w:ascii="Times New Roman" w:hAnsi="Times New Roman"/>
        </w:rPr>
        <w:t xml:space="preserve">pn. </w:t>
      </w:r>
      <w:r w:rsidR="00134CD2" w:rsidRPr="00567322">
        <w:rPr>
          <w:rFonts w:ascii="Times New Roman" w:hAnsi="Times New Roman"/>
          <w:b/>
          <w:sz w:val="24"/>
          <w:szCs w:val="24"/>
        </w:rPr>
        <w:t>„</w:t>
      </w:r>
      <w:r w:rsidR="00134CD2">
        <w:rPr>
          <w:rFonts w:ascii="Times New Roman" w:hAnsi="Times New Roman"/>
          <w:b/>
          <w:sz w:val="24"/>
          <w:szCs w:val="24"/>
        </w:rPr>
        <w:t>poczęstunek/catering na potrzeby udzielanego wsparcia na miejscu i w sytuacji interwencji kryzysowej - sukcesywny zakup i dostawy artykułów spożywczych</w:t>
      </w:r>
      <w:r w:rsidR="00134CD2" w:rsidRPr="004F11F6">
        <w:rPr>
          <w:rFonts w:ascii="Times New Roman" w:hAnsi="Times New Roman"/>
          <w:b/>
          <w:sz w:val="24"/>
          <w:szCs w:val="24"/>
        </w:rPr>
        <w:t>”</w:t>
      </w:r>
      <w:r w:rsidR="009F16A6">
        <w:rPr>
          <w:rFonts w:ascii="Times New Roman" w:hAnsi="Times New Roman"/>
          <w:b/>
          <w:sz w:val="24"/>
          <w:szCs w:val="24"/>
        </w:rPr>
        <w:t xml:space="preserve">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A16E72" w:rsidRDefault="006E315E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Potwierdzam spełnienie warunków udziału w zamówieniu.</w:t>
      </w:r>
    </w:p>
    <w:p w14:paraId="2EFFD89F" w14:textId="10038D2A" w:rsidR="006E315E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A</w:t>
      </w:r>
      <w:r w:rsidR="00396146" w:rsidRPr="00A16E72">
        <w:rPr>
          <w:rFonts w:ascii="Times New Roman" w:hAnsi="Times New Roman"/>
          <w:sz w:val="24"/>
          <w:szCs w:val="24"/>
        </w:rPr>
        <w:t xml:space="preserve">kceptuję warunki umowy i nie wnoszę do niej uwag, zobowiązuję się w przypadku wyboru mojej oferty do zawarcia umowy na ustalonych tam warunkach, w miejscu i terminie wyznaczonym przez </w:t>
      </w:r>
      <w:r w:rsidR="00050B57">
        <w:rPr>
          <w:rFonts w:ascii="Times New Roman" w:hAnsi="Times New Roman"/>
          <w:sz w:val="24"/>
          <w:szCs w:val="24"/>
        </w:rPr>
        <w:t>Z</w:t>
      </w:r>
      <w:r w:rsidR="00396146" w:rsidRPr="00A16E72">
        <w:rPr>
          <w:rFonts w:ascii="Times New Roman" w:hAnsi="Times New Roman"/>
          <w:sz w:val="24"/>
          <w:szCs w:val="24"/>
        </w:rPr>
        <w:t>amawiającego</w:t>
      </w:r>
      <w:r w:rsidR="001F4013">
        <w:rPr>
          <w:rFonts w:ascii="Times New Roman" w:hAnsi="Times New Roman"/>
          <w:sz w:val="24"/>
          <w:szCs w:val="24"/>
        </w:rPr>
        <w:t>.</w:t>
      </w:r>
    </w:p>
    <w:p w14:paraId="17FB9886" w14:textId="77777777" w:rsidR="009F16A6" w:rsidRDefault="009F16A6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05C6578" w14:textId="77777777" w:rsidR="009F16A6" w:rsidRDefault="009F16A6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C1DAF31" w14:textId="77777777" w:rsidR="001F4013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7CF036" w14:textId="77777777" w:rsidR="001F4013" w:rsidRPr="00A16E72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260B74" w14:textId="7F88A74C" w:rsidR="006E315E" w:rsidRPr="00A16E72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O</w:t>
      </w:r>
      <w:r w:rsidR="00396146" w:rsidRPr="00A16E72">
        <w:rPr>
          <w:rFonts w:ascii="Times New Roman" w:hAnsi="Times New Roman"/>
          <w:sz w:val="24"/>
          <w:szCs w:val="24"/>
        </w:rPr>
        <w:t xml:space="preserve">feruję ceny </w:t>
      </w:r>
      <w:r w:rsidR="00134CD2">
        <w:rPr>
          <w:rFonts w:ascii="Times New Roman" w:hAnsi="Times New Roman"/>
          <w:sz w:val="24"/>
          <w:szCs w:val="24"/>
        </w:rPr>
        <w:t>artykułów spożywczych</w:t>
      </w:r>
      <w:r w:rsidR="00396146" w:rsidRPr="00A16E72">
        <w:rPr>
          <w:rFonts w:ascii="Times New Roman" w:hAnsi="Times New Roman"/>
          <w:sz w:val="24"/>
          <w:szCs w:val="24"/>
        </w:rPr>
        <w:t xml:space="preserve"> zgodnie z o</w:t>
      </w:r>
      <w:r w:rsidRPr="00A16E72">
        <w:rPr>
          <w:rFonts w:ascii="Times New Roman" w:hAnsi="Times New Roman"/>
          <w:sz w:val="24"/>
          <w:szCs w:val="24"/>
        </w:rPr>
        <w:t>pisem przedmiotu zamówienia</w:t>
      </w:r>
      <w:r w:rsidR="00396146" w:rsidRPr="00A16E72">
        <w:rPr>
          <w:rFonts w:ascii="Times New Roman" w:hAnsi="Times New Roman"/>
          <w:sz w:val="24"/>
          <w:szCs w:val="24"/>
        </w:rPr>
        <w:t>, któr</w:t>
      </w:r>
      <w:r w:rsidRPr="00A16E72">
        <w:rPr>
          <w:rFonts w:ascii="Times New Roman" w:hAnsi="Times New Roman"/>
          <w:sz w:val="24"/>
          <w:szCs w:val="24"/>
        </w:rPr>
        <w:t>y</w:t>
      </w:r>
      <w:r w:rsidR="00396146" w:rsidRPr="00A16E72">
        <w:rPr>
          <w:rFonts w:ascii="Times New Roman" w:hAnsi="Times New Roman"/>
          <w:sz w:val="24"/>
          <w:szCs w:val="24"/>
        </w:rPr>
        <w:t xml:space="preserve"> stanowi załącznik do formularza ofertowego</w:t>
      </w:r>
      <w:r w:rsidR="000E5B3B">
        <w:rPr>
          <w:rFonts w:ascii="Times New Roman" w:hAnsi="Times New Roman"/>
          <w:sz w:val="24"/>
          <w:szCs w:val="24"/>
        </w:rPr>
        <w:t>:</w:t>
      </w:r>
    </w:p>
    <w:p w14:paraId="7A1AAA5C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7825AC" w:rsidRPr="00B9314D" w14:paraId="78BBB893" w14:textId="77777777" w:rsidTr="00F34D73">
        <w:trPr>
          <w:trHeight w:val="716"/>
        </w:trPr>
        <w:tc>
          <w:tcPr>
            <w:tcW w:w="8647" w:type="dxa"/>
            <w:shd w:val="clear" w:color="auto" w:fill="auto"/>
          </w:tcPr>
          <w:p w14:paraId="25C7B01B" w14:textId="54D0BBA1" w:rsidR="007825AC" w:rsidRPr="000E5B3B" w:rsidRDefault="007825AC" w:rsidP="00F34D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Proponowana </w:t>
            </w:r>
            <w:r w:rsidR="001F40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łączna </w:t>
            </w:r>
            <w:r w:rsidR="00B4541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brutto </w:t>
            </w:r>
            <w:r w:rsidR="000E5B3B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0E5B3B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7825AC" w:rsidRPr="00EA5F30" w14:paraId="464FA831" w14:textId="77777777" w:rsidTr="00F34D73">
        <w:tc>
          <w:tcPr>
            <w:tcW w:w="8647" w:type="dxa"/>
            <w:shd w:val="clear" w:color="auto" w:fill="auto"/>
          </w:tcPr>
          <w:p w14:paraId="54A4C527" w14:textId="77777777" w:rsidR="007825AC" w:rsidRPr="00EA5F30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02C5CC8" w14:textId="5BA888A1" w:rsidR="007825AC" w:rsidRPr="002744DB" w:rsidRDefault="007825AC" w:rsidP="00F34D73">
            <w:pPr>
              <w:spacing w:after="0" w:line="259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</w:t>
            </w:r>
            <w:r w:rsidR="000E5B3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……………………………………………………………………</w:t>
            </w: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</w:t>
            </w:r>
          </w:p>
          <w:p w14:paraId="50F048E9" w14:textId="77777777" w:rsidR="007825AC" w:rsidRPr="002744DB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2836893" w14:textId="77777777" w:rsidR="007825AC" w:rsidRPr="00EA5F30" w:rsidRDefault="007825AC" w:rsidP="000E5B3B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6C067525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4EC8F1AB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DEC1640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51E42A8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4F003B7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6CB77C4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26BE96D0" w14:textId="77777777" w:rsidR="006E315E" w:rsidRPr="00E470C4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16038D9" w14:textId="28617176" w:rsidR="001F4013" w:rsidRPr="001F4013" w:rsidRDefault="006E315E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</w:r>
      <w:r w:rsidR="001F4013" w:rsidRPr="001F4013">
        <w:rPr>
          <w:rFonts w:ascii="Times New Roman" w:hAnsi="Times New Roman"/>
          <w:sz w:val="20"/>
          <w:szCs w:val="20"/>
        </w:rPr>
        <w:t xml:space="preserve">               </w:t>
      </w:r>
      <w:r w:rsidR="001F4013">
        <w:rPr>
          <w:rFonts w:ascii="Times New Roman" w:hAnsi="Times New Roman"/>
          <w:sz w:val="20"/>
          <w:szCs w:val="20"/>
        </w:rPr>
        <w:t xml:space="preserve"> </w:t>
      </w:r>
      <w:r w:rsidR="001F4013"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4371D085" w14:textId="74AA73A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0059698B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51D3175E" w14:textId="1ABB1F5A" w:rsidR="001F4013" w:rsidRPr="001F4013" w:rsidRDefault="001F4013" w:rsidP="006E315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07DEB5C8" w14:textId="77777777" w:rsidR="006E315E" w:rsidRPr="001F4013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05F075FA" w14:textId="77777777" w:rsidR="006E315E" w:rsidRPr="00DF29E5" w:rsidRDefault="006E315E" w:rsidP="006E315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74EAB3C3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954E544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3757D36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751C2B44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8F4994E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B6C73AB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1746E78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F568F23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ECF2273" w14:textId="77777777" w:rsidR="009F16A6" w:rsidRDefault="009F16A6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735D5983" w14:textId="77777777" w:rsidR="003B2E85" w:rsidRDefault="003B2E85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8EC3AF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42455076" w14:textId="77777777" w:rsidR="006E315E" w:rsidRDefault="006E315E" w:rsidP="001F4013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782C8BBE" w14:textId="390FD80A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3</w:t>
      </w:r>
    </w:p>
    <w:p w14:paraId="4536DA39" w14:textId="77777777" w:rsidR="00D46E0D" w:rsidRDefault="00D46E0D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350159F6" w14:textId="77777777" w:rsidR="006E315E" w:rsidRDefault="006E315E" w:rsidP="006E315E">
      <w:pPr>
        <w:spacing w:after="0" w:line="240" w:lineRule="auto"/>
        <w:ind w:left="2880" w:firstLine="720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77777777" w:rsidR="006E315E" w:rsidRPr="000136B1" w:rsidRDefault="006E315E" w:rsidP="006E315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</w:t>
      </w: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282C8F00" w14:textId="77777777" w:rsidR="00134CD2" w:rsidRDefault="00134CD2" w:rsidP="006E315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34CD2">
        <w:rPr>
          <w:rFonts w:ascii="Times New Roman" w:hAnsi="Times New Roman"/>
          <w:b/>
          <w:sz w:val="20"/>
          <w:szCs w:val="20"/>
        </w:rPr>
        <w:t xml:space="preserve">„poczęstunek/catering na potrzeby udzielanego wsparcia na miejscu i w sytuacji interwencji kryzysowej - sukcesywny zakup i dostawy artykułów spożywczych”. </w:t>
      </w:r>
    </w:p>
    <w:p w14:paraId="1AFA8F0F" w14:textId="3977134F" w:rsidR="003D19B6" w:rsidRPr="00134CD2" w:rsidRDefault="00134CD2" w:rsidP="006E315E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134CD2">
        <w:rPr>
          <w:rFonts w:ascii="Times New Roman" w:hAnsi="Times New Roman"/>
          <w:b/>
          <w:sz w:val="20"/>
          <w:szCs w:val="20"/>
        </w:rPr>
        <w:t xml:space="preserve">                                </w:t>
      </w:r>
    </w:p>
    <w:p w14:paraId="2929FB63" w14:textId="77C350AA" w:rsidR="006E315E" w:rsidRPr="003741E8" w:rsidRDefault="00D46E0D" w:rsidP="006E315E">
      <w:pPr>
        <w:spacing w:after="0"/>
        <w:jc w:val="center"/>
        <w:rPr>
          <w:sz w:val="16"/>
          <w:szCs w:val="16"/>
        </w:rPr>
      </w:pPr>
      <w:r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15E" w:rsidRPr="003741E8">
        <w:rPr>
          <w:rFonts w:eastAsia="Tahoma"/>
          <w:b/>
          <w:sz w:val="16"/>
          <w:szCs w:val="16"/>
          <w:u w:val="single"/>
        </w:rPr>
        <w:t>Nazwa i adres Zamawiającego:</w:t>
      </w:r>
      <w:r w:rsidR="006E315E" w:rsidRPr="003741E8">
        <w:rPr>
          <w:sz w:val="16"/>
          <w:szCs w:val="16"/>
        </w:rPr>
        <w:t xml:space="preserve"> </w:t>
      </w:r>
    </w:p>
    <w:p w14:paraId="4A9DDBBB" w14:textId="77777777" w:rsidR="006E315E" w:rsidRPr="003741E8" w:rsidRDefault="006E315E" w:rsidP="006E315E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6E315E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6E315E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6E315E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6E315E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26A78FA4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posiadam/my uprawnienia do wykonywania określonej działalności lub czynności objętej przedmiotem zamówienia, wiedzę</w:t>
      </w:r>
      <w:r>
        <w:rPr>
          <w:sz w:val="16"/>
          <w:szCs w:val="16"/>
        </w:rPr>
        <w:t xml:space="preserve">                         </w:t>
      </w:r>
      <w:r w:rsidRPr="003741E8">
        <w:rPr>
          <w:sz w:val="16"/>
          <w:szCs w:val="16"/>
        </w:rPr>
        <w:t xml:space="preserve"> i doświadczenie;  </w:t>
      </w:r>
    </w:p>
    <w:p w14:paraId="053E5FF9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b/>
          <w:bCs/>
          <w:sz w:val="16"/>
          <w:szCs w:val="16"/>
        </w:rPr>
      </w:pPr>
      <w:r w:rsidRPr="003741E8">
        <w:rPr>
          <w:sz w:val="16"/>
          <w:szCs w:val="16"/>
        </w:rPr>
        <w:t>dysponuję/my potencjałem technicznym i osobami zdolnymi do wykonywania zamówienia:</w:t>
      </w:r>
      <w:r w:rsidRPr="003741E8">
        <w:rPr>
          <w:bCs/>
          <w:sz w:val="16"/>
          <w:szCs w:val="16"/>
        </w:rPr>
        <w:t xml:space="preserve"> to jest personelem, o którym mowa w szczegółowym opisie przedmiotu zamówienia, posiadającym kwalifikacje i spełniającym wymagania minimalne określone </w:t>
      </w:r>
      <w:r>
        <w:rPr>
          <w:bCs/>
          <w:sz w:val="16"/>
          <w:szCs w:val="16"/>
        </w:rPr>
        <w:t xml:space="preserve">                        </w:t>
      </w:r>
      <w:r w:rsidRPr="003741E8">
        <w:rPr>
          <w:bCs/>
          <w:sz w:val="16"/>
          <w:szCs w:val="16"/>
        </w:rPr>
        <w:t>w szczegółowym opisie przedmiotu zamówienia,</w:t>
      </w:r>
      <w:r w:rsidRPr="003741E8">
        <w:rPr>
          <w:sz w:val="16"/>
          <w:szCs w:val="16"/>
        </w:rPr>
        <w:t xml:space="preserve"> </w:t>
      </w:r>
    </w:p>
    <w:p w14:paraId="44F47B52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sytuacja ekonomiczna i finansowa Wykonawcy  pozwala na wykonanie przedmiotu zamówienia,</w:t>
      </w:r>
    </w:p>
    <w:p w14:paraId="141FD47A" w14:textId="617DF2F6" w:rsidR="006E315E" w:rsidRPr="001F4013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posiadam/my zdolność finansową do realizacji przedmiotu zamówienia.  </w:t>
      </w:r>
    </w:p>
    <w:p w14:paraId="242706FE" w14:textId="77777777" w:rsidR="006E315E" w:rsidRPr="003741E8" w:rsidRDefault="006E315E" w:rsidP="006E315E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0843FA5F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nie jestem/</w:t>
      </w:r>
      <w:proofErr w:type="spellStart"/>
      <w:r w:rsidRPr="003741E8">
        <w:rPr>
          <w:sz w:val="16"/>
          <w:szCs w:val="16"/>
        </w:rPr>
        <w:t>śmy</w:t>
      </w:r>
      <w:proofErr w:type="spellEnd"/>
      <w:r w:rsidRPr="003741E8">
        <w:rPr>
          <w:sz w:val="16"/>
          <w:szCs w:val="16"/>
        </w:rPr>
        <w:t xml:space="preserve">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32E8B58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w stosunku do Wykonawcy nie otwarto likwidacji i nie ogłoszono jego upadłości, </w:t>
      </w:r>
    </w:p>
    <w:p w14:paraId="2489AE0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zalega z uiszczaniem podatków, opłat lub składek na ubezpieczenia zdrowotne i społeczne,</w:t>
      </w:r>
    </w:p>
    <w:p w14:paraId="50E6FBAB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został skazany za przestępstwo popełnione w związku z postępowaniem o udzielenie zamówienia,</w:t>
      </w:r>
    </w:p>
    <w:p w14:paraId="323B174B" w14:textId="39D4D852" w:rsidR="006E315E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Oświadczam, że nie zachodzą w stosunku do mnie przesłanki wykluczenia z postępowania na podstawie art.  </w:t>
      </w:r>
      <w:r w:rsidRPr="003741E8">
        <w:rPr>
          <w:rFonts w:eastAsia="Times New Roman"/>
          <w:sz w:val="16"/>
          <w:szCs w:val="16"/>
          <w:lang w:eastAsia="pl-PL"/>
        </w:rPr>
        <w:t xml:space="preserve">7 ust. 1 ustawy </w:t>
      </w:r>
      <w:r w:rsidRPr="003741E8">
        <w:rPr>
          <w:sz w:val="16"/>
          <w:szCs w:val="16"/>
        </w:rPr>
        <w:t>z dnia 13 kwietnia 2022 r.</w:t>
      </w:r>
      <w:r w:rsidRPr="003741E8">
        <w:rPr>
          <w:i/>
          <w:iCs/>
          <w:sz w:val="16"/>
          <w:szCs w:val="16"/>
        </w:rPr>
        <w:t xml:space="preserve"> </w:t>
      </w:r>
      <w:r w:rsidRPr="003741E8">
        <w:rPr>
          <w:iCs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3741E8">
        <w:rPr>
          <w:i/>
          <w:iCs/>
          <w:sz w:val="16"/>
          <w:szCs w:val="16"/>
        </w:rPr>
        <w:t xml:space="preserve"> (Dz. U. poz. 835)</w:t>
      </w:r>
      <w:r w:rsidRPr="003741E8">
        <w:rPr>
          <w:rStyle w:val="Odwoanieprzypisudolnego"/>
          <w:i/>
          <w:iCs/>
          <w:sz w:val="16"/>
          <w:szCs w:val="16"/>
        </w:rPr>
        <w:footnoteReference w:id="1"/>
      </w:r>
      <w:r w:rsidRPr="003741E8">
        <w:rPr>
          <w:i/>
          <w:iCs/>
          <w:sz w:val="16"/>
          <w:szCs w:val="16"/>
        </w:rPr>
        <w:t>.</w:t>
      </w:r>
      <w:r w:rsidRPr="003741E8">
        <w:rPr>
          <w:sz w:val="16"/>
          <w:szCs w:val="16"/>
        </w:rPr>
        <w:t xml:space="preserve"> </w:t>
      </w:r>
    </w:p>
    <w:p w14:paraId="6C9F08D7" w14:textId="77777777" w:rsidR="001F4013" w:rsidRDefault="001F4013" w:rsidP="001F4013">
      <w:pPr>
        <w:widowControl w:val="0"/>
        <w:suppressAutoHyphens/>
        <w:spacing w:after="0" w:line="240" w:lineRule="auto"/>
        <w:jc w:val="both"/>
        <w:rPr>
          <w:sz w:val="16"/>
          <w:szCs w:val="16"/>
        </w:rPr>
      </w:pPr>
    </w:p>
    <w:p w14:paraId="13E1BCBB" w14:textId="5D39413B" w:rsidR="001F4013" w:rsidRPr="003741E8" w:rsidRDefault="001F4013" w:rsidP="001F4013">
      <w:pPr>
        <w:spacing w:line="240" w:lineRule="auto"/>
        <w:rPr>
          <w:sz w:val="16"/>
          <w:szCs w:val="16"/>
        </w:rPr>
      </w:pPr>
      <w:r>
        <w:rPr>
          <w:b/>
          <w:bCs/>
          <w:sz w:val="16"/>
          <w:szCs w:val="16"/>
        </w:rPr>
        <w:t>3.</w:t>
      </w:r>
      <w:r w:rsidR="006E315E" w:rsidRPr="001F4013">
        <w:rPr>
          <w:b/>
          <w:bCs/>
          <w:sz w:val="16"/>
          <w:szCs w:val="16"/>
        </w:rPr>
        <w:t>Potwierdzam/my prawdziwość informacji zawartych w ofercie.</w:t>
      </w:r>
    </w:p>
    <w:p w14:paraId="3E478E44" w14:textId="12DE6F23" w:rsidR="001F4013" w:rsidRPr="003741E8" w:rsidRDefault="006E315E" w:rsidP="001F4013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 xml:space="preserve">Miejscowość, data </w:t>
      </w:r>
      <w:r w:rsidR="001F4013">
        <w:rPr>
          <w:sz w:val="16"/>
          <w:szCs w:val="16"/>
        </w:rPr>
        <w:t xml:space="preserve">                                                                                         </w:t>
      </w:r>
      <w:r w:rsidR="001F4013" w:rsidRPr="003741E8">
        <w:rPr>
          <w:sz w:val="16"/>
          <w:szCs w:val="16"/>
        </w:rPr>
        <w:t>Czytelny podpis lub pieczęć imienna i podpis Wykonawcy</w:t>
      </w:r>
    </w:p>
    <w:p w14:paraId="5A299D65" w14:textId="77777777" w:rsidR="001F4013" w:rsidRPr="0072060F" w:rsidRDefault="001F4013" w:rsidP="001F4013">
      <w:pPr>
        <w:spacing w:after="0"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7B5354DA" w14:textId="5F3FDF90" w:rsidR="00994BA8" w:rsidRPr="003B2E85" w:rsidRDefault="001F4013" w:rsidP="003B2E85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………………………………………….                                                                     ………………………………………………………………………………………………………</w:t>
      </w:r>
    </w:p>
    <w:p w14:paraId="3779CBE2" w14:textId="54FE9952" w:rsidR="00A16E72" w:rsidRDefault="00A16E72" w:rsidP="00A16E72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4</w:t>
      </w:r>
    </w:p>
    <w:p w14:paraId="056B796D" w14:textId="77777777" w:rsidR="00DB2277" w:rsidRDefault="00DB2277" w:rsidP="00A16E72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6AAFD24" w14:textId="77777777" w:rsidR="00A16E72" w:rsidRPr="001F4013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>PROJEKT UMOWY</w:t>
      </w:r>
    </w:p>
    <w:p w14:paraId="7A458A7C" w14:textId="2F0CBC92" w:rsidR="00A16E72" w:rsidRPr="001F4013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 xml:space="preserve"> </w:t>
      </w:r>
    </w:p>
    <w:p w14:paraId="1656A766" w14:textId="4D52681C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UMOWA NR 00/2025/RCK </w:t>
      </w:r>
      <w:r w:rsidRPr="00847532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4CF78B6" w14:textId="77777777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58DEA99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</w:p>
    <w:p w14:paraId="711DBB88" w14:textId="412D006D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Pr="00847532">
        <w:rPr>
          <w:rFonts w:ascii="Times New Roman" w:eastAsia="Times New Roman" w:hAnsi="Times New Roman" w:cs="Times New Roman"/>
        </w:rPr>
        <w:t xml:space="preserve">awarta w dniu </w:t>
      </w:r>
      <w:r>
        <w:rPr>
          <w:rFonts w:ascii="Times New Roman" w:eastAsia="Times New Roman" w:hAnsi="Times New Roman" w:cs="Times New Roman"/>
        </w:rPr>
        <w:t xml:space="preserve">………. 2025 </w:t>
      </w:r>
      <w:r w:rsidRPr="00847532">
        <w:rPr>
          <w:rFonts w:ascii="Times New Roman" w:eastAsia="Times New Roman" w:hAnsi="Times New Roman" w:cs="Times New Roman"/>
        </w:rPr>
        <w:t xml:space="preserve">r. w </w:t>
      </w:r>
      <w:r>
        <w:rPr>
          <w:rFonts w:ascii="Times New Roman" w:eastAsia="Times New Roman" w:hAnsi="Times New Roman" w:cs="Times New Roman"/>
        </w:rPr>
        <w:t xml:space="preserve"> Goleniowie</w:t>
      </w:r>
      <w:r w:rsidRPr="00847532">
        <w:rPr>
          <w:rFonts w:ascii="Times New Roman" w:eastAsia="Times New Roman" w:hAnsi="Times New Roman" w:cs="Times New Roman"/>
        </w:rPr>
        <w:t xml:space="preserve"> </w:t>
      </w:r>
    </w:p>
    <w:p w14:paraId="1CB045E5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pomiędzy:</w:t>
      </w:r>
    </w:p>
    <w:p w14:paraId="1ED5DCFF" w14:textId="3D432D75" w:rsidR="00A16E72" w:rsidRPr="00847532" w:rsidRDefault="001F4013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  <w:r w:rsidR="00A16E72" w:rsidRPr="00847532">
        <w:rPr>
          <w:rFonts w:ascii="Times New Roman" w:eastAsia="Times New Roman" w:hAnsi="Times New Roman" w:cs="Times New Roman"/>
        </w:rPr>
        <w:t>zwa</w:t>
      </w:r>
      <w:r w:rsidR="00A16E72">
        <w:rPr>
          <w:rFonts w:ascii="Times New Roman" w:eastAsia="Times New Roman" w:hAnsi="Times New Roman" w:cs="Times New Roman"/>
        </w:rPr>
        <w:t>nym</w:t>
      </w:r>
      <w:r w:rsidR="00A16E72" w:rsidRPr="00847532">
        <w:rPr>
          <w:rFonts w:ascii="Times New Roman" w:eastAsia="Times New Roman" w:hAnsi="Times New Roman" w:cs="Times New Roman"/>
        </w:rPr>
        <w:t xml:space="preserve"> w dalszej części umowy </w:t>
      </w:r>
      <w:r w:rsidR="00A16E72" w:rsidRPr="00847532">
        <w:rPr>
          <w:rFonts w:ascii="Times New Roman" w:eastAsia="Times New Roman" w:hAnsi="Times New Roman" w:cs="Times New Roman"/>
          <w:b/>
        </w:rPr>
        <w:t>Zamawiającym</w:t>
      </w:r>
    </w:p>
    <w:p w14:paraId="0D8BE1A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a </w:t>
      </w:r>
    </w:p>
    <w:p w14:paraId="4A5C944A" w14:textId="4027897A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</w:p>
    <w:p w14:paraId="5CB1C5CE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zwanym w  treści umowy „</w:t>
      </w:r>
      <w:r w:rsidRPr="00847532">
        <w:rPr>
          <w:rFonts w:ascii="Times New Roman" w:eastAsia="Times New Roman" w:hAnsi="Times New Roman" w:cs="Times New Roman"/>
          <w:b/>
        </w:rPr>
        <w:t>Wykonawcą</w:t>
      </w:r>
      <w:r w:rsidRPr="00847532">
        <w:rPr>
          <w:rFonts w:ascii="Times New Roman" w:eastAsia="Times New Roman" w:hAnsi="Times New Roman" w:cs="Times New Roman"/>
        </w:rPr>
        <w:t>”,</w:t>
      </w:r>
    </w:p>
    <w:p w14:paraId="0B48B973" w14:textId="5533AC0E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o następującej treści: </w:t>
      </w:r>
    </w:p>
    <w:p w14:paraId="7FFF18D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</w:p>
    <w:p w14:paraId="7869B6F1" w14:textId="4279176D" w:rsidR="00A16E72" w:rsidRPr="004F60F9" w:rsidRDefault="00A60826" w:rsidP="004F60F9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4F60F9">
        <w:rPr>
          <w:rFonts w:ascii="Times New Roman" w:eastAsia="Times New Roman" w:hAnsi="Times New Roman"/>
          <w:sz w:val="20"/>
          <w:szCs w:val="20"/>
        </w:rPr>
        <w:t xml:space="preserve">1. 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Przedmiotem umowy są </w:t>
      </w:r>
      <w:r w:rsidR="00F1205C" w:rsidRPr="004F60F9">
        <w:rPr>
          <w:rFonts w:ascii="Times New Roman" w:eastAsia="Times New Roman" w:hAnsi="Times New Roman"/>
          <w:sz w:val="20"/>
          <w:szCs w:val="20"/>
        </w:rPr>
        <w:t xml:space="preserve">zagwarantowane </w:t>
      </w:r>
      <w:r w:rsidR="004F60F9" w:rsidRPr="004F60F9">
        <w:rPr>
          <w:rFonts w:ascii="Times New Roman" w:hAnsi="Times New Roman"/>
          <w:b/>
          <w:sz w:val="20"/>
          <w:szCs w:val="20"/>
        </w:rPr>
        <w:t xml:space="preserve">„poczęstunek/catering na potrzeby udzielanego wsparcia na miejscu i w sytuacji interwencji kryzysowej - sukcesywny zakup i dostawy artykułów spożywczych”                                 </w:t>
      </w:r>
      <w:r w:rsidR="00D1701E" w:rsidRPr="004F60F9">
        <w:rPr>
          <w:rFonts w:ascii="Times New Roman" w:hAnsi="Times New Roman"/>
          <w:bCs/>
          <w:sz w:val="20"/>
          <w:szCs w:val="20"/>
        </w:rPr>
        <w:t>z transportem</w:t>
      </w:r>
      <w:r w:rsidR="00A16E72" w:rsidRPr="004F60F9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D1701E" w:rsidRPr="004F60F9">
        <w:rPr>
          <w:rFonts w:ascii="Times New Roman" w:hAnsi="Times New Roman"/>
          <w:bCs/>
          <w:sz w:val="20"/>
          <w:szCs w:val="20"/>
        </w:rPr>
        <w:t>na koszt i ryzyko Wykonawcy do siedziby Zamawiającego przez okres od dnia podpisania umow</w:t>
      </w:r>
      <w:r w:rsidR="00050B57" w:rsidRPr="004F60F9">
        <w:rPr>
          <w:rFonts w:ascii="Times New Roman" w:hAnsi="Times New Roman"/>
          <w:bCs/>
          <w:sz w:val="20"/>
          <w:szCs w:val="20"/>
        </w:rPr>
        <w:t>y</w:t>
      </w:r>
      <w:r w:rsidR="00D1701E" w:rsidRPr="004F60F9">
        <w:rPr>
          <w:rFonts w:ascii="Times New Roman" w:hAnsi="Times New Roman"/>
          <w:bCs/>
          <w:sz w:val="20"/>
          <w:szCs w:val="20"/>
        </w:rPr>
        <w:t xml:space="preserve"> do dnia 31 </w:t>
      </w:r>
      <w:r w:rsidR="00DA5CC9">
        <w:rPr>
          <w:rFonts w:ascii="Times New Roman" w:hAnsi="Times New Roman"/>
          <w:bCs/>
          <w:sz w:val="20"/>
          <w:szCs w:val="20"/>
        </w:rPr>
        <w:t>maja</w:t>
      </w:r>
      <w:r w:rsidR="00D1701E" w:rsidRPr="004F60F9">
        <w:rPr>
          <w:rFonts w:ascii="Times New Roman" w:hAnsi="Times New Roman"/>
          <w:bCs/>
          <w:sz w:val="20"/>
          <w:szCs w:val="20"/>
        </w:rPr>
        <w:t xml:space="preserve"> 202</w:t>
      </w:r>
      <w:r w:rsidR="00DA5CC9">
        <w:rPr>
          <w:rFonts w:ascii="Times New Roman" w:hAnsi="Times New Roman"/>
          <w:bCs/>
          <w:sz w:val="20"/>
          <w:szCs w:val="20"/>
        </w:rPr>
        <w:t>9</w:t>
      </w:r>
      <w:r w:rsidR="00D1701E" w:rsidRPr="004F60F9">
        <w:rPr>
          <w:rFonts w:ascii="Times New Roman" w:hAnsi="Times New Roman"/>
          <w:bCs/>
          <w:sz w:val="20"/>
          <w:szCs w:val="20"/>
        </w:rPr>
        <w:t xml:space="preserve"> r.,</w:t>
      </w:r>
      <w:r w:rsidR="00D1701E" w:rsidRPr="004F60F9"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zgodnie z Zapytaniem ofertowym nr </w:t>
      </w:r>
      <w:r w:rsidR="004F60F9" w:rsidRPr="004F60F9">
        <w:rPr>
          <w:rFonts w:ascii="Times New Roman" w:eastAsia="Times New Roman" w:hAnsi="Times New Roman"/>
          <w:sz w:val="20"/>
          <w:szCs w:val="20"/>
        </w:rPr>
        <w:t>5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/2025/RCK  z dnia </w:t>
      </w:r>
      <w:r w:rsidR="00F02A8D">
        <w:rPr>
          <w:rFonts w:ascii="Times New Roman" w:eastAsia="Times New Roman" w:hAnsi="Times New Roman"/>
          <w:sz w:val="20"/>
          <w:szCs w:val="20"/>
        </w:rPr>
        <w:t>21</w:t>
      </w:r>
      <w:r w:rsidR="004F60F9" w:rsidRPr="004F60F9">
        <w:rPr>
          <w:rFonts w:ascii="Times New Roman" w:eastAsia="Times New Roman" w:hAnsi="Times New Roman"/>
          <w:sz w:val="20"/>
          <w:szCs w:val="20"/>
        </w:rPr>
        <w:t xml:space="preserve"> maja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 2025 r.</w:t>
      </w:r>
      <w:r w:rsidR="004F60F9" w:rsidRPr="004F60F9">
        <w:rPr>
          <w:rFonts w:ascii="Times New Roman" w:eastAsia="Times New Roman" w:hAnsi="Times New Roman"/>
          <w:sz w:val="20"/>
          <w:szCs w:val="20"/>
        </w:rPr>
        <w:t xml:space="preserve"> 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i złożoną przez Wykonawcę </w:t>
      </w:r>
      <w:r w:rsidR="001F4013" w:rsidRPr="004F60F9">
        <w:rPr>
          <w:rFonts w:ascii="Times New Roman" w:eastAsia="Times New Roman" w:hAnsi="Times New Roman"/>
          <w:sz w:val="20"/>
          <w:szCs w:val="20"/>
        </w:rPr>
        <w:t xml:space="preserve">ofertą 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w dniu </w:t>
      </w:r>
      <w:r w:rsidR="00F02A8D">
        <w:rPr>
          <w:rFonts w:ascii="Times New Roman" w:eastAsia="Times New Roman" w:hAnsi="Times New Roman"/>
          <w:sz w:val="20"/>
          <w:szCs w:val="20"/>
        </w:rPr>
        <w:t>……..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 202</w:t>
      </w:r>
      <w:r w:rsidR="00D1701E" w:rsidRPr="004F60F9">
        <w:rPr>
          <w:rFonts w:ascii="Times New Roman" w:eastAsia="Times New Roman" w:hAnsi="Times New Roman"/>
          <w:sz w:val="20"/>
          <w:szCs w:val="20"/>
        </w:rPr>
        <w:t>5</w:t>
      </w:r>
      <w:r w:rsidR="00A16E72" w:rsidRPr="004F60F9">
        <w:rPr>
          <w:rFonts w:ascii="Times New Roman" w:eastAsia="Times New Roman" w:hAnsi="Times New Roman"/>
          <w:sz w:val="20"/>
          <w:szCs w:val="20"/>
        </w:rPr>
        <w:t xml:space="preserve"> r., </w:t>
      </w:r>
      <w:r w:rsidR="00A16E72" w:rsidRPr="004F60F9">
        <w:rPr>
          <w:rFonts w:ascii="Times New Roman" w:eastAsia="Times New Roman" w:hAnsi="Times New Roman"/>
          <w:b/>
          <w:bCs/>
          <w:sz w:val="20"/>
          <w:szCs w:val="20"/>
        </w:rPr>
        <w:t>dotyczącą zadania.</w:t>
      </w:r>
    </w:p>
    <w:p w14:paraId="0A9C21AE" w14:textId="699919EB" w:rsidR="00A16E72" w:rsidRPr="004F60F9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F60F9">
        <w:rPr>
          <w:rFonts w:ascii="Times New Roman" w:eastAsia="Times New Roman" w:hAnsi="Times New Roman" w:cs="Times New Roman"/>
          <w:b/>
          <w:bCs/>
        </w:rPr>
        <w:t>2.</w:t>
      </w:r>
      <w:r w:rsidR="00A16E72" w:rsidRPr="004F60F9">
        <w:rPr>
          <w:rFonts w:ascii="Times New Roman" w:eastAsia="Times New Roman" w:hAnsi="Times New Roman" w:cs="Times New Roman"/>
        </w:rPr>
        <w:t xml:space="preserve">Wykonawca zobowiązuje się do wykonania przedmiotu umowy zgodnie z postanowieniami niniejszej umowy oraz obowiązującymi przepisami prawa. </w:t>
      </w:r>
    </w:p>
    <w:p w14:paraId="22C4D9DE" w14:textId="26E9507D" w:rsidR="00A16E72" w:rsidRPr="004F60F9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F60F9">
        <w:rPr>
          <w:rFonts w:ascii="Times New Roman" w:eastAsia="Times New Roman" w:hAnsi="Times New Roman" w:cs="Times New Roman"/>
          <w:b/>
          <w:bCs/>
        </w:rPr>
        <w:t>3.</w:t>
      </w:r>
      <w:r w:rsidR="00591A23" w:rsidRPr="004F60F9">
        <w:rPr>
          <w:rFonts w:ascii="Times New Roman" w:eastAsia="Times New Roman" w:hAnsi="Times New Roman" w:cs="Times New Roman"/>
        </w:rPr>
        <w:t xml:space="preserve">Łączna wartość zamówienia, od dnia podpisania umowy do dnia 31 </w:t>
      </w:r>
      <w:r w:rsidR="004F60F9">
        <w:rPr>
          <w:rFonts w:ascii="Times New Roman" w:eastAsia="Times New Roman" w:hAnsi="Times New Roman" w:cs="Times New Roman"/>
        </w:rPr>
        <w:t>maja</w:t>
      </w:r>
      <w:r w:rsidR="00591A23" w:rsidRPr="004F60F9">
        <w:rPr>
          <w:rFonts w:ascii="Times New Roman" w:eastAsia="Times New Roman" w:hAnsi="Times New Roman" w:cs="Times New Roman"/>
        </w:rPr>
        <w:t xml:space="preserve"> 202</w:t>
      </w:r>
      <w:r w:rsidR="004F60F9">
        <w:rPr>
          <w:rFonts w:ascii="Times New Roman" w:eastAsia="Times New Roman" w:hAnsi="Times New Roman" w:cs="Times New Roman"/>
        </w:rPr>
        <w:t>9</w:t>
      </w:r>
      <w:r w:rsidR="00591A23" w:rsidRPr="004F60F9">
        <w:rPr>
          <w:rFonts w:ascii="Times New Roman" w:eastAsia="Times New Roman" w:hAnsi="Times New Roman" w:cs="Times New Roman"/>
        </w:rPr>
        <w:t xml:space="preserve"> r., nie może przekroczyć kwoty </w:t>
      </w:r>
      <w:r w:rsidR="004F60F9">
        <w:rPr>
          <w:rFonts w:ascii="Times New Roman" w:eastAsia="Times New Roman" w:hAnsi="Times New Roman" w:cs="Times New Roman"/>
        </w:rPr>
        <w:t>17.400</w:t>
      </w:r>
      <w:r w:rsidR="00591A23" w:rsidRPr="004F60F9">
        <w:rPr>
          <w:rFonts w:ascii="Times New Roman" w:eastAsia="Times New Roman" w:hAnsi="Times New Roman" w:cs="Times New Roman"/>
        </w:rPr>
        <w:t xml:space="preserve">,00 zł brutto.   </w:t>
      </w:r>
    </w:p>
    <w:p w14:paraId="646DE9C1" w14:textId="290B9AD2" w:rsidR="00D1701E" w:rsidRPr="00393054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F60F9">
        <w:rPr>
          <w:rFonts w:ascii="Times New Roman" w:eastAsia="Times New Roman" w:hAnsi="Times New Roman" w:cs="Times New Roman"/>
          <w:b/>
          <w:bCs/>
        </w:rPr>
        <w:t>4.</w:t>
      </w:r>
      <w:r w:rsidR="00A16E72" w:rsidRPr="004F60F9">
        <w:rPr>
          <w:rFonts w:ascii="Times New Roman" w:eastAsia="Times New Roman" w:hAnsi="Times New Roman" w:cs="Times New Roman"/>
        </w:rPr>
        <w:t>Wykonawca przyjmuje do wiadomości, że realizacja</w:t>
      </w:r>
      <w:r w:rsidR="00A16E72" w:rsidRPr="00393054">
        <w:rPr>
          <w:rFonts w:ascii="Times New Roman" w:eastAsia="Times New Roman" w:hAnsi="Times New Roman" w:cs="Times New Roman"/>
        </w:rPr>
        <w:t xml:space="preserve"> przedmiotu umowy następuje w ramach projektu</w:t>
      </w:r>
      <w:r w:rsidR="00D1701E" w:rsidRPr="00393054">
        <w:rPr>
          <w:rFonts w:ascii="Times New Roman" w:hAnsi="Times New Roman"/>
        </w:rPr>
        <w:t xml:space="preserve"> pn.</w:t>
      </w:r>
      <w:r w:rsidR="00D1701E" w:rsidRPr="00393054">
        <w:rPr>
          <w:rFonts w:ascii="Times New Roman" w:hAnsi="Times New Roman"/>
          <w:bCs/>
        </w:rPr>
        <w:t xml:space="preserve"> REGIONALNE CENTRUM KRYZYSOWE</w:t>
      </w:r>
      <w:r w:rsidR="001F4013">
        <w:rPr>
          <w:rFonts w:ascii="Times New Roman" w:hAnsi="Times New Roman"/>
          <w:bCs/>
        </w:rPr>
        <w:t xml:space="preserve"> </w:t>
      </w:r>
      <w:r w:rsidR="00D1701E" w:rsidRPr="00393054">
        <w:rPr>
          <w:rFonts w:ascii="Times New Roman" w:hAnsi="Times New Roman"/>
          <w:bCs/>
        </w:rPr>
        <w:t xml:space="preserve">nr: </w:t>
      </w:r>
      <w:r w:rsidR="00D1701E" w:rsidRPr="00393054">
        <w:rPr>
          <w:rFonts w:ascii="Times New Roman" w:eastAsia="Times New Roman" w:hAnsi="Times New Roman"/>
        </w:rPr>
        <w:t>FEPZ.06.23-IP.01-0001/24</w:t>
      </w:r>
      <w:r w:rsidR="00D1701E" w:rsidRPr="00393054">
        <w:rPr>
          <w:rFonts w:ascii="Times New Roman" w:hAnsi="Times New Roman"/>
          <w:bCs/>
        </w:rPr>
        <w:t xml:space="preserve">, realizowanego przez POWIAT GOLENIOWSKI/Powiatowe Centrum Pomocy Rodzinie w Goleniowie w ramach </w:t>
      </w:r>
      <w:r w:rsidR="00D1701E" w:rsidRPr="00393054">
        <w:rPr>
          <w:rFonts w:ascii="Times New Roman" w:hAnsi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</w:t>
      </w:r>
      <w:r w:rsidR="00A16E72" w:rsidRPr="00393054">
        <w:rPr>
          <w:rFonts w:ascii="Times New Roman" w:eastAsia="Times New Roman" w:hAnsi="Times New Roman" w:cs="Times New Roman"/>
        </w:rPr>
        <w:t xml:space="preserve"> </w:t>
      </w:r>
    </w:p>
    <w:p w14:paraId="74E6E253" w14:textId="01E90B94" w:rsidR="00A16E72" w:rsidRDefault="00A16E72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393054">
        <w:rPr>
          <w:rFonts w:ascii="Times New Roman" w:eastAsia="Times New Roman" w:hAnsi="Times New Roman" w:cs="Times New Roman"/>
        </w:rPr>
        <w:t>W związku z powyższym Wykonawca jest obowiązany do wyrównania Zamawiającemu wszelkich szkód,</w:t>
      </w:r>
      <w:r w:rsidRPr="00D1701E">
        <w:rPr>
          <w:rFonts w:ascii="Times New Roman" w:eastAsia="Times New Roman" w:hAnsi="Times New Roman" w:cs="Times New Roman"/>
        </w:rPr>
        <w:t xml:space="preserve"> jakie ten poniesie z przyczyn leżących po stronie Wykonawcy, z powodu niespełnienia przez Zamawiającego warunków do otrzymania dotacji.</w:t>
      </w:r>
    </w:p>
    <w:p w14:paraId="667F997C" w14:textId="199DAC29" w:rsidR="003B2E85" w:rsidRPr="003B2E85" w:rsidRDefault="003B2E85" w:rsidP="003B2E85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color w:val="000000" w:themeColor="text1"/>
        </w:rPr>
      </w:pPr>
      <w:r w:rsidRPr="003B2E85">
        <w:rPr>
          <w:rFonts w:ascii="Times New Roman" w:eastAsia="Times New Roman" w:hAnsi="Times New Roman" w:cs="Times New Roman"/>
          <w:b/>
          <w:bCs/>
        </w:rPr>
        <w:t>5.</w:t>
      </w:r>
      <w:r w:rsidR="00393054" w:rsidRPr="003B2E85">
        <w:rPr>
          <w:rFonts w:ascii="Times New Roman" w:hAnsi="Times New Roman"/>
          <w:bCs/>
          <w:color w:val="000000" w:themeColor="text1"/>
        </w:rPr>
        <w:t xml:space="preserve">Oferowane </w:t>
      </w:r>
      <w:r w:rsidRPr="003B2E85">
        <w:rPr>
          <w:rFonts w:ascii="Times New Roman" w:hAnsi="Times New Roman"/>
          <w:bCs/>
          <w:color w:val="000000" w:themeColor="text1"/>
        </w:rPr>
        <w:t>artykuły spożywcze</w:t>
      </w:r>
      <w:r w:rsidR="00393054" w:rsidRPr="003B2E85">
        <w:rPr>
          <w:rFonts w:ascii="Times New Roman" w:hAnsi="Times New Roman"/>
          <w:bCs/>
          <w:color w:val="000000" w:themeColor="text1"/>
        </w:rPr>
        <w:t xml:space="preserve"> </w:t>
      </w:r>
      <w:r w:rsidRPr="003B2E85">
        <w:rPr>
          <w:rFonts w:ascii="Times New Roman" w:hAnsi="Times New Roman"/>
          <w:bCs/>
          <w:color w:val="000000" w:themeColor="text1"/>
        </w:rPr>
        <w:t>d</w:t>
      </w:r>
      <w:r w:rsidRPr="003B2E85">
        <w:rPr>
          <w:rFonts w:ascii="Times New Roman" w:hAnsi="Times New Roman"/>
          <w:color w:val="000000" w:themeColor="text1"/>
        </w:rPr>
        <w:t>ostawca dostarczy fabrycznie nowe i posiadające okres przydatności do spożycia nie krótszy  niż 4 miesiące. Wszystkie artykuły muszą posiadać odpowiednie świadectwa jakościowe</w:t>
      </w:r>
      <w:r>
        <w:rPr>
          <w:rFonts w:ascii="Times New Roman" w:hAnsi="Times New Roman"/>
          <w:color w:val="000000" w:themeColor="text1"/>
        </w:rPr>
        <w:t xml:space="preserve">                    </w:t>
      </w:r>
      <w:r w:rsidRPr="003B2E85">
        <w:rPr>
          <w:rFonts w:ascii="Times New Roman" w:hAnsi="Times New Roman"/>
          <w:color w:val="000000" w:themeColor="text1"/>
        </w:rPr>
        <w:t xml:space="preserve"> i atesty. Artykuły spożywcze muszą być dostarczone w stanie nienaruszonym w oryginalnych opakowaniach.                                 W  przypadku  stwierdzenia,  że  dostarczone  produkty  są  uszkodzone, posiadają wady uniemożliwiające ich wykorzystanie, a wady i uszkodzenia te nie powstały z winy Zamawiającego lub nie spełniają wymagań Zamawiającego, Wykonawca wymieni je na nowe, prawidłowe, na własny koszt do 3 dni kalendarzowych od dostawy. </w:t>
      </w:r>
    </w:p>
    <w:p w14:paraId="1733B663" w14:textId="5A4E6902" w:rsidR="003B2E85" w:rsidRPr="003B2E85" w:rsidRDefault="003B2E85" w:rsidP="003B2E85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3B2E85">
        <w:rPr>
          <w:rFonts w:ascii="Times New Roman" w:hAnsi="Times New Roman"/>
          <w:bCs/>
          <w:color w:val="000000" w:themeColor="text1"/>
        </w:rPr>
        <w:t>Artykuły muszą być oryginalnie zabezpieczone przez producenta w sposób gwarantujący, iż produkt nie był użyty od dnia wyprodukowania. Nazwa dostarczonego towaru na fakturze musi być zgodna z nazwą towaru na opakowaniu.</w:t>
      </w:r>
    </w:p>
    <w:p w14:paraId="44F6095A" w14:textId="0F3C99F7" w:rsidR="00393054" w:rsidRPr="003B2E85" w:rsidRDefault="00393054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3B2E85">
        <w:rPr>
          <w:rFonts w:ascii="Times New Roman" w:hAnsi="Times New Roman"/>
          <w:b/>
          <w:color w:val="000000" w:themeColor="text1"/>
        </w:rPr>
        <w:t>6</w:t>
      </w:r>
      <w:r w:rsidRPr="003B2E85">
        <w:rPr>
          <w:rFonts w:ascii="Times New Roman" w:hAnsi="Times New Roman"/>
          <w:bCs/>
          <w:color w:val="000000" w:themeColor="text1"/>
        </w:rPr>
        <w:t>.Opis przedmiotu zamówienia z zapytania ofertowego</w:t>
      </w:r>
      <w:r w:rsidRPr="003B2E85">
        <w:rPr>
          <w:rFonts w:ascii="Times New Roman" w:eastAsia="Times New Roman" w:hAnsi="Times New Roman" w:cs="Times New Roman"/>
          <w:color w:val="000000" w:themeColor="text1"/>
        </w:rPr>
        <w:t xml:space="preserve"> nr </w:t>
      </w:r>
      <w:r w:rsidR="003B2E85" w:rsidRPr="003B2E85">
        <w:rPr>
          <w:rFonts w:ascii="Times New Roman" w:eastAsia="Times New Roman" w:hAnsi="Times New Roman" w:cs="Times New Roman"/>
          <w:color w:val="000000" w:themeColor="text1"/>
        </w:rPr>
        <w:t>5</w:t>
      </w:r>
      <w:r w:rsidRPr="003B2E85">
        <w:rPr>
          <w:rFonts w:ascii="Times New Roman" w:eastAsia="Times New Roman" w:hAnsi="Times New Roman" w:cs="Times New Roman"/>
          <w:color w:val="000000" w:themeColor="text1"/>
        </w:rPr>
        <w:t xml:space="preserve">/2025/RCK  z dnia </w:t>
      </w:r>
      <w:r w:rsidR="00F02A8D">
        <w:rPr>
          <w:rFonts w:ascii="Times New Roman" w:eastAsia="Times New Roman" w:hAnsi="Times New Roman" w:cs="Times New Roman"/>
          <w:color w:val="000000" w:themeColor="text1"/>
        </w:rPr>
        <w:t>21</w:t>
      </w:r>
      <w:r w:rsidR="003B2E85" w:rsidRPr="003B2E85">
        <w:rPr>
          <w:rFonts w:ascii="Times New Roman" w:eastAsia="Times New Roman" w:hAnsi="Times New Roman" w:cs="Times New Roman"/>
          <w:color w:val="000000" w:themeColor="text1"/>
        </w:rPr>
        <w:t xml:space="preserve"> maja</w:t>
      </w:r>
      <w:r w:rsidRPr="003B2E85">
        <w:rPr>
          <w:rFonts w:ascii="Times New Roman" w:eastAsia="Times New Roman" w:hAnsi="Times New Roman" w:cs="Times New Roman"/>
          <w:color w:val="000000" w:themeColor="text1"/>
        </w:rPr>
        <w:t xml:space="preserve"> 2025 r. </w:t>
      </w:r>
      <w:r w:rsidRPr="003B2E85">
        <w:rPr>
          <w:rFonts w:ascii="Times New Roman" w:hAnsi="Times New Roman"/>
          <w:bCs/>
          <w:color w:val="000000" w:themeColor="text1"/>
        </w:rPr>
        <w:t xml:space="preserve">zawiera wykaz głównych </w:t>
      </w:r>
      <w:r w:rsidR="003B2E85" w:rsidRPr="003B2E85">
        <w:rPr>
          <w:rFonts w:ascii="Times New Roman" w:hAnsi="Times New Roman"/>
          <w:bCs/>
          <w:color w:val="000000" w:themeColor="text1"/>
        </w:rPr>
        <w:t>artykułów</w:t>
      </w:r>
      <w:r w:rsidRPr="003B2E85">
        <w:rPr>
          <w:rFonts w:ascii="Times New Roman" w:hAnsi="Times New Roman"/>
          <w:bCs/>
          <w:color w:val="000000" w:themeColor="text1"/>
        </w:rPr>
        <w:t xml:space="preserve"> przewidywanych do zamówienia. W trakcie realizacji umowy Zamawiający będzie także zamawiał </w:t>
      </w:r>
      <w:r w:rsidR="003B2E85" w:rsidRPr="003B2E85">
        <w:rPr>
          <w:rFonts w:ascii="Times New Roman" w:hAnsi="Times New Roman"/>
          <w:bCs/>
          <w:color w:val="000000" w:themeColor="text1"/>
        </w:rPr>
        <w:t>artykuły</w:t>
      </w:r>
      <w:r w:rsidRPr="003B2E85">
        <w:rPr>
          <w:rFonts w:ascii="Times New Roman" w:hAnsi="Times New Roman"/>
          <w:bCs/>
          <w:color w:val="000000" w:themeColor="text1"/>
        </w:rPr>
        <w:t>, które nie zostały wymienione w opisie przedmiotu zamówienia.</w:t>
      </w:r>
    </w:p>
    <w:p w14:paraId="0BCAA4C3" w14:textId="3EFF117B" w:rsidR="00591A23" w:rsidRPr="003B2E85" w:rsidRDefault="00393054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color w:val="000000" w:themeColor="text1"/>
        </w:rPr>
      </w:pPr>
      <w:r w:rsidRPr="003B2E85">
        <w:rPr>
          <w:rFonts w:ascii="Times New Roman" w:hAnsi="Times New Roman"/>
          <w:b/>
          <w:color w:val="000000" w:themeColor="text1"/>
        </w:rPr>
        <w:t>7</w:t>
      </w:r>
      <w:r w:rsidRPr="003B2E85">
        <w:rPr>
          <w:rFonts w:ascii="Times New Roman" w:hAnsi="Times New Roman"/>
          <w:bCs/>
          <w:color w:val="000000" w:themeColor="text1"/>
        </w:rPr>
        <w:t>.</w:t>
      </w:r>
      <w:r w:rsidRPr="003B2E85">
        <w:rPr>
          <w:rFonts w:ascii="Times New Roman" w:hAnsi="Times New Roman"/>
          <w:color w:val="000000" w:themeColor="text1"/>
        </w:rPr>
        <w:t xml:space="preserve">Wskazane w opisie przedmiotu zamówienia ilości poszczególnych </w:t>
      </w:r>
      <w:r w:rsidR="003B2E85" w:rsidRPr="003B2E85">
        <w:rPr>
          <w:rFonts w:ascii="Times New Roman" w:hAnsi="Times New Roman"/>
          <w:color w:val="000000" w:themeColor="text1"/>
        </w:rPr>
        <w:t>artykułów spożywczych</w:t>
      </w:r>
      <w:r w:rsidRPr="003B2E85">
        <w:rPr>
          <w:rFonts w:ascii="Times New Roman" w:hAnsi="Times New Roman"/>
          <w:color w:val="000000" w:themeColor="text1"/>
        </w:rPr>
        <w:t xml:space="preserve"> mają charakter szacunkowy i nie będą stanowić zobowiązania Zamawiającego do pełnego ich zamówienia.</w:t>
      </w:r>
    </w:p>
    <w:p w14:paraId="651F65ED" w14:textId="77777777" w:rsidR="003B2E85" w:rsidRPr="003B2E85" w:rsidRDefault="003B2E85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color w:val="000000" w:themeColor="text1"/>
        </w:rPr>
      </w:pPr>
    </w:p>
    <w:p w14:paraId="588591B2" w14:textId="77777777" w:rsidR="00A16E72" w:rsidRPr="00215E28" w:rsidRDefault="00A16E72" w:rsidP="00393054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17334A22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lastRenderedPageBreak/>
        <w:t>§ 2</w:t>
      </w:r>
    </w:p>
    <w:p w14:paraId="25AFC67B" w14:textId="3D84AA6A" w:rsidR="00A16E72" w:rsidRPr="00847532" w:rsidRDefault="00A16E72" w:rsidP="00A16E72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Wykonawcy jest </w:t>
      </w:r>
      <w:r>
        <w:rPr>
          <w:rFonts w:ascii="Times New Roman" w:eastAsia="Times New Roman" w:hAnsi="Times New Roman" w:cs="Times New Roman"/>
        </w:rPr>
        <w:t>Pan</w:t>
      </w:r>
      <w:r w:rsidR="00A60826">
        <w:rPr>
          <w:rFonts w:ascii="Times New Roman" w:eastAsia="Times New Roman" w:hAnsi="Times New Roman" w:cs="Times New Roman"/>
        </w:rPr>
        <w:t>/i</w:t>
      </w:r>
      <w:r>
        <w:rPr>
          <w:rFonts w:ascii="Times New Roman" w:eastAsia="Times New Roman" w:hAnsi="Times New Roman" w:cs="Times New Roman"/>
        </w:rPr>
        <w:t xml:space="preserve">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tel.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mail </w:t>
      </w:r>
      <w:r w:rsidR="00D1701E">
        <w:rPr>
          <w:rFonts w:ascii="Times New Roman" w:eastAsia="Times New Roman" w:hAnsi="Times New Roman" w:cs="Times New Roman"/>
        </w:rPr>
        <w:t>…………….</w:t>
      </w:r>
    </w:p>
    <w:p w14:paraId="635E2523" w14:textId="0A255BCA" w:rsidR="00A16E72" w:rsidRPr="00847532" w:rsidRDefault="00A16E72" w:rsidP="00A16E72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Zamawiającego jest </w:t>
      </w:r>
      <w:r>
        <w:rPr>
          <w:rFonts w:ascii="Times New Roman" w:eastAsia="Times New Roman" w:hAnsi="Times New Roman" w:cs="Times New Roman"/>
        </w:rPr>
        <w:t xml:space="preserve">Pani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tel. </w:t>
      </w:r>
      <w:r w:rsidR="00D1701E">
        <w:rPr>
          <w:rFonts w:ascii="Times New Roman" w:eastAsia="Times New Roman" w:hAnsi="Times New Roman" w:cs="Times New Roman"/>
        </w:rPr>
        <w:t>…………….</w:t>
      </w:r>
      <w:r>
        <w:rPr>
          <w:rFonts w:ascii="Times New Roman" w:eastAsia="Times New Roman" w:hAnsi="Times New Roman" w:cs="Times New Roman"/>
        </w:rPr>
        <w:t xml:space="preserve">, mail </w:t>
      </w:r>
      <w:r w:rsidR="00D1701E">
        <w:rPr>
          <w:rFonts w:ascii="Times New Roman" w:eastAsia="Times New Roman" w:hAnsi="Times New Roman" w:cs="Times New Roman"/>
        </w:rPr>
        <w:t>…………..</w:t>
      </w:r>
    </w:p>
    <w:p w14:paraId="2DC3A25B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4538537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3</w:t>
      </w:r>
    </w:p>
    <w:p w14:paraId="1CE64D2E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Przedmiot umowy Wykonawca może wykonać przy udziale podwykonawców.</w:t>
      </w:r>
    </w:p>
    <w:p w14:paraId="4A2B8E7D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Wykonawca odpowiada za działania i zaniechania podwykonawców jak za działania własne.</w:t>
      </w:r>
    </w:p>
    <w:p w14:paraId="040634C5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 xml:space="preserve">Wykonawca, zamierzający zawrzeć umowę o podwykonawstwo, jest obowiązany do przedłożenia Zamawiającemu projektu umowy. </w:t>
      </w:r>
    </w:p>
    <w:p w14:paraId="7D23177E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 razie wykonywania przedmiotu umowy przy udziale podwykonawców wypłata wynagrodzenia Wykonawcy jest uzależniona, oprócz spełnienia warunków wynikających z niniejszej umowy, od przedłożenia Zamawiającemu oświadczeń podwykonawców o zapłacie przez Wykonawcę należnego im wynagrodzenia za zrealizowane dostawy / usługi / roboty.</w:t>
      </w:r>
    </w:p>
    <w:p w14:paraId="368F35D0" w14:textId="77777777" w:rsidR="00A16E72" w:rsidRPr="001F4013" w:rsidRDefault="00A16E72" w:rsidP="00591A2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2F103060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4</w:t>
      </w:r>
    </w:p>
    <w:p w14:paraId="52912A8A" w14:textId="11C32F74" w:rsidR="00393054" w:rsidRPr="00393054" w:rsidRDefault="00393054" w:rsidP="00591A23">
      <w:pPr>
        <w:pStyle w:val="Akapitzlist"/>
        <w:numPr>
          <w:ilvl w:val="0"/>
          <w:numId w:val="30"/>
        </w:numPr>
        <w:spacing w:after="5"/>
        <w:ind w:left="417" w:right="4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Każdorazowa zapłata za dostarczone </w:t>
      </w:r>
      <w:r w:rsidR="004F60F9">
        <w:rPr>
          <w:rFonts w:ascii="Times New Roman" w:hAnsi="Times New Roman"/>
          <w:sz w:val="20"/>
          <w:szCs w:val="20"/>
        </w:rPr>
        <w:t>artykuły spożywcze</w:t>
      </w:r>
      <w:r w:rsidRPr="00393054">
        <w:rPr>
          <w:rFonts w:ascii="Times New Roman" w:hAnsi="Times New Roman"/>
          <w:sz w:val="20"/>
          <w:szCs w:val="20"/>
        </w:rPr>
        <w:t xml:space="preserve"> nastąpi, na postawie </w:t>
      </w:r>
      <w:r w:rsidR="00F1205C" w:rsidRPr="00393054">
        <w:rPr>
          <w:rFonts w:ascii="Times New Roman" w:hAnsi="Times New Roman"/>
          <w:sz w:val="20"/>
          <w:szCs w:val="20"/>
        </w:rPr>
        <w:t xml:space="preserve">prawidłowo wystawionej </w:t>
      </w:r>
      <w:r w:rsidRPr="00393054">
        <w:rPr>
          <w:rFonts w:ascii="Times New Roman" w:hAnsi="Times New Roman"/>
          <w:sz w:val="20"/>
          <w:szCs w:val="20"/>
        </w:rPr>
        <w:t>faktury</w:t>
      </w:r>
      <w:r w:rsidR="00F1205C">
        <w:rPr>
          <w:rFonts w:ascii="Times New Roman" w:hAnsi="Times New Roman"/>
          <w:sz w:val="20"/>
          <w:szCs w:val="20"/>
        </w:rPr>
        <w:t>,</w:t>
      </w:r>
      <w:r w:rsidRPr="00393054">
        <w:rPr>
          <w:rFonts w:ascii="Times New Roman" w:hAnsi="Times New Roman"/>
          <w:sz w:val="20"/>
          <w:szCs w:val="20"/>
        </w:rPr>
        <w:t xml:space="preserve"> wystawionej przez Wykonawcę po przyjęciu i odebraniu </w:t>
      </w:r>
      <w:r w:rsidR="004F60F9">
        <w:rPr>
          <w:rFonts w:ascii="Times New Roman" w:hAnsi="Times New Roman"/>
          <w:sz w:val="20"/>
          <w:szCs w:val="20"/>
        </w:rPr>
        <w:t>artykułów spożywczych</w:t>
      </w:r>
      <w:r w:rsidRPr="00393054">
        <w:rPr>
          <w:rFonts w:ascii="Times New Roman" w:hAnsi="Times New Roman"/>
          <w:sz w:val="20"/>
          <w:szCs w:val="20"/>
        </w:rPr>
        <w:t xml:space="preserve"> przez Zamawiającego.</w:t>
      </w:r>
    </w:p>
    <w:p w14:paraId="54795B1A" w14:textId="116AD486" w:rsidR="00393054" w:rsidRDefault="00393054" w:rsidP="00591A23">
      <w:pPr>
        <w:pStyle w:val="Akapitzlist"/>
        <w:numPr>
          <w:ilvl w:val="0"/>
          <w:numId w:val="30"/>
        </w:numPr>
        <w:spacing w:after="0"/>
        <w:ind w:left="417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Płatności będą realizowane przelewem, w terminie 14 dni od daty otrzymania prawidłowo wystawionej faktury (zgodnie z ilością i rodzajem zamówionych i dostarczonych </w:t>
      </w:r>
      <w:r w:rsidR="004F60F9">
        <w:rPr>
          <w:rFonts w:ascii="Times New Roman" w:hAnsi="Times New Roman"/>
          <w:sz w:val="20"/>
          <w:szCs w:val="20"/>
        </w:rPr>
        <w:t>artykułów spożywczych</w:t>
      </w:r>
      <w:r w:rsidRPr="00393054">
        <w:rPr>
          <w:rFonts w:ascii="Times New Roman" w:hAnsi="Times New Roman"/>
          <w:sz w:val="20"/>
          <w:szCs w:val="20"/>
        </w:rPr>
        <w:t>).</w:t>
      </w:r>
    </w:p>
    <w:p w14:paraId="31D0E204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/>
          <w:bCs/>
          <w:sz w:val="20"/>
          <w:szCs w:val="20"/>
        </w:rPr>
      </w:pPr>
      <w:r w:rsidRPr="00393054">
        <w:rPr>
          <w:rFonts w:ascii="Times New Roman" w:hAnsi="Times New Roman"/>
          <w:b/>
          <w:bCs/>
          <w:sz w:val="20"/>
          <w:szCs w:val="20"/>
        </w:rPr>
        <w:t>Faktury/ rachunki wystawione  przez Wykonawcę powinny zawierać następujące dane:</w:t>
      </w:r>
    </w:p>
    <w:p w14:paraId="357B7E88" w14:textId="251F5BB2" w:rsidR="00393054" w:rsidRPr="00393054" w:rsidRDefault="00393054" w:rsidP="00393054">
      <w:pPr>
        <w:spacing w:after="0"/>
        <w:ind w:left="42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 </w:t>
      </w:r>
      <w:r w:rsidRPr="00393054">
        <w:rPr>
          <w:rFonts w:ascii="Times New Roman" w:hAnsi="Times New Roman"/>
          <w:bCs/>
          <w:sz w:val="20"/>
          <w:szCs w:val="20"/>
        </w:rPr>
        <w:br/>
      </w:r>
      <w:r>
        <w:rPr>
          <w:rFonts w:ascii="Times New Roman" w:hAnsi="Times New Roman"/>
          <w:b/>
          <w:bCs/>
          <w:sz w:val="20"/>
          <w:szCs w:val="20"/>
        </w:rPr>
        <w:t xml:space="preserve">       </w:t>
      </w:r>
      <w:r w:rsidRPr="00393054">
        <w:rPr>
          <w:rFonts w:ascii="Times New Roman" w:hAnsi="Times New Roman"/>
          <w:b/>
          <w:bCs/>
          <w:sz w:val="20"/>
          <w:szCs w:val="20"/>
        </w:rPr>
        <w:t>Nabywca:</w:t>
      </w:r>
      <w:r w:rsidRPr="00393054"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 w:rsidRPr="00393054">
        <w:rPr>
          <w:rFonts w:ascii="Times New Roman" w:hAnsi="Times New Roman"/>
          <w:b/>
          <w:bCs/>
          <w:sz w:val="20"/>
          <w:szCs w:val="20"/>
        </w:rPr>
        <w:t>Odbiorca:</w:t>
      </w:r>
      <w:r w:rsidRPr="00393054">
        <w:rPr>
          <w:rFonts w:ascii="Times New Roman" w:hAnsi="Times New Roman"/>
          <w:sz w:val="20"/>
          <w:szCs w:val="20"/>
        </w:rPr>
        <w:t xml:space="preserve"> </w:t>
      </w:r>
    </w:p>
    <w:p w14:paraId="5DB20165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Powiat Goleniowski</w:t>
      </w:r>
      <w:r w:rsidRPr="00393054">
        <w:rPr>
          <w:rFonts w:ascii="Times New Roman" w:hAnsi="Times New Roman"/>
          <w:bCs/>
          <w:sz w:val="20"/>
          <w:szCs w:val="20"/>
        </w:rPr>
        <w:t xml:space="preserve">                                          </w:t>
      </w:r>
      <w:r w:rsidRPr="00393054">
        <w:rPr>
          <w:rFonts w:ascii="Times New Roman" w:hAnsi="Times New Roman"/>
          <w:sz w:val="20"/>
          <w:szCs w:val="20"/>
        </w:rPr>
        <w:t xml:space="preserve">Powiatowe Centrum Pomocy Rodzinie            </w:t>
      </w:r>
    </w:p>
    <w:p w14:paraId="10EC5F4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ul. Dworcowa 1                                                 ul. Pocztowa 43</w:t>
      </w:r>
    </w:p>
    <w:p w14:paraId="5710DE1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>72-100 Goleniów                                              72-100 Goleniów</w:t>
      </w:r>
    </w:p>
    <w:p w14:paraId="3D261A3D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NIP: 856-15-77-155                                          NIP 856-15-80-252 </w:t>
      </w:r>
    </w:p>
    <w:p w14:paraId="79C95AD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sz w:val="20"/>
          <w:szCs w:val="20"/>
        </w:rPr>
      </w:pPr>
    </w:p>
    <w:p w14:paraId="3CAFE624" w14:textId="77777777" w:rsidR="00393054" w:rsidRDefault="00393054" w:rsidP="00591A23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Faktury/ rachunki należy przesłać (lub dostarczyć osobiście) na adres: Powiatowe Centrum Pomocy Rodzinie w Goleniowie, ul. Pocztowa 43, 72-100 Goleniów</w:t>
      </w:r>
      <w:r w:rsidRPr="00393054">
        <w:rPr>
          <w:rFonts w:ascii="Times New Roman" w:hAnsi="Times New Roman"/>
          <w:bCs/>
          <w:sz w:val="20"/>
          <w:szCs w:val="20"/>
        </w:rPr>
        <w:t>.</w:t>
      </w:r>
    </w:p>
    <w:p w14:paraId="61A68336" w14:textId="77777777" w:rsidR="00393054" w:rsidRPr="00393054" w:rsidRDefault="00A16E72" w:rsidP="00591A23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eastAsia="Times New Roman" w:hAnsi="Times New Roman"/>
          <w:sz w:val="20"/>
          <w:szCs w:val="20"/>
        </w:rPr>
        <w:t>Zapłata następuje w dniu obciążenia rachunku bankowego Zamawiającego.</w:t>
      </w:r>
    </w:p>
    <w:p w14:paraId="3EB1EFDE" w14:textId="77777777" w:rsidR="00A16E72" w:rsidRPr="00847532" w:rsidRDefault="00A16E72" w:rsidP="00F1205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4B4BEAE5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5</w:t>
      </w:r>
    </w:p>
    <w:p w14:paraId="038B9F32" w14:textId="0AC52F92" w:rsidR="00393054" w:rsidRPr="00393054" w:rsidRDefault="00393054" w:rsidP="00393054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Zakup </w:t>
      </w:r>
      <w:r w:rsidR="004F60F9">
        <w:rPr>
          <w:rFonts w:ascii="Times New Roman" w:hAnsi="Times New Roman"/>
          <w:sz w:val="20"/>
          <w:szCs w:val="20"/>
        </w:rPr>
        <w:t>artykułów spożywczych</w:t>
      </w:r>
      <w:r w:rsidR="004F60F9" w:rsidRPr="00393054">
        <w:rPr>
          <w:rFonts w:ascii="Times New Roman" w:hAnsi="Times New Roman"/>
          <w:sz w:val="20"/>
          <w:szCs w:val="20"/>
        </w:rPr>
        <w:t xml:space="preserve"> </w:t>
      </w:r>
      <w:r w:rsidRPr="00393054">
        <w:rPr>
          <w:rFonts w:ascii="Times New Roman" w:hAnsi="Times New Roman"/>
          <w:bCs/>
          <w:sz w:val="20"/>
          <w:szCs w:val="20"/>
        </w:rPr>
        <w:t>dla potrzeb Zamawiającego następować będzie partiami. Wykonawca będzie dostarczał towar sukcesywnie, na podstawie pisemnych zleceń Zamawiającego, w dni robocze od poniedziałku do piątku w godzinach 08:00 – 15:00, do siedziby Zamawiającego.</w:t>
      </w:r>
    </w:p>
    <w:p w14:paraId="671E0932" w14:textId="157C0CB3" w:rsidR="00A16E72" w:rsidRPr="00F1205C" w:rsidRDefault="00393054" w:rsidP="00F1205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Dostawy objęte przedmiotem zamówienia zrealizowane będą przez Wykonawcę w terminie do 5 dni roboczych, licząc od daty wysłania przez Zamawiającego pisemnego zlecenia w formie e-maila, zawierającego rodzaj  i ilość zamawianego </w:t>
      </w:r>
      <w:r w:rsidR="00F1205C">
        <w:rPr>
          <w:rFonts w:ascii="Times New Roman" w:hAnsi="Times New Roman"/>
          <w:bCs/>
          <w:sz w:val="20"/>
          <w:szCs w:val="20"/>
        </w:rPr>
        <w:t>to</w:t>
      </w:r>
      <w:r w:rsidRPr="00393054">
        <w:rPr>
          <w:rFonts w:ascii="Times New Roman" w:hAnsi="Times New Roman"/>
          <w:bCs/>
          <w:sz w:val="20"/>
          <w:szCs w:val="20"/>
        </w:rPr>
        <w:t>waru.</w:t>
      </w:r>
    </w:p>
    <w:p w14:paraId="0653B84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6</w:t>
      </w:r>
    </w:p>
    <w:p w14:paraId="54D151F6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ponosi pełną odpowiedzialność wobec Zamawiającego oraz osób trzecich za szkody wyrządzone wskutek dostarczenia wadliwego przedmiotu sprzedaży.</w:t>
      </w:r>
    </w:p>
    <w:p w14:paraId="7D421FDB" w14:textId="77777777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7</w:t>
      </w:r>
    </w:p>
    <w:p w14:paraId="6CCD1E6D" w14:textId="77777777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Wykonawca zapłaci Zamawiającemu kary umowne za:</w:t>
      </w:r>
    </w:p>
    <w:p w14:paraId="14151DD5" w14:textId="18F4EF65" w:rsidR="00A16E72" w:rsidRPr="00591A23" w:rsidRDefault="00A16E72" w:rsidP="00A16E72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zwłokę w wykonaniu przedmiotu umowy powstałą po stronie Wykonawcy, w wysokości 1 % wartości zamówienia ustalonego w umowie za każdy dzień zwłoki.</w:t>
      </w:r>
    </w:p>
    <w:p w14:paraId="18974570" w14:textId="77777777" w:rsidR="00A16E72" w:rsidRPr="00591A23" w:rsidRDefault="00A16E72" w:rsidP="00A16E72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za rozwiązanie umowy z przyczyn leżących po stronie Wykonawcy w wysokości 10 % wartości zamówienia.</w:t>
      </w:r>
    </w:p>
    <w:p w14:paraId="7E4FA762" w14:textId="7C40E06B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 xml:space="preserve">Zamawiający może potrącić kary umowne z </w:t>
      </w:r>
      <w:r w:rsidR="00591A23" w:rsidRPr="00591A23">
        <w:rPr>
          <w:rFonts w:ascii="Times New Roman" w:eastAsia="Times New Roman" w:hAnsi="Times New Roman" w:cs="Times New Roman"/>
        </w:rPr>
        <w:t>zapłaty</w:t>
      </w:r>
      <w:r w:rsidRPr="00591A23">
        <w:rPr>
          <w:rFonts w:ascii="Times New Roman" w:eastAsia="Times New Roman" w:hAnsi="Times New Roman" w:cs="Times New Roman"/>
        </w:rPr>
        <w:t xml:space="preserve"> należne</w:t>
      </w:r>
      <w:r w:rsidR="00591A23" w:rsidRPr="00591A23">
        <w:rPr>
          <w:rFonts w:ascii="Times New Roman" w:eastAsia="Times New Roman" w:hAnsi="Times New Roman" w:cs="Times New Roman"/>
        </w:rPr>
        <w:t>j</w:t>
      </w:r>
      <w:r w:rsidRPr="00591A23">
        <w:rPr>
          <w:rFonts w:ascii="Times New Roman" w:eastAsia="Times New Roman" w:hAnsi="Times New Roman" w:cs="Times New Roman"/>
        </w:rPr>
        <w:t xml:space="preserve"> Wykonawcy.</w:t>
      </w:r>
    </w:p>
    <w:p w14:paraId="50D568AA" w14:textId="77777777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 xml:space="preserve">Kary umowne należą się Zamawiającemu bez względu na fakt poniesienia szkody. </w:t>
      </w:r>
    </w:p>
    <w:p w14:paraId="05DF1E56" w14:textId="3A6A5D3E" w:rsidR="00F1205C" w:rsidRPr="003B2E85" w:rsidRDefault="00A16E72" w:rsidP="003B2E85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lastRenderedPageBreak/>
        <w:t>W przypadku poniesienia szkody przewyższającej karę umowną, Strony Umowy zastrzegą sobie prawo dochodzenia odszkodowania uzupełniającego.</w:t>
      </w:r>
    </w:p>
    <w:p w14:paraId="47F7746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</w:rPr>
      </w:pPr>
    </w:p>
    <w:p w14:paraId="7B38E722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8</w:t>
      </w:r>
    </w:p>
    <w:p w14:paraId="5107F624" w14:textId="77777777" w:rsidR="00A16E72" w:rsidRPr="00847532" w:rsidRDefault="00A16E72" w:rsidP="00A16E72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Zamawiającemu przysługuje prawo odstąpienia od umowy w następujących przypadkach:</w:t>
      </w:r>
    </w:p>
    <w:p w14:paraId="397AA768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odstąpienie od umowy w tym przypadku może nastąpić w terminie 30 dni od powzięcia wiadomości o powyższych okolicznościach,</w:t>
      </w:r>
    </w:p>
    <w:p w14:paraId="317522F0" w14:textId="7191920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nie rozpoczął dostaw </w:t>
      </w:r>
      <w:r w:rsidR="00D1701E">
        <w:rPr>
          <w:rFonts w:ascii="Times New Roman" w:eastAsia="Times New Roman" w:hAnsi="Times New Roman" w:cs="Times New Roman"/>
        </w:rPr>
        <w:t>materiałów biurowych</w:t>
      </w:r>
      <w:r w:rsidRPr="00847532">
        <w:rPr>
          <w:rFonts w:ascii="Times New Roman" w:eastAsia="Times New Roman" w:hAnsi="Times New Roman" w:cs="Times New Roman"/>
        </w:rPr>
        <w:t xml:space="preserve"> bez uzasadnionych przyczyn i nie przystąpił do nich, pomimo wezwania Zamawiającego złożonego na piśmie,</w:t>
      </w:r>
    </w:p>
    <w:p w14:paraId="75CA2913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przerwał dostawę i przerwa trwa dłużej niż 7 dni,</w:t>
      </w:r>
    </w:p>
    <w:p w14:paraId="6796C093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opóźnia się w dostawie tak dalece, że nie jest prawdopodobne, żeby zdołał je ukończyć </w:t>
      </w:r>
      <w:r>
        <w:rPr>
          <w:rFonts w:ascii="Times New Roman" w:eastAsia="Times New Roman" w:hAnsi="Times New Roman" w:cs="Times New Roman"/>
        </w:rPr>
        <w:t xml:space="preserve">                    </w:t>
      </w:r>
      <w:r w:rsidRPr="00847532">
        <w:rPr>
          <w:rFonts w:ascii="Times New Roman" w:eastAsia="Times New Roman" w:hAnsi="Times New Roman" w:cs="Times New Roman"/>
        </w:rPr>
        <w:t>w umówionym terminie.</w:t>
      </w:r>
    </w:p>
    <w:p w14:paraId="09C26578" w14:textId="56AB1311" w:rsidR="00A16E72" w:rsidRPr="00F1205C" w:rsidRDefault="00A16E72" w:rsidP="00F1205C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Odstąpienie od umowy powinno nastąpić w formie pisemnej pod rygorem nieważności takiego oświadczenia i powinno zawierać uzasadnienie. Zawiadomienie powinno być przekazane Wykonawcy co najmniej 7 dni przed terminem odstąpienia.</w:t>
      </w:r>
    </w:p>
    <w:p w14:paraId="01BB60D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9</w:t>
      </w:r>
    </w:p>
    <w:p w14:paraId="5E0E67EA" w14:textId="7C075601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215E28">
        <w:rPr>
          <w:rFonts w:ascii="Times New Roman" w:eastAsia="Times New Roman" w:hAnsi="Times New Roman" w:cs="Times New Roman"/>
        </w:rPr>
        <w:t>Wykonawca zobowiązuje się do zachowania w tajemnicy wszelkich informacji uzyskanych w trakcie realizacji przedmiotu umowy, również po upływie okresu obowiązywania niniejszej umowy.</w:t>
      </w:r>
    </w:p>
    <w:p w14:paraId="69B564F9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</w:t>
      </w:r>
      <w:r w:rsidRPr="00847532">
        <w:rPr>
          <w:rFonts w:ascii="Times New Roman" w:eastAsia="Times New Roman" w:hAnsi="Times New Roman" w:cs="Times New Roman"/>
          <w:b/>
        </w:rPr>
        <w:t xml:space="preserve">§ </w:t>
      </w:r>
      <w:r>
        <w:rPr>
          <w:rFonts w:ascii="Times New Roman" w:eastAsia="Times New Roman" w:hAnsi="Times New Roman" w:cs="Times New Roman"/>
          <w:b/>
        </w:rPr>
        <w:t>10</w:t>
      </w:r>
    </w:p>
    <w:p w14:paraId="6EEF815E" w14:textId="77777777" w:rsidR="00A16E72" w:rsidRPr="001E0220" w:rsidRDefault="00A16E72" w:rsidP="00A16E72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Zawarta umowa </w:t>
      </w:r>
      <w:proofErr w:type="spellStart"/>
      <w:r w:rsidRPr="00FD0C1A">
        <w:rPr>
          <w:rFonts w:ascii="TimesNewRomanPSMT" w:hAnsi="TimesNewRomanPSMT"/>
        </w:rPr>
        <w:t>może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zostac</w:t>
      </w:r>
      <w:proofErr w:type="spellEnd"/>
      <w:r w:rsidRPr="00FD0C1A">
        <w:rPr>
          <w:rFonts w:ascii="TimesNewRomanPSMT" w:hAnsi="TimesNewRomanPSMT"/>
        </w:rPr>
        <w:t>́ zmieni</w:t>
      </w:r>
      <w:r>
        <w:rPr>
          <w:rFonts w:ascii="TimesNewRomanPSMT" w:hAnsi="TimesNewRomanPSMT"/>
        </w:rPr>
        <w:t xml:space="preserve">ona </w:t>
      </w:r>
      <w:r w:rsidRPr="00FD0C1A">
        <w:rPr>
          <w:rFonts w:ascii="TimesNewRomanPSMT" w:hAnsi="TimesNewRomanPSMT"/>
        </w:rPr>
        <w:t xml:space="preserve">na zasadach </w:t>
      </w:r>
      <w:proofErr w:type="spellStart"/>
      <w:r w:rsidRPr="00FD0C1A">
        <w:rPr>
          <w:rFonts w:ascii="TimesNewRomanPSMT" w:hAnsi="TimesNewRomanPSMT"/>
        </w:rPr>
        <w:t>określonych</w:t>
      </w:r>
      <w:proofErr w:type="spellEnd"/>
      <w:r w:rsidRPr="00FD0C1A">
        <w:rPr>
          <w:rFonts w:ascii="TimesNewRomanPSMT" w:hAnsi="TimesNewRomanPSMT"/>
        </w:rPr>
        <w:t xml:space="preserve"> w Wytycznych </w:t>
      </w:r>
      <w:proofErr w:type="spellStart"/>
      <w:r w:rsidRPr="00FD0C1A">
        <w:rPr>
          <w:rFonts w:ascii="TimesNewRomanPSMT" w:hAnsi="TimesNewRomanPSMT"/>
        </w:rPr>
        <w:t>Kwalifikowalności</w:t>
      </w:r>
      <w:proofErr w:type="spellEnd"/>
      <w:r w:rsidRPr="00FD0C1A">
        <w:rPr>
          <w:rFonts w:ascii="TimesNewRomanPSMT" w:hAnsi="TimesNewRomanPSMT"/>
        </w:rPr>
        <w:t xml:space="preserve"> sekcja 6.5.2 punkt 20 oraz w zakresie </w:t>
      </w:r>
      <w:proofErr w:type="spellStart"/>
      <w:r w:rsidRPr="00FD0C1A">
        <w:rPr>
          <w:rFonts w:ascii="TimesNewRomanPSMT" w:hAnsi="TimesNewRomanPSMT"/>
        </w:rPr>
        <w:t>określonym</w:t>
      </w:r>
      <w:proofErr w:type="spellEnd"/>
      <w:r w:rsidRPr="00FD0C1A">
        <w:rPr>
          <w:rFonts w:ascii="TimesNewRomanPSMT" w:hAnsi="TimesNewRomanPSMT"/>
        </w:rPr>
        <w:t xml:space="preserve"> w ust. 2</w:t>
      </w:r>
      <w:r>
        <w:rPr>
          <w:rFonts w:ascii="TimesNewRomanPSMT" w:hAnsi="TimesNewRomanPSMT"/>
        </w:rPr>
        <w:t>.</w:t>
      </w:r>
    </w:p>
    <w:p w14:paraId="7542D5FA" w14:textId="77777777" w:rsidR="00A16E72" w:rsidRPr="001E0220" w:rsidRDefault="00A16E72" w:rsidP="00A16E72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FD0C1A">
        <w:rPr>
          <w:rFonts w:ascii="TimesNewRomanPSMT" w:hAnsi="TimesNewRomanPSMT"/>
        </w:rPr>
        <w:t>Zamawiający</w:t>
      </w:r>
      <w:proofErr w:type="spellEnd"/>
      <w:r w:rsidRPr="00FD0C1A">
        <w:rPr>
          <w:rFonts w:ascii="TimesNewRomanPSMT" w:hAnsi="TimesNewRomanPSMT"/>
        </w:rPr>
        <w:t xml:space="preserve"> dopuszcza </w:t>
      </w:r>
      <w:proofErr w:type="spellStart"/>
      <w:r w:rsidRPr="00FD0C1A">
        <w:rPr>
          <w:rFonts w:ascii="TimesNewRomanPSMT" w:hAnsi="TimesNewRomanPSMT"/>
        </w:rPr>
        <w:t>możliwośc</w:t>
      </w:r>
      <w:proofErr w:type="spellEnd"/>
      <w:r w:rsidRPr="00FD0C1A">
        <w:rPr>
          <w:rFonts w:ascii="TimesNewRomanPSMT" w:hAnsi="TimesNewRomanPSMT"/>
        </w:rPr>
        <w:t xml:space="preserve">́ zmiany </w:t>
      </w:r>
      <w:proofErr w:type="spellStart"/>
      <w:r w:rsidRPr="00FD0C1A">
        <w:rPr>
          <w:rFonts w:ascii="TimesNewRomanPSMT" w:hAnsi="TimesNewRomanPSMT"/>
        </w:rPr>
        <w:t>warunków</w:t>
      </w:r>
      <w:proofErr w:type="spellEnd"/>
      <w:r w:rsidRPr="00FD0C1A">
        <w:rPr>
          <w:rFonts w:ascii="TimesNewRomanPSMT" w:hAnsi="TimesNewRomanPSMT"/>
        </w:rPr>
        <w:t xml:space="preserve"> udzielonego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 w </w:t>
      </w:r>
      <w:proofErr w:type="spellStart"/>
      <w:r w:rsidRPr="00FD0C1A">
        <w:rPr>
          <w:rFonts w:ascii="TimesNewRomanPSMT" w:hAnsi="TimesNewRomanPSMT"/>
        </w:rPr>
        <w:t>następujących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okolicznościach</w:t>
      </w:r>
      <w:proofErr w:type="spellEnd"/>
      <w:r w:rsidRPr="00FD0C1A">
        <w:rPr>
          <w:rFonts w:ascii="TimesNewRomanPSMT" w:hAnsi="TimesNewRomanPSMT"/>
        </w:rPr>
        <w:t>:</w:t>
      </w:r>
    </w:p>
    <w:p w14:paraId="2017C824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nieprzewidzianych </w:t>
      </w:r>
      <w:proofErr w:type="spellStart"/>
      <w:r w:rsidRPr="00FD0C1A">
        <w:rPr>
          <w:rFonts w:ascii="TimesNewRomanPSMT" w:hAnsi="TimesNewRomanPSMT"/>
        </w:rPr>
        <w:t>okoliczności</w:t>
      </w:r>
      <w:proofErr w:type="spellEnd"/>
      <w:r w:rsidRPr="00FD0C1A">
        <w:rPr>
          <w:rFonts w:ascii="TimesNewRomanPSMT" w:hAnsi="TimesNewRomanPSMT"/>
        </w:rPr>
        <w:t xml:space="preserve"> formalno-prawnych,</w:t>
      </w:r>
    </w:p>
    <w:p w14:paraId="4B65CB58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zmiany stawki podatku VAT i akcyzy, sposobu ich </w:t>
      </w:r>
      <w:proofErr w:type="spellStart"/>
      <w:r w:rsidRPr="00FD0C1A">
        <w:rPr>
          <w:rFonts w:ascii="TimesNewRomanPSMT" w:hAnsi="TimesNewRomanPSMT"/>
        </w:rPr>
        <w:t>płatności</w:t>
      </w:r>
      <w:proofErr w:type="spellEnd"/>
      <w:r w:rsidRPr="00FD0C1A">
        <w:rPr>
          <w:rFonts w:ascii="TimesNewRomanPSMT" w:hAnsi="TimesNewRomanPSMT"/>
        </w:rPr>
        <w:t xml:space="preserve"> (w przypadku zmian ustawowych),</w:t>
      </w:r>
    </w:p>
    <w:p w14:paraId="1B36C6A3" w14:textId="77777777" w:rsidR="00A16E72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ograniczenia lub </w:t>
      </w:r>
      <w:proofErr w:type="spellStart"/>
      <w:r w:rsidRPr="00FD0C1A">
        <w:rPr>
          <w:rFonts w:ascii="TimesNewRomanPSMT" w:hAnsi="TimesNewRomanPSMT"/>
        </w:rPr>
        <w:t>zwiększenia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środków</w:t>
      </w:r>
      <w:proofErr w:type="spellEnd"/>
      <w:r w:rsidRPr="00FD0C1A">
        <w:rPr>
          <w:rFonts w:ascii="TimesNewRomanPSMT" w:hAnsi="TimesNewRomanPSMT"/>
        </w:rPr>
        <w:t xml:space="preserve"> </w:t>
      </w:r>
      <w:r>
        <w:rPr>
          <w:rFonts w:ascii="TimesNewRomanPSMT" w:hAnsi="TimesNewRomanPSMT"/>
        </w:rPr>
        <w:t xml:space="preserve"> </w:t>
      </w:r>
      <w:r w:rsidRPr="00FD0C1A">
        <w:rPr>
          <w:rFonts w:ascii="TimesNewRomanPSMT" w:hAnsi="TimesNewRomanPSMT"/>
        </w:rPr>
        <w:t xml:space="preserve"> przeznaczonych na realizację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, </w:t>
      </w:r>
    </w:p>
    <w:p w14:paraId="1F6F22A0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w razie </w:t>
      </w:r>
      <w:proofErr w:type="spellStart"/>
      <w:r w:rsidRPr="001E0220">
        <w:rPr>
          <w:rFonts w:ascii="TimesNewRomanPSMT" w:hAnsi="TimesNewRomanPSMT"/>
        </w:rPr>
        <w:t>konieczności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podjęcia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działan</w:t>
      </w:r>
      <w:proofErr w:type="spellEnd"/>
      <w:r w:rsidRPr="001E0220">
        <w:rPr>
          <w:rFonts w:ascii="TimesNewRomanPSMT" w:hAnsi="TimesNewRomanPSMT"/>
        </w:rPr>
        <w:t xml:space="preserve">́ </w:t>
      </w:r>
      <w:proofErr w:type="spellStart"/>
      <w:r w:rsidRPr="001E0220">
        <w:rPr>
          <w:rFonts w:ascii="TimesNewRomanPSMT" w:hAnsi="TimesNewRomanPSMT"/>
        </w:rPr>
        <w:t>zmierzających</w:t>
      </w:r>
      <w:proofErr w:type="spellEnd"/>
      <w:r w:rsidRPr="001E0220">
        <w:rPr>
          <w:rFonts w:ascii="TimesNewRomanPSMT" w:hAnsi="TimesNewRomanPSMT"/>
        </w:rPr>
        <w:t xml:space="preserve"> do ograniczenia </w:t>
      </w:r>
      <w:proofErr w:type="spellStart"/>
      <w:r w:rsidRPr="001E0220">
        <w:rPr>
          <w:rFonts w:ascii="TimesNewRomanPSMT" w:hAnsi="TimesNewRomanPSMT"/>
        </w:rPr>
        <w:t>skutków</w:t>
      </w:r>
      <w:proofErr w:type="spellEnd"/>
      <w:r w:rsidRPr="001E0220">
        <w:rPr>
          <w:rFonts w:ascii="TimesNewRomanPSMT" w:hAnsi="TimesNewRomanPSMT"/>
        </w:rPr>
        <w:t xml:space="preserve"> zdarzenia losowego wywołanego przez czynniki </w:t>
      </w:r>
      <w:proofErr w:type="spellStart"/>
      <w:r w:rsidRPr="001E0220">
        <w:rPr>
          <w:rFonts w:ascii="TimesNewRomanPSMT" w:hAnsi="TimesNewRomanPSMT"/>
        </w:rPr>
        <w:t>zewnętrzne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którego</w:t>
      </w:r>
      <w:proofErr w:type="spellEnd"/>
      <w:r w:rsidRPr="001E0220">
        <w:rPr>
          <w:rFonts w:ascii="TimesNewRomanPSMT" w:hAnsi="TimesNewRomanPSMT"/>
        </w:rPr>
        <w:t xml:space="preserve"> nie </w:t>
      </w:r>
      <w:proofErr w:type="spellStart"/>
      <w:r w:rsidRPr="001E0220">
        <w:rPr>
          <w:rFonts w:ascii="TimesNewRomanPSMT" w:hAnsi="TimesNewRomanPSMT"/>
        </w:rPr>
        <w:t>można</w:t>
      </w:r>
      <w:proofErr w:type="spellEnd"/>
      <w:r w:rsidRPr="001E0220">
        <w:rPr>
          <w:rFonts w:ascii="TimesNewRomanPSMT" w:hAnsi="TimesNewRomanPSMT"/>
        </w:rPr>
        <w:t xml:space="preserve"> było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 xml:space="preserve">́ z </w:t>
      </w:r>
      <w:proofErr w:type="spellStart"/>
      <w:r w:rsidRPr="001E0220">
        <w:rPr>
          <w:rFonts w:ascii="TimesNewRomanPSMT" w:hAnsi="TimesNewRomanPSMT"/>
        </w:rPr>
        <w:t>pewnościa</w:t>
      </w:r>
      <w:proofErr w:type="spellEnd"/>
      <w:r w:rsidRPr="001E0220">
        <w:rPr>
          <w:rFonts w:ascii="TimesNewRomanPSMT" w:hAnsi="TimesNewRomanPSMT"/>
        </w:rPr>
        <w:t xml:space="preserve">̨, </w:t>
      </w:r>
      <w:proofErr w:type="spellStart"/>
      <w:r w:rsidRPr="001E0220">
        <w:rPr>
          <w:rFonts w:ascii="TimesNewRomanPSMT" w:hAnsi="TimesNewRomanPSMT"/>
        </w:rPr>
        <w:t>szczególnie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zagrażające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bezpośrednio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życiu</w:t>
      </w:r>
      <w:proofErr w:type="spellEnd"/>
      <w:r w:rsidRPr="001E0220">
        <w:rPr>
          <w:rFonts w:ascii="TimesNewRomanPSMT" w:hAnsi="TimesNewRomanPSMT"/>
        </w:rPr>
        <w:t xml:space="preserve"> lub zdrowiu ludzi lub </w:t>
      </w:r>
      <w:proofErr w:type="spellStart"/>
      <w:r w:rsidRPr="001E0220">
        <w:rPr>
          <w:rFonts w:ascii="TimesNewRomanPSMT" w:hAnsi="TimesNewRomanPSMT"/>
        </w:rPr>
        <w:t>grożące</w:t>
      </w:r>
      <w:proofErr w:type="spellEnd"/>
      <w:r w:rsidRPr="001E0220">
        <w:rPr>
          <w:rFonts w:ascii="TimesNewRomanPSMT" w:hAnsi="TimesNewRomanPSMT"/>
        </w:rPr>
        <w:t xml:space="preserve"> powstaniem szkody </w:t>
      </w:r>
      <w:proofErr w:type="spellStart"/>
      <w:r w:rsidRPr="001E0220">
        <w:rPr>
          <w:rFonts w:ascii="TimesNewRomanPSMT" w:hAnsi="TimesNewRomanPSMT"/>
        </w:rPr>
        <w:t>niewspółmiernie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większej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niz</w:t>
      </w:r>
      <w:proofErr w:type="spellEnd"/>
      <w:r w:rsidRPr="001E0220">
        <w:rPr>
          <w:rFonts w:ascii="TimesNewRomanPSMT" w:hAnsi="TimesNewRomanPSMT"/>
        </w:rPr>
        <w:t xml:space="preserve">̇ spowodowana działaniem lub zaniechaniem </w:t>
      </w:r>
      <w:proofErr w:type="spellStart"/>
      <w:r w:rsidRPr="001E0220">
        <w:rPr>
          <w:rFonts w:ascii="TimesNewRomanPSMT" w:hAnsi="TimesNewRomanPSMT"/>
        </w:rPr>
        <w:t>naruszającym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dyscypline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środków</w:t>
      </w:r>
      <w:proofErr w:type="spellEnd"/>
      <w:r w:rsidRPr="001E0220">
        <w:rPr>
          <w:rFonts w:ascii="TimesNewRomanPSMT" w:hAnsi="TimesNewRomanPSMT"/>
        </w:rPr>
        <w:t xml:space="preserve"> publicznych,</w:t>
      </w:r>
    </w:p>
    <w:p w14:paraId="05900B93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gdy zmiany </w:t>
      </w:r>
      <w:proofErr w:type="spellStart"/>
      <w:r w:rsidRPr="001E0220">
        <w:rPr>
          <w:rFonts w:ascii="TimesNewRomanPSMT" w:hAnsi="TimesNewRomanPSMT"/>
        </w:rPr>
        <w:t>treści</w:t>
      </w:r>
      <w:proofErr w:type="spellEnd"/>
      <w:r w:rsidRPr="001E0220">
        <w:rPr>
          <w:rFonts w:ascii="TimesNewRomanPSMT" w:hAnsi="TimesNewRomanPSMT"/>
        </w:rPr>
        <w:t xml:space="preserve"> umowy </w:t>
      </w:r>
      <w:proofErr w:type="spellStart"/>
      <w:r w:rsidRPr="001E0220">
        <w:rPr>
          <w:rFonts w:ascii="TimesNewRomanPSMT" w:hAnsi="TimesNewRomanPSMT"/>
        </w:rPr>
        <w:t>sa</w:t>
      </w:r>
      <w:proofErr w:type="spellEnd"/>
      <w:r w:rsidRPr="001E0220">
        <w:rPr>
          <w:rFonts w:ascii="TimesNewRomanPSMT" w:hAnsi="TimesNewRomanPSMT"/>
        </w:rPr>
        <w:t xml:space="preserve">̨ korzystne dla </w:t>
      </w:r>
      <w:proofErr w:type="spellStart"/>
      <w:r>
        <w:rPr>
          <w:rFonts w:ascii="TimesNewRomanPSMT" w:hAnsi="TimesNewRomanPSMT"/>
        </w:rPr>
        <w:t>Z</w:t>
      </w:r>
      <w:r w:rsidRPr="001E0220">
        <w:rPr>
          <w:rFonts w:ascii="TimesNewRomanPSMT" w:hAnsi="TimesNewRomanPSMT"/>
        </w:rPr>
        <w:t>amawiającego</w:t>
      </w:r>
      <w:proofErr w:type="spellEnd"/>
      <w:r w:rsidRPr="001E0220">
        <w:rPr>
          <w:rFonts w:ascii="TimesNewRomanPSMT" w:hAnsi="TimesNewRomanPSMT"/>
        </w:rPr>
        <w:t>,</w:t>
      </w:r>
    </w:p>
    <w:p w14:paraId="0C0122FF" w14:textId="4E628EB8" w:rsidR="00A16E72" w:rsidRPr="00D1701E" w:rsidRDefault="00A16E72" w:rsidP="00D1701E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jeżeli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wystąpia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okoliczności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których</w:t>
      </w:r>
      <w:proofErr w:type="spellEnd"/>
      <w:r w:rsidRPr="001E0220">
        <w:rPr>
          <w:rFonts w:ascii="TimesNewRomanPSMT" w:hAnsi="TimesNewRomanPSMT"/>
        </w:rPr>
        <w:t xml:space="preserve"> strony umowy nie były w stanie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>́, pomimo</w:t>
      </w:r>
      <w:r w:rsidR="00D1701E">
        <w:rPr>
          <w:rFonts w:ascii="TimesNewRomanPSMT" w:hAnsi="TimesNewRomanPSMT"/>
        </w:rPr>
        <w:t xml:space="preserve"> </w:t>
      </w:r>
      <w:r w:rsidRPr="001E0220">
        <w:rPr>
          <w:rFonts w:ascii="TimesNewRomanPSMT" w:hAnsi="TimesNewRomanPSMT"/>
        </w:rPr>
        <w:t xml:space="preserve">zachowania </w:t>
      </w:r>
      <w:proofErr w:type="spellStart"/>
      <w:r w:rsidRPr="001E0220">
        <w:rPr>
          <w:rFonts w:ascii="TimesNewRomanPSMT" w:hAnsi="TimesNewRomanPSMT"/>
        </w:rPr>
        <w:t>należytej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staranności</w:t>
      </w:r>
      <w:proofErr w:type="spellEnd"/>
      <w:r w:rsidRPr="001E0220">
        <w:rPr>
          <w:rFonts w:ascii="TimesNewRomanPSMT" w:hAnsi="TimesNewRomanPSMT"/>
        </w:rPr>
        <w:t>.</w:t>
      </w:r>
    </w:p>
    <w:p w14:paraId="2D8626FA" w14:textId="1408B535" w:rsidR="00A16E72" w:rsidRPr="003B2E85" w:rsidRDefault="00A16E72" w:rsidP="003B2E85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nastąpi</w:t>
      </w:r>
      <w:proofErr w:type="spellEnd"/>
      <w:r w:rsidRPr="001E0220">
        <w:rPr>
          <w:rFonts w:ascii="TimesNewRomanPSMT" w:hAnsi="TimesNewRomanPSMT"/>
        </w:rPr>
        <w:t xml:space="preserve"> zmiana </w:t>
      </w:r>
      <w:proofErr w:type="spellStart"/>
      <w:r w:rsidRPr="001E0220">
        <w:rPr>
          <w:rFonts w:ascii="TimesNewRomanPSMT" w:hAnsi="TimesNewRomanPSMT"/>
        </w:rPr>
        <w:t>przepisów</w:t>
      </w:r>
      <w:proofErr w:type="spellEnd"/>
      <w:r w:rsidRPr="001E0220">
        <w:rPr>
          <w:rFonts w:ascii="TimesNewRomanPSMT" w:hAnsi="TimesNewRomanPSMT"/>
        </w:rPr>
        <w:t xml:space="preserve"> prawa powszechnie </w:t>
      </w:r>
      <w:proofErr w:type="spellStart"/>
      <w:r w:rsidRPr="001E0220">
        <w:rPr>
          <w:rFonts w:ascii="TimesNewRomanPSMT" w:hAnsi="TimesNewRomanPSMT"/>
        </w:rPr>
        <w:t>obowiązującego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która</w:t>
      </w:r>
      <w:proofErr w:type="spellEnd"/>
      <w:r w:rsidRPr="001E0220">
        <w:rPr>
          <w:rFonts w:ascii="TimesNewRomanPSMT" w:hAnsi="TimesNewRomanPSMT"/>
        </w:rPr>
        <w:t xml:space="preserve"> ma wpływ na termin, </w:t>
      </w:r>
      <w:proofErr w:type="spellStart"/>
      <w:r w:rsidRPr="001E0220">
        <w:rPr>
          <w:rFonts w:ascii="TimesNewRomanPSMT" w:hAnsi="TimesNewRomanPSMT"/>
        </w:rPr>
        <w:t>sposób</w:t>
      </w:r>
      <w:proofErr w:type="spellEnd"/>
      <w:r w:rsidRPr="001E0220">
        <w:rPr>
          <w:rFonts w:ascii="TimesNewRomanPSMT" w:hAnsi="TimesNewRomanPSMT"/>
        </w:rPr>
        <w:t xml:space="preserve"> lub zakres realizacji przedmiotu umow</w:t>
      </w:r>
      <w:r w:rsidR="00D1701E">
        <w:rPr>
          <w:rFonts w:ascii="TimesNewRomanPSMT" w:hAnsi="TimesNewRomanPSMT"/>
        </w:rPr>
        <w:t>y.</w:t>
      </w:r>
    </w:p>
    <w:p w14:paraId="0E920CF1" w14:textId="77777777" w:rsidR="00A16E72" w:rsidRPr="00504D28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1</w:t>
      </w:r>
    </w:p>
    <w:p w14:paraId="7ACCBA3F" w14:textId="3BB6CBFD" w:rsidR="00A16E72" w:rsidRPr="00F1205C" w:rsidRDefault="00A16E72" w:rsidP="00F1205C">
      <w:pPr>
        <w:pStyle w:val="Normalny1"/>
        <w:numPr>
          <w:ilvl w:val="0"/>
          <w:numId w:val="35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Wykonawca udziela Zamawiającemu pełnej gwarancji jakości i rękojmi na dostarczony </w:t>
      </w:r>
      <w:r>
        <w:rPr>
          <w:rFonts w:ascii="Times New Roman" w:eastAsia="Times New Roman" w:hAnsi="Times New Roman" w:cs="Times New Roman"/>
        </w:rPr>
        <w:t xml:space="preserve">przedmiot zamówienia </w:t>
      </w:r>
      <w:r w:rsidRPr="00FD0C1A">
        <w:rPr>
          <w:rFonts w:ascii="Times New Roman" w:eastAsia="Times New Roman" w:hAnsi="Times New Roman" w:cs="Times New Roman"/>
        </w:rPr>
        <w:t>zgodnie ze złożon</w:t>
      </w:r>
      <w:r>
        <w:rPr>
          <w:rFonts w:ascii="Times New Roman" w:eastAsia="Times New Roman" w:hAnsi="Times New Roman" w:cs="Times New Roman"/>
        </w:rPr>
        <w:t>ą</w:t>
      </w:r>
      <w:r w:rsidRPr="00FD0C1A">
        <w:rPr>
          <w:rFonts w:ascii="Times New Roman" w:eastAsia="Times New Roman" w:hAnsi="Times New Roman" w:cs="Times New Roman"/>
        </w:rPr>
        <w:t xml:space="preserve"> ofertą.</w:t>
      </w:r>
    </w:p>
    <w:p w14:paraId="1B120830" w14:textId="77777777" w:rsidR="00A16E72" w:rsidRPr="00504D28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</w:t>
      </w: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2</w:t>
      </w:r>
    </w:p>
    <w:p w14:paraId="1DD0D24F" w14:textId="77777777" w:rsidR="00A16E72" w:rsidRPr="00847532" w:rsidRDefault="00A16E72" w:rsidP="00A16E72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 sprawach nieuregulowanych niniejszą umową będą miały zastosowanie właściwe przepisy Kodeksu cywilnego.  </w:t>
      </w:r>
    </w:p>
    <w:p w14:paraId="5E71FABA" w14:textId="06274613" w:rsidR="00A16E72" w:rsidRPr="00F1205C" w:rsidRDefault="00A16E72" w:rsidP="00A16E72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Wszelkie zmiany niniejszej umowy wymagają formy pisemnej pod rygorem nieważności.</w:t>
      </w:r>
    </w:p>
    <w:p w14:paraId="55AC9AD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3</w:t>
      </w:r>
    </w:p>
    <w:p w14:paraId="59BD322D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Wszystkie kwestie sporne powstałe w związku z realizacja umowy będą rozstrzygnięte przez sąd właściwy dla siedziby Zamawiającego.</w:t>
      </w:r>
    </w:p>
    <w:p w14:paraId="4A3ABCCB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4</w:t>
      </w:r>
    </w:p>
    <w:p w14:paraId="4A69866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Umowę sporządzono w dwóch jednobrzmiących egzemplarzach po jednym egzemplarzu dla każdej ze stron</w:t>
      </w:r>
      <w:r>
        <w:rPr>
          <w:rFonts w:ascii="Times New Roman" w:eastAsia="Times New Roman" w:hAnsi="Times New Roman" w:cs="Times New Roman"/>
        </w:rPr>
        <w:t>.</w:t>
      </w:r>
      <w:r w:rsidRPr="00847532">
        <w:rPr>
          <w:rFonts w:ascii="Times New Roman" w:eastAsia="Times New Roman" w:hAnsi="Times New Roman" w:cs="Times New Roman"/>
        </w:rPr>
        <w:t xml:space="preserve">  </w:t>
      </w:r>
    </w:p>
    <w:p w14:paraId="3E4648E1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2966C32B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 xml:space="preserve">Wykonawca </w:t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  <w:t>Zamawiający</w:t>
      </w:r>
    </w:p>
    <w:p w14:paraId="665A23E2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</w:p>
    <w:sectPr w:rsidR="00A16E72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A22BD" w14:textId="77777777" w:rsidR="00A64D42" w:rsidRDefault="00A64D42" w:rsidP="00DC5DAC">
      <w:pPr>
        <w:spacing w:after="0" w:line="240" w:lineRule="auto"/>
      </w:pPr>
      <w:r>
        <w:separator/>
      </w:r>
    </w:p>
  </w:endnote>
  <w:endnote w:type="continuationSeparator" w:id="0">
    <w:p w14:paraId="5ACC264C" w14:textId="77777777" w:rsidR="00A64D42" w:rsidRDefault="00A64D42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4A2EE" w14:textId="77777777" w:rsidR="00A64D42" w:rsidRDefault="00A64D42" w:rsidP="00DC5DAC">
      <w:pPr>
        <w:spacing w:after="0" w:line="240" w:lineRule="auto"/>
      </w:pPr>
      <w:r>
        <w:separator/>
      </w:r>
    </w:p>
  </w:footnote>
  <w:footnote w:type="continuationSeparator" w:id="0">
    <w:p w14:paraId="616E6598" w14:textId="77777777" w:rsidR="00A64D42" w:rsidRDefault="00A64D42" w:rsidP="00DC5DAC">
      <w:pPr>
        <w:spacing w:after="0" w:line="240" w:lineRule="auto"/>
      </w:pPr>
      <w:r>
        <w:continuationSeparator/>
      </w:r>
    </w:p>
  </w:footnote>
  <w:footnote w:id="1">
    <w:p w14:paraId="794D6B50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i/>
          <w:iCs/>
          <w:color w:val="222222"/>
          <w:sz w:val="16"/>
          <w:szCs w:val="16"/>
        </w:rPr>
        <w:t xml:space="preserve">,  </w:t>
      </w:r>
      <w:r>
        <w:rPr>
          <w:iCs/>
          <w:color w:val="222222"/>
          <w:sz w:val="16"/>
          <w:szCs w:val="16"/>
        </w:rPr>
        <w:t xml:space="preserve">zwanej dalej „ustawą”,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postępowania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udzielenie zamówienia publicznego lub konkursu prowadzonego na podstawie ustawy Pzp wyklucza się:</w:t>
      </w:r>
    </w:p>
    <w:p w14:paraId="2A1ADC44" w14:textId="77777777" w:rsidR="006E315E" w:rsidRPr="00A82964" w:rsidRDefault="006E315E" w:rsidP="006E315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którym mowa w art. 1 pkt 3 ustawy;</w:t>
      </w:r>
    </w:p>
    <w:p w14:paraId="6380EE73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w wykazach określonych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89222" w14:textId="77777777" w:rsidR="006E315E" w:rsidRPr="00791F6F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 w wykazach określonych w rozporządzeniu 765/2006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9E6C33"/>
    <w:multiLevelType w:val="hybridMultilevel"/>
    <w:tmpl w:val="4FAAB5EC"/>
    <w:lvl w:ilvl="0" w:tplc="D6C25F68">
      <w:start w:val="1"/>
      <w:numFmt w:val="decimal"/>
      <w:lvlText w:val="%1.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A5E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013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A81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A6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65E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89A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C873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58A5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D0E0D9E"/>
    <w:multiLevelType w:val="hybridMultilevel"/>
    <w:tmpl w:val="0C4652B8"/>
    <w:lvl w:ilvl="0" w:tplc="EBB4D5F2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21C7E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A423A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6A53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A34C6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54389A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0561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A121A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18D2C0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EBD1474"/>
    <w:multiLevelType w:val="hybridMultilevel"/>
    <w:tmpl w:val="98881288"/>
    <w:lvl w:ilvl="0" w:tplc="40D6BF04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49AA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CBDD8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9E1A1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91C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6AFA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2482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61F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21678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09712BB"/>
    <w:multiLevelType w:val="hybridMultilevel"/>
    <w:tmpl w:val="963013E8"/>
    <w:lvl w:ilvl="0" w:tplc="F592A81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773C">
      <w:start w:val="1"/>
      <w:numFmt w:val="lowerLetter"/>
      <w:lvlText w:val="%2)"/>
      <w:lvlJc w:val="left"/>
      <w:pPr>
        <w:ind w:left="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B0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4418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68D6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D048C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2C1E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E454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A4A5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13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196C738C"/>
    <w:multiLevelType w:val="hybridMultilevel"/>
    <w:tmpl w:val="33BACD36"/>
    <w:lvl w:ilvl="0" w:tplc="23F85CB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0D70A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E7E2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D67B9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D388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AA337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5284C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C829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B35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2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7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9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9C96FAF"/>
    <w:multiLevelType w:val="hybridMultilevel"/>
    <w:tmpl w:val="B7D4E912"/>
    <w:lvl w:ilvl="0" w:tplc="1240710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3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3E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02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C3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9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E7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C1F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88E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4F424A89"/>
    <w:multiLevelType w:val="hybridMultilevel"/>
    <w:tmpl w:val="4C7EE114"/>
    <w:lvl w:ilvl="0" w:tplc="78EC8060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C7D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A459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CCC0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94FD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634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C9E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883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22A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0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3" w15:restartNumberingAfterBreak="0">
    <w:nsid w:val="62CA3D07"/>
    <w:multiLevelType w:val="hybridMultilevel"/>
    <w:tmpl w:val="FE6AE4AA"/>
    <w:lvl w:ilvl="0" w:tplc="CA70CDD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CBD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CED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ADE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80C8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BAE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E23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E089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C542628"/>
    <w:multiLevelType w:val="hybridMultilevel"/>
    <w:tmpl w:val="10062884"/>
    <w:lvl w:ilvl="0" w:tplc="D632BFD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CD1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724C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C73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DA85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A3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CC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FBF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826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0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1" w15:restartNumberingAfterBreak="0">
    <w:nsid w:val="7B456ADC"/>
    <w:multiLevelType w:val="hybridMultilevel"/>
    <w:tmpl w:val="83641706"/>
    <w:lvl w:ilvl="0" w:tplc="8668E82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FAB5F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7602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8651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AD8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07B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AC9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0F7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AF0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9"/>
  </w:num>
  <w:num w:numId="3" w16cid:durableId="2118481750">
    <w:abstractNumId w:val="42"/>
  </w:num>
  <w:num w:numId="4" w16cid:durableId="1791125419">
    <w:abstractNumId w:val="33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47"/>
  </w:num>
  <w:num w:numId="8" w16cid:durableId="1167095837">
    <w:abstractNumId w:val="22"/>
  </w:num>
  <w:num w:numId="9" w16cid:durableId="626933781">
    <w:abstractNumId w:val="18"/>
  </w:num>
  <w:num w:numId="10" w16cid:durableId="1864660091">
    <w:abstractNumId w:val="7"/>
  </w:num>
  <w:num w:numId="11" w16cid:durableId="1531529237">
    <w:abstractNumId w:val="44"/>
  </w:num>
  <w:num w:numId="12" w16cid:durableId="1662612194">
    <w:abstractNumId w:val="14"/>
  </w:num>
  <w:num w:numId="13" w16cid:durableId="16293878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7"/>
  </w:num>
  <w:num w:numId="15" w16cid:durableId="873469863">
    <w:abstractNumId w:val="24"/>
  </w:num>
  <w:num w:numId="16" w16cid:durableId="1441412385">
    <w:abstractNumId w:val="52"/>
  </w:num>
  <w:num w:numId="17" w16cid:durableId="1968898663">
    <w:abstractNumId w:val="45"/>
  </w:num>
  <w:num w:numId="18" w16cid:durableId="696542401">
    <w:abstractNumId w:val="20"/>
  </w:num>
  <w:num w:numId="19" w16cid:durableId="1169634763">
    <w:abstractNumId w:val="31"/>
  </w:num>
  <w:num w:numId="20" w16cid:durableId="350492280">
    <w:abstractNumId w:val="48"/>
  </w:num>
  <w:num w:numId="21" w16cid:durableId="1361082155">
    <w:abstractNumId w:val="30"/>
  </w:num>
  <w:num w:numId="22" w16cid:durableId="1265260790">
    <w:abstractNumId w:val="27"/>
  </w:num>
  <w:num w:numId="23" w16cid:durableId="544873012">
    <w:abstractNumId w:val="26"/>
  </w:num>
  <w:num w:numId="24" w16cid:durableId="934019595">
    <w:abstractNumId w:val="28"/>
  </w:num>
  <w:num w:numId="25" w16cid:durableId="1074619914">
    <w:abstractNumId w:val="15"/>
  </w:num>
  <w:num w:numId="26" w16cid:durableId="1533109108">
    <w:abstractNumId w:val="21"/>
  </w:num>
  <w:num w:numId="27" w16cid:durableId="103159008">
    <w:abstractNumId w:val="50"/>
  </w:num>
  <w:num w:numId="28" w16cid:durableId="1746222155">
    <w:abstractNumId w:val="49"/>
  </w:num>
  <w:num w:numId="29" w16cid:durableId="1479418972">
    <w:abstractNumId w:val="39"/>
  </w:num>
  <w:num w:numId="30" w16cid:durableId="1726634950">
    <w:abstractNumId w:val="35"/>
  </w:num>
  <w:num w:numId="31" w16cid:durableId="918829484">
    <w:abstractNumId w:val="40"/>
  </w:num>
  <w:num w:numId="32" w16cid:durableId="1651329673">
    <w:abstractNumId w:val="41"/>
  </w:num>
  <w:num w:numId="33" w16cid:durableId="1844201149">
    <w:abstractNumId w:val="17"/>
  </w:num>
  <w:num w:numId="34" w16cid:durableId="45032515">
    <w:abstractNumId w:val="13"/>
  </w:num>
  <w:num w:numId="35" w16cid:durableId="585190445">
    <w:abstractNumId w:val="25"/>
  </w:num>
  <w:num w:numId="36" w16cid:durableId="1405373041">
    <w:abstractNumId w:val="34"/>
  </w:num>
  <w:num w:numId="37" w16cid:durableId="663122325">
    <w:abstractNumId w:val="29"/>
  </w:num>
  <w:num w:numId="38" w16cid:durableId="1654991336">
    <w:abstractNumId w:val="23"/>
  </w:num>
  <w:num w:numId="39" w16cid:durableId="6952460">
    <w:abstractNumId w:val="12"/>
  </w:num>
  <w:num w:numId="40" w16cid:durableId="521171547">
    <w:abstractNumId w:val="9"/>
  </w:num>
  <w:num w:numId="41" w16cid:durableId="605886696">
    <w:abstractNumId w:val="16"/>
  </w:num>
  <w:num w:numId="42" w16cid:durableId="1920868602">
    <w:abstractNumId w:val="43"/>
  </w:num>
  <w:num w:numId="43" w16cid:durableId="1538200243">
    <w:abstractNumId w:val="51"/>
  </w:num>
  <w:num w:numId="44" w16cid:durableId="1172987536">
    <w:abstractNumId w:val="32"/>
  </w:num>
  <w:num w:numId="45" w16cid:durableId="144786210">
    <w:abstractNumId w:val="10"/>
  </w:num>
  <w:num w:numId="46" w16cid:durableId="842013677">
    <w:abstractNumId w:val="36"/>
  </w:num>
  <w:num w:numId="47" w16cid:durableId="1382170573">
    <w:abstractNumId w:val="8"/>
  </w:num>
  <w:num w:numId="48" w16cid:durableId="58794141">
    <w:abstractNumId w:val="11"/>
  </w:num>
  <w:num w:numId="49" w16cid:durableId="2052219900">
    <w:abstractNumId w:val="4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01D0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7302D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5F1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524"/>
    <w:rsid w:val="0012796A"/>
    <w:rsid w:val="0013279F"/>
    <w:rsid w:val="00133097"/>
    <w:rsid w:val="00134CD2"/>
    <w:rsid w:val="0013557D"/>
    <w:rsid w:val="00136254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2C6E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75DE7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B2AC9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10AC"/>
    <w:rsid w:val="00382705"/>
    <w:rsid w:val="003841D5"/>
    <w:rsid w:val="00393054"/>
    <w:rsid w:val="0039460C"/>
    <w:rsid w:val="00395B24"/>
    <w:rsid w:val="00396146"/>
    <w:rsid w:val="0039710F"/>
    <w:rsid w:val="003A0C66"/>
    <w:rsid w:val="003A1963"/>
    <w:rsid w:val="003A2D65"/>
    <w:rsid w:val="003A3BCE"/>
    <w:rsid w:val="003A5537"/>
    <w:rsid w:val="003A5B98"/>
    <w:rsid w:val="003A646B"/>
    <w:rsid w:val="003B2969"/>
    <w:rsid w:val="003B2D60"/>
    <w:rsid w:val="003B2E85"/>
    <w:rsid w:val="003B426F"/>
    <w:rsid w:val="003B552F"/>
    <w:rsid w:val="003B6714"/>
    <w:rsid w:val="003C42E2"/>
    <w:rsid w:val="003C4CC4"/>
    <w:rsid w:val="003D19B6"/>
    <w:rsid w:val="003D2478"/>
    <w:rsid w:val="003E2D06"/>
    <w:rsid w:val="003E4CD7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668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3140"/>
    <w:rsid w:val="004F4C26"/>
    <w:rsid w:val="004F60F9"/>
    <w:rsid w:val="004F7DA3"/>
    <w:rsid w:val="00500B8B"/>
    <w:rsid w:val="0050366C"/>
    <w:rsid w:val="0050587C"/>
    <w:rsid w:val="00506401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0628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84C82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0C3C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2AF4"/>
    <w:rsid w:val="006832F5"/>
    <w:rsid w:val="006865B5"/>
    <w:rsid w:val="006911ED"/>
    <w:rsid w:val="00696FEF"/>
    <w:rsid w:val="00697BD2"/>
    <w:rsid w:val="006A05C3"/>
    <w:rsid w:val="006A2711"/>
    <w:rsid w:val="006A397E"/>
    <w:rsid w:val="006A45DE"/>
    <w:rsid w:val="006A4B72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42E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3BBA"/>
    <w:rsid w:val="0071406C"/>
    <w:rsid w:val="00716041"/>
    <w:rsid w:val="0071752E"/>
    <w:rsid w:val="007215CE"/>
    <w:rsid w:val="00722D89"/>
    <w:rsid w:val="00723CCE"/>
    <w:rsid w:val="0072460D"/>
    <w:rsid w:val="007247D4"/>
    <w:rsid w:val="00724D00"/>
    <w:rsid w:val="00730FBC"/>
    <w:rsid w:val="007312F4"/>
    <w:rsid w:val="0073324E"/>
    <w:rsid w:val="0073782B"/>
    <w:rsid w:val="00740987"/>
    <w:rsid w:val="00740DD7"/>
    <w:rsid w:val="0074411D"/>
    <w:rsid w:val="007470A9"/>
    <w:rsid w:val="007518CC"/>
    <w:rsid w:val="00751FA2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93133"/>
    <w:rsid w:val="007A2088"/>
    <w:rsid w:val="007A75CE"/>
    <w:rsid w:val="007B0FFC"/>
    <w:rsid w:val="007C2F27"/>
    <w:rsid w:val="007C5C36"/>
    <w:rsid w:val="007C6675"/>
    <w:rsid w:val="007C68DB"/>
    <w:rsid w:val="007C778C"/>
    <w:rsid w:val="007D068A"/>
    <w:rsid w:val="007D0FD5"/>
    <w:rsid w:val="007D3058"/>
    <w:rsid w:val="007E1CDB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2A09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48CE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4CE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1F9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2E0F"/>
    <w:rsid w:val="009E3658"/>
    <w:rsid w:val="009E6DC4"/>
    <w:rsid w:val="009F16A6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D69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4D42"/>
    <w:rsid w:val="00A65E4A"/>
    <w:rsid w:val="00A704A1"/>
    <w:rsid w:val="00A72B02"/>
    <w:rsid w:val="00A74AFE"/>
    <w:rsid w:val="00A84FA9"/>
    <w:rsid w:val="00A85F64"/>
    <w:rsid w:val="00A87744"/>
    <w:rsid w:val="00A9152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3726"/>
    <w:rsid w:val="00AE66AE"/>
    <w:rsid w:val="00AF2A07"/>
    <w:rsid w:val="00AF5217"/>
    <w:rsid w:val="00AF5C8B"/>
    <w:rsid w:val="00B0001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541E"/>
    <w:rsid w:val="00B46B1C"/>
    <w:rsid w:val="00B5354D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1898"/>
    <w:rsid w:val="00B919B0"/>
    <w:rsid w:val="00B93132"/>
    <w:rsid w:val="00B96477"/>
    <w:rsid w:val="00B97E81"/>
    <w:rsid w:val="00BA4AFE"/>
    <w:rsid w:val="00BA65F1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148F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3A4C"/>
    <w:rsid w:val="00C12993"/>
    <w:rsid w:val="00C15AAB"/>
    <w:rsid w:val="00C20C87"/>
    <w:rsid w:val="00C22B7E"/>
    <w:rsid w:val="00C2449B"/>
    <w:rsid w:val="00C360EB"/>
    <w:rsid w:val="00C36919"/>
    <w:rsid w:val="00C36BEF"/>
    <w:rsid w:val="00C4034F"/>
    <w:rsid w:val="00C40F93"/>
    <w:rsid w:val="00C424F0"/>
    <w:rsid w:val="00C428DF"/>
    <w:rsid w:val="00C44668"/>
    <w:rsid w:val="00C45569"/>
    <w:rsid w:val="00C4576A"/>
    <w:rsid w:val="00C45D1D"/>
    <w:rsid w:val="00C47EC1"/>
    <w:rsid w:val="00C53DE2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35B5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261"/>
    <w:rsid w:val="00DA5CC9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E778B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D4964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A8D"/>
    <w:rsid w:val="00F02E3F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0B1"/>
    <w:rsid w:val="00F61CE5"/>
    <w:rsid w:val="00F62FC8"/>
    <w:rsid w:val="00F701A0"/>
    <w:rsid w:val="00F707E1"/>
    <w:rsid w:val="00F73E6D"/>
    <w:rsid w:val="00F754EE"/>
    <w:rsid w:val="00F75A92"/>
    <w:rsid w:val="00F76622"/>
    <w:rsid w:val="00F80131"/>
    <w:rsid w:val="00F844EA"/>
    <w:rsid w:val="00F84697"/>
    <w:rsid w:val="00F857EB"/>
    <w:rsid w:val="00F85908"/>
    <w:rsid w:val="00F900A7"/>
    <w:rsid w:val="00F9353C"/>
    <w:rsid w:val="00F9388D"/>
    <w:rsid w:val="00F93ED9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1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0201D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1725</TotalTime>
  <Pages>1</Pages>
  <Words>4443</Words>
  <Characters>26658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31039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e.turowska@pcpr.goleniow.pl</cp:lastModifiedBy>
  <cp:revision>133</cp:revision>
  <cp:lastPrinted>2025-05-21T09:41:00Z</cp:lastPrinted>
  <dcterms:created xsi:type="dcterms:W3CDTF">2024-06-13T09:48:00Z</dcterms:created>
  <dcterms:modified xsi:type="dcterms:W3CDTF">2025-05-21T09:48:00Z</dcterms:modified>
</cp:coreProperties>
</file>