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BE2B8" w14:textId="77777777" w:rsidR="00A41E20" w:rsidRDefault="00A41E20" w:rsidP="004E32BE">
      <w:pPr>
        <w:spacing w:after="123" w:line="265" w:lineRule="auto"/>
        <w:ind w:right="-10"/>
        <w:jc w:val="both"/>
        <w:rPr>
          <w:rFonts w:ascii="Times New Roman" w:eastAsia="Times New Roman" w:hAnsi="Times New Roman"/>
          <w:sz w:val="24"/>
        </w:rPr>
      </w:pPr>
    </w:p>
    <w:p w14:paraId="3D48CD4F" w14:textId="77777777" w:rsidR="004E32BE" w:rsidRPr="00CE4781" w:rsidRDefault="004E32BE" w:rsidP="004E32BE">
      <w:pPr>
        <w:spacing w:after="123" w:line="265" w:lineRule="auto"/>
        <w:ind w:right="-10"/>
        <w:jc w:val="both"/>
        <w:rPr>
          <w:rFonts w:ascii="Times New Roman" w:eastAsia="Times New Roman" w:hAnsi="Times New Roman"/>
          <w:color w:val="FF0000"/>
          <w:sz w:val="24"/>
        </w:rPr>
      </w:pPr>
    </w:p>
    <w:p w14:paraId="2F1D0E82" w14:textId="70F096AF" w:rsidR="00507F7A" w:rsidRDefault="00507F7A" w:rsidP="00711188">
      <w:pPr>
        <w:jc w:val="right"/>
        <w:rPr>
          <w:rFonts w:ascii="Times New Roman" w:hAnsi="Times New Roman"/>
          <w:sz w:val="24"/>
          <w:szCs w:val="24"/>
        </w:rPr>
      </w:pPr>
      <w:r w:rsidRPr="005E5E25">
        <w:rPr>
          <w:rFonts w:ascii="Times New Roman" w:hAnsi="Times New Roman"/>
          <w:sz w:val="24"/>
          <w:szCs w:val="24"/>
        </w:rPr>
        <w:t>Goleniów, dnia 0</w:t>
      </w:r>
      <w:r w:rsidR="00476070" w:rsidRPr="005E5E25">
        <w:rPr>
          <w:rFonts w:ascii="Times New Roman" w:hAnsi="Times New Roman"/>
          <w:sz w:val="24"/>
          <w:szCs w:val="24"/>
        </w:rPr>
        <w:t xml:space="preserve">7 kwietnia </w:t>
      </w:r>
      <w:r w:rsidRPr="005E5E25">
        <w:rPr>
          <w:rFonts w:ascii="Times New Roman" w:hAnsi="Times New Roman"/>
          <w:sz w:val="24"/>
          <w:szCs w:val="24"/>
        </w:rPr>
        <w:t>202</w:t>
      </w:r>
      <w:r w:rsidR="00476070" w:rsidRPr="005E5E25">
        <w:rPr>
          <w:rFonts w:ascii="Times New Roman" w:hAnsi="Times New Roman"/>
          <w:sz w:val="24"/>
          <w:szCs w:val="24"/>
        </w:rPr>
        <w:t>5</w:t>
      </w:r>
      <w:r w:rsidRPr="005E5E25">
        <w:rPr>
          <w:rFonts w:ascii="Times New Roman" w:hAnsi="Times New Roman"/>
          <w:sz w:val="24"/>
          <w:szCs w:val="24"/>
        </w:rPr>
        <w:t xml:space="preserve"> r.</w:t>
      </w:r>
    </w:p>
    <w:p w14:paraId="0033A2AA" w14:textId="77777777" w:rsidR="00711188" w:rsidRPr="005E5E25" w:rsidRDefault="00711188" w:rsidP="00711188">
      <w:pPr>
        <w:jc w:val="right"/>
        <w:rPr>
          <w:rFonts w:ascii="Times New Roman" w:hAnsi="Times New Roman"/>
          <w:sz w:val="24"/>
          <w:szCs w:val="24"/>
        </w:rPr>
      </w:pPr>
    </w:p>
    <w:p w14:paraId="08C24AC6" w14:textId="77777777" w:rsidR="00507F7A" w:rsidRPr="005E5E25" w:rsidRDefault="00507F7A" w:rsidP="0071118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E5E25">
        <w:rPr>
          <w:rFonts w:ascii="Times New Roman" w:hAnsi="Times New Roman"/>
          <w:b/>
          <w:bCs/>
          <w:sz w:val="24"/>
          <w:szCs w:val="24"/>
        </w:rPr>
        <w:t xml:space="preserve">OGŁOSZENIE O WYBORZE OFERENTA </w:t>
      </w:r>
    </w:p>
    <w:p w14:paraId="20BB5497" w14:textId="09F1FA81" w:rsidR="00507F7A" w:rsidRPr="005E5E25" w:rsidRDefault="00507F7A" w:rsidP="0071118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E5E25">
        <w:rPr>
          <w:rFonts w:ascii="Times New Roman" w:hAnsi="Times New Roman"/>
          <w:b/>
          <w:bCs/>
          <w:sz w:val="24"/>
          <w:szCs w:val="24"/>
        </w:rPr>
        <w:t xml:space="preserve">w ramach zapytania ofertowego Nr </w:t>
      </w:r>
      <w:r w:rsidR="00476070" w:rsidRPr="005E5E25">
        <w:rPr>
          <w:rFonts w:ascii="Times New Roman" w:hAnsi="Times New Roman"/>
          <w:b/>
          <w:bCs/>
          <w:sz w:val="24"/>
          <w:szCs w:val="24"/>
        </w:rPr>
        <w:t>4</w:t>
      </w:r>
      <w:r w:rsidRPr="005E5E25">
        <w:rPr>
          <w:rFonts w:ascii="Times New Roman" w:hAnsi="Times New Roman"/>
          <w:b/>
          <w:bCs/>
          <w:sz w:val="24"/>
          <w:szCs w:val="24"/>
        </w:rPr>
        <w:t>/202</w:t>
      </w:r>
      <w:r w:rsidR="00476070" w:rsidRPr="005E5E25">
        <w:rPr>
          <w:rFonts w:ascii="Times New Roman" w:hAnsi="Times New Roman"/>
          <w:b/>
          <w:bCs/>
          <w:sz w:val="24"/>
          <w:szCs w:val="24"/>
        </w:rPr>
        <w:t>5</w:t>
      </w:r>
      <w:r w:rsidRPr="005E5E25">
        <w:rPr>
          <w:rFonts w:ascii="Times New Roman" w:hAnsi="Times New Roman"/>
          <w:b/>
          <w:bCs/>
          <w:sz w:val="24"/>
          <w:szCs w:val="24"/>
        </w:rPr>
        <w:t xml:space="preserve">/RCK </w:t>
      </w:r>
    </w:p>
    <w:p w14:paraId="6326938A" w14:textId="78191BCE" w:rsidR="00507F7A" w:rsidRPr="005E5E25" w:rsidRDefault="00507F7A" w:rsidP="0071118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5E25">
        <w:rPr>
          <w:rFonts w:ascii="Times New Roman" w:hAnsi="Times New Roman"/>
          <w:b/>
          <w:bCs/>
          <w:sz w:val="24"/>
          <w:szCs w:val="24"/>
        </w:rPr>
        <w:t xml:space="preserve">pn. </w:t>
      </w:r>
      <w:r w:rsidR="00476070" w:rsidRPr="005E5E25">
        <w:rPr>
          <w:rFonts w:ascii="Times New Roman" w:hAnsi="Times New Roman"/>
          <w:b/>
          <w:sz w:val="24"/>
          <w:szCs w:val="24"/>
        </w:rPr>
        <w:t>„zakup i dostawa materiałów edukacyjnych dla kadry punktu RCK”</w:t>
      </w:r>
      <w:r w:rsidR="00476070" w:rsidRPr="005E5E25">
        <w:rPr>
          <w:rFonts w:ascii="Times New Roman" w:hAnsi="Times New Roman"/>
          <w:bCs/>
          <w:sz w:val="24"/>
          <w:szCs w:val="24"/>
        </w:rPr>
        <w:t xml:space="preserve">  </w:t>
      </w:r>
    </w:p>
    <w:p w14:paraId="59F6F68A" w14:textId="77777777" w:rsidR="00507F7A" w:rsidRPr="005E5E25" w:rsidRDefault="00507F7A" w:rsidP="00507F7A">
      <w:pPr>
        <w:jc w:val="both"/>
        <w:rPr>
          <w:rFonts w:ascii="Times New Roman" w:hAnsi="Times New Roman"/>
          <w:sz w:val="24"/>
          <w:szCs w:val="24"/>
        </w:rPr>
      </w:pPr>
    </w:p>
    <w:p w14:paraId="72DB0C74" w14:textId="0186F368" w:rsidR="00507F7A" w:rsidRPr="005E5E25" w:rsidRDefault="00476070" w:rsidP="005E5E25">
      <w:pPr>
        <w:jc w:val="both"/>
        <w:rPr>
          <w:rFonts w:ascii="Times New Roman" w:hAnsi="Times New Roman"/>
          <w:sz w:val="24"/>
          <w:szCs w:val="24"/>
        </w:rPr>
      </w:pPr>
      <w:r w:rsidRPr="005E5E25">
        <w:rPr>
          <w:rFonts w:ascii="Times New Roman" w:hAnsi="Times New Roman"/>
        </w:rPr>
        <w:t xml:space="preserve">W trybie rozdziału 4 pkt. 1  Załącznika nr 2 </w:t>
      </w:r>
      <w:r w:rsidRPr="005E5E25">
        <w:rPr>
          <w:rFonts w:ascii="Times New Roman" w:hAnsi="Times New Roman"/>
          <w:i/>
          <w:iCs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711188">
        <w:rPr>
          <w:rFonts w:ascii="Times New Roman" w:hAnsi="Times New Roman"/>
          <w:i/>
          <w:iCs/>
        </w:rPr>
        <w:t xml:space="preserve">                            </w:t>
      </w:r>
      <w:r w:rsidRPr="005E5E25">
        <w:rPr>
          <w:rFonts w:ascii="Times New Roman" w:hAnsi="Times New Roman"/>
          <w:i/>
          <w:iCs/>
        </w:rPr>
        <w:t xml:space="preserve"> z budżetu środków własnych lub współfinansowanych ze środków europejskich lub innych mechanizmów finansowych oraz zasady udzielania zamówień publicznych, dla których nie stosuje się ustawy Prawo zamówień publicznych, </w:t>
      </w:r>
      <w:r w:rsidRPr="005E5E25">
        <w:rPr>
          <w:rFonts w:ascii="Times New Roman" w:hAnsi="Times New Roman"/>
        </w:rPr>
        <w:t xml:space="preserve">uprzejmie zawiadamiam, że </w:t>
      </w:r>
      <w:r w:rsidR="00507F7A" w:rsidRPr="005E5E25">
        <w:rPr>
          <w:rFonts w:ascii="Times New Roman" w:hAnsi="Times New Roman"/>
          <w:sz w:val="24"/>
          <w:szCs w:val="24"/>
        </w:rPr>
        <w:t xml:space="preserve">w dniu </w:t>
      </w:r>
      <w:r w:rsidR="009513EE" w:rsidRPr="005E5E25">
        <w:rPr>
          <w:rFonts w:ascii="Times New Roman" w:hAnsi="Times New Roman"/>
          <w:sz w:val="24"/>
          <w:szCs w:val="24"/>
        </w:rPr>
        <w:t>0</w:t>
      </w:r>
      <w:r w:rsidRPr="005E5E25">
        <w:rPr>
          <w:rFonts w:ascii="Times New Roman" w:hAnsi="Times New Roman"/>
          <w:sz w:val="24"/>
          <w:szCs w:val="24"/>
        </w:rPr>
        <w:t>7 kwietnia</w:t>
      </w:r>
      <w:r w:rsidR="00507F7A" w:rsidRPr="005E5E25">
        <w:rPr>
          <w:rFonts w:ascii="Times New Roman" w:hAnsi="Times New Roman"/>
          <w:sz w:val="24"/>
          <w:szCs w:val="24"/>
        </w:rPr>
        <w:t xml:space="preserve"> 202</w:t>
      </w:r>
      <w:r w:rsidRPr="005E5E25">
        <w:rPr>
          <w:rFonts w:ascii="Times New Roman" w:hAnsi="Times New Roman"/>
          <w:sz w:val="24"/>
          <w:szCs w:val="24"/>
        </w:rPr>
        <w:t>5</w:t>
      </w:r>
      <w:r w:rsidR="00507F7A" w:rsidRPr="005E5E25">
        <w:rPr>
          <w:rFonts w:ascii="Times New Roman" w:hAnsi="Times New Roman"/>
          <w:sz w:val="24"/>
          <w:szCs w:val="24"/>
        </w:rPr>
        <w:t xml:space="preserve"> r. dokonano wyboru Wykonawcy na realizację zadania pn.</w:t>
      </w:r>
      <w:r w:rsidRPr="005E5E25">
        <w:rPr>
          <w:rFonts w:ascii="Times New Roman" w:hAnsi="Times New Roman"/>
          <w:sz w:val="24"/>
          <w:szCs w:val="24"/>
        </w:rPr>
        <w:t xml:space="preserve"> </w:t>
      </w:r>
      <w:r w:rsidR="00507F7A" w:rsidRPr="005E5E25">
        <w:rPr>
          <w:rFonts w:cs="Calibri"/>
          <w:b/>
          <w:sz w:val="24"/>
          <w:szCs w:val="24"/>
        </w:rPr>
        <w:t xml:space="preserve"> </w:t>
      </w:r>
      <w:r w:rsidRPr="005E5E25">
        <w:rPr>
          <w:rFonts w:ascii="Times New Roman" w:hAnsi="Times New Roman"/>
          <w:b/>
          <w:sz w:val="24"/>
          <w:szCs w:val="24"/>
        </w:rPr>
        <w:t>„zakup i dostawa materiałów edukacyjnych dla kadry punktu RCK”</w:t>
      </w:r>
      <w:r w:rsidR="00507F7A" w:rsidRPr="005E5E25">
        <w:rPr>
          <w:rFonts w:ascii="Times New Roman" w:hAnsi="Times New Roman"/>
          <w:b/>
          <w:sz w:val="24"/>
          <w:szCs w:val="24"/>
        </w:rPr>
        <w:t xml:space="preserve">, </w:t>
      </w:r>
      <w:r w:rsidR="00507F7A" w:rsidRPr="005E5E25">
        <w:rPr>
          <w:rFonts w:ascii="Times New Roman" w:eastAsia="Arial" w:hAnsi="Times New Roman"/>
          <w:sz w:val="24"/>
          <w:szCs w:val="24"/>
        </w:rPr>
        <w:t xml:space="preserve"> </w:t>
      </w:r>
      <w:r w:rsidR="00507F7A" w:rsidRPr="005E5E25">
        <w:rPr>
          <w:rFonts w:ascii="Times New Roman" w:eastAsia="Times New Roman" w:hAnsi="Times New Roman"/>
          <w:sz w:val="24"/>
        </w:rPr>
        <w:t xml:space="preserve">związanego z </w:t>
      </w:r>
      <w:r w:rsidR="00507F7A" w:rsidRPr="005E5E25">
        <w:rPr>
          <w:rFonts w:ascii="Times New Roman" w:hAnsi="Times New Roman"/>
          <w:bCs/>
          <w:sz w:val="24"/>
          <w:szCs w:val="24"/>
        </w:rPr>
        <w:t>projektem REGIONALNE CENTRUM KRYZYS</w:t>
      </w:r>
      <w:r w:rsidR="005E5E25">
        <w:rPr>
          <w:rFonts w:ascii="Times New Roman" w:hAnsi="Times New Roman"/>
          <w:bCs/>
          <w:sz w:val="24"/>
          <w:szCs w:val="24"/>
        </w:rPr>
        <w:t xml:space="preserve">OWEGO </w:t>
      </w:r>
      <w:r w:rsidR="00507F7A" w:rsidRPr="005E5E25">
        <w:rPr>
          <w:rFonts w:ascii="Times New Roman" w:hAnsi="Times New Roman"/>
          <w:bCs/>
          <w:sz w:val="24"/>
          <w:szCs w:val="24"/>
        </w:rPr>
        <w:t xml:space="preserve">nr: </w:t>
      </w:r>
      <w:r w:rsidR="00507F7A" w:rsidRPr="005E5E25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="00507F7A" w:rsidRPr="005E5E25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507F7A" w:rsidRPr="005E5E25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</w:t>
      </w:r>
      <w:r w:rsidR="005E5E25" w:rsidRPr="005E5E25">
        <w:rPr>
          <w:rFonts w:ascii="Times New Roman" w:hAnsi="Times New Roman"/>
          <w:sz w:val="24"/>
          <w:szCs w:val="24"/>
        </w:rPr>
        <w:t xml:space="preserve"> </w:t>
      </w:r>
      <w:r w:rsidR="00507F7A" w:rsidRPr="005E5E25">
        <w:rPr>
          <w:rFonts w:ascii="Times New Roman" w:hAnsi="Times New Roman"/>
          <w:sz w:val="24"/>
          <w:szCs w:val="24"/>
        </w:rPr>
        <w:t>w kryzysie bezdomności</w:t>
      </w:r>
      <w:r w:rsidR="005E5E25" w:rsidRPr="005E5E25">
        <w:rPr>
          <w:rFonts w:ascii="Times New Roman" w:hAnsi="Times New Roman"/>
          <w:sz w:val="24"/>
          <w:szCs w:val="24"/>
        </w:rPr>
        <w:t xml:space="preserve"> </w:t>
      </w:r>
      <w:r w:rsidR="00507F7A" w:rsidRPr="005E5E25">
        <w:rPr>
          <w:rFonts w:ascii="Times New Roman" w:hAnsi="Times New Roman"/>
          <w:sz w:val="24"/>
          <w:szCs w:val="24"/>
        </w:rPr>
        <w:t>i zagrożonych wykluczeniem mieszkaniowym,</w:t>
      </w:r>
    </w:p>
    <w:p w14:paraId="73091317" w14:textId="78643717" w:rsidR="00507F7A" w:rsidRPr="005E5E25" w:rsidRDefault="00507F7A" w:rsidP="00507F7A">
      <w:pPr>
        <w:jc w:val="both"/>
        <w:rPr>
          <w:rFonts w:ascii="Times New Roman" w:hAnsi="Times New Roman"/>
          <w:bCs/>
          <w:sz w:val="24"/>
          <w:szCs w:val="24"/>
        </w:rPr>
      </w:pPr>
      <w:r w:rsidRPr="005E5E25">
        <w:rPr>
          <w:rFonts w:ascii="Times New Roman" w:hAnsi="Times New Roman"/>
          <w:bCs/>
          <w:sz w:val="24"/>
          <w:szCs w:val="24"/>
        </w:rPr>
        <w:t>na rzecz</w:t>
      </w:r>
      <w:r w:rsidR="005E5E25">
        <w:rPr>
          <w:rFonts w:ascii="Times New Roman" w:hAnsi="Times New Roman"/>
          <w:bCs/>
          <w:sz w:val="24"/>
          <w:szCs w:val="24"/>
        </w:rPr>
        <w:t xml:space="preserve"> Firmy</w:t>
      </w:r>
      <w:r w:rsidRPr="005E5E25">
        <w:rPr>
          <w:rFonts w:ascii="Times New Roman" w:hAnsi="Times New Roman"/>
          <w:bCs/>
          <w:sz w:val="24"/>
          <w:szCs w:val="24"/>
        </w:rPr>
        <w:t>:</w:t>
      </w:r>
    </w:p>
    <w:p w14:paraId="4ADB1ECD" w14:textId="07A4F0B2" w:rsidR="005E5E25" w:rsidRPr="005E5E25" w:rsidRDefault="005E5E25" w:rsidP="007111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spellStart"/>
      <w:r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Biuroserwis</w:t>
      </w:r>
      <w:proofErr w:type="spellEnd"/>
      <w:r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Moralewicz</w:t>
      </w:r>
      <w:proofErr w:type="spellEnd"/>
      <w:r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i Spółka Sp. J., ul. I Brygady Legionów 6 A, 72-100 Goleniów, NIP 8561847502,</w:t>
      </w:r>
    </w:p>
    <w:p w14:paraId="5DFA700B" w14:textId="77777777" w:rsidR="005E5E25" w:rsidRPr="005E5E25" w:rsidRDefault="005E5E25" w:rsidP="005E5E2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68B6BA2" w14:textId="26398B6D" w:rsidR="000A6FED" w:rsidRPr="005E5E25" w:rsidRDefault="00507F7A" w:rsidP="007111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5E5E25">
        <w:rPr>
          <w:rFonts w:ascii="Times New Roman" w:hAnsi="Times New Roman"/>
          <w:bCs/>
          <w:sz w:val="24"/>
          <w:szCs w:val="24"/>
        </w:rPr>
        <w:t>któr</w:t>
      </w:r>
      <w:r w:rsidR="009914F8" w:rsidRPr="005E5E25">
        <w:rPr>
          <w:rFonts w:ascii="Times New Roman" w:hAnsi="Times New Roman"/>
          <w:bCs/>
          <w:sz w:val="24"/>
          <w:szCs w:val="24"/>
        </w:rPr>
        <w:t>a</w:t>
      </w:r>
      <w:r w:rsidRPr="005E5E25">
        <w:rPr>
          <w:rFonts w:ascii="Times New Roman" w:hAnsi="Times New Roman"/>
          <w:b/>
          <w:sz w:val="24"/>
          <w:szCs w:val="24"/>
        </w:rPr>
        <w:t xml:space="preserve"> </w:t>
      </w:r>
      <w:r w:rsidRPr="005E5E25">
        <w:rPr>
          <w:rFonts w:ascii="Times New Roman" w:hAnsi="Times New Roman"/>
          <w:sz w:val="24"/>
          <w:szCs w:val="24"/>
        </w:rPr>
        <w:t>wartość przedmiotu zamówienia wycenił</w:t>
      </w:r>
      <w:r w:rsidR="009914F8" w:rsidRPr="005E5E25">
        <w:rPr>
          <w:rFonts w:ascii="Times New Roman" w:hAnsi="Times New Roman"/>
          <w:sz w:val="24"/>
          <w:szCs w:val="24"/>
        </w:rPr>
        <w:t>a</w:t>
      </w:r>
      <w:r w:rsidRPr="005E5E25">
        <w:rPr>
          <w:rFonts w:ascii="Times New Roman" w:hAnsi="Times New Roman"/>
          <w:sz w:val="24"/>
          <w:szCs w:val="24"/>
        </w:rPr>
        <w:t xml:space="preserve"> na ogólną kwotę </w:t>
      </w:r>
      <w:r w:rsidR="005E5E25"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12.105,00</w:t>
      </w:r>
      <w:r w:rsidR="005E5E25" w:rsidRPr="005E5E25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 </w:t>
      </w:r>
      <w:r w:rsidR="00402D91"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zł</w:t>
      </w:r>
      <w:r w:rsidR="000A6FED" w:rsidRPr="005E5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71118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</w:t>
      </w:r>
      <w:r w:rsidR="000A6FED" w:rsidRPr="005E5E25">
        <w:rPr>
          <w:rFonts w:ascii="Times New Roman" w:hAnsi="Times New Roman"/>
          <w:sz w:val="24"/>
          <w:szCs w:val="24"/>
        </w:rPr>
        <w:t xml:space="preserve">(słownie: </w:t>
      </w:r>
      <w:r w:rsidR="005E5E25" w:rsidRPr="005E5E25">
        <w:rPr>
          <w:rFonts w:ascii="Times New Roman" w:hAnsi="Times New Roman"/>
          <w:sz w:val="24"/>
          <w:szCs w:val="24"/>
        </w:rPr>
        <w:t>dwanaście tysięcy sto pięć</w:t>
      </w:r>
      <w:r w:rsidR="000A6FED" w:rsidRPr="005E5E25">
        <w:rPr>
          <w:rFonts w:ascii="Times New Roman" w:hAnsi="Times New Roman"/>
          <w:sz w:val="24"/>
          <w:szCs w:val="24"/>
        </w:rPr>
        <w:t xml:space="preserve"> zł </w:t>
      </w:r>
      <w:r w:rsidR="005E5E25" w:rsidRPr="005E5E25">
        <w:rPr>
          <w:rFonts w:ascii="Times New Roman" w:hAnsi="Times New Roman"/>
          <w:sz w:val="24"/>
          <w:szCs w:val="24"/>
        </w:rPr>
        <w:t>00</w:t>
      </w:r>
      <w:r w:rsidR="000A6FED" w:rsidRPr="005E5E25">
        <w:rPr>
          <w:rFonts w:ascii="Times New Roman" w:hAnsi="Times New Roman"/>
          <w:sz w:val="24"/>
          <w:szCs w:val="24"/>
        </w:rPr>
        <w:t>/100).</w:t>
      </w:r>
    </w:p>
    <w:p w14:paraId="6E9A4464" w14:textId="3DAD102D" w:rsidR="00402D91" w:rsidRPr="005E5E25" w:rsidRDefault="00402D91" w:rsidP="007111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4BF1B28" w14:textId="7BB34EAE" w:rsidR="007F543A" w:rsidRPr="00CE4781" w:rsidRDefault="007F543A" w:rsidP="00507F7A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EC309F1" w14:textId="77777777" w:rsidR="007F543A" w:rsidRPr="00CE4781" w:rsidRDefault="007F543A" w:rsidP="000028C2">
      <w:pPr>
        <w:spacing w:after="113" w:line="265" w:lineRule="auto"/>
        <w:ind w:left="-5" w:right="-10" w:hanging="10"/>
        <w:jc w:val="both"/>
        <w:rPr>
          <w:color w:val="FF0000"/>
        </w:rPr>
      </w:pPr>
    </w:p>
    <w:p w14:paraId="11060ED2" w14:textId="50149CEE" w:rsidR="00402D91" w:rsidRPr="00711188" w:rsidRDefault="00711188" w:rsidP="00711188">
      <w:pPr>
        <w:spacing w:after="113" w:line="265" w:lineRule="auto"/>
        <w:ind w:right="-10"/>
        <w:jc w:val="center"/>
        <w:rPr>
          <w:b/>
          <w:bCs/>
          <w:color w:val="000000" w:themeColor="text1"/>
          <w:sz w:val="24"/>
          <w:szCs w:val="24"/>
        </w:rPr>
      </w:pPr>
      <w:r w:rsidRPr="00711188">
        <w:rPr>
          <w:b/>
          <w:bCs/>
          <w:color w:val="000000" w:themeColor="text1"/>
          <w:sz w:val="24"/>
          <w:szCs w:val="24"/>
        </w:rPr>
        <w:t>DYREKTOR</w:t>
      </w:r>
    </w:p>
    <w:p w14:paraId="2D09505C" w14:textId="04793E49" w:rsidR="00711188" w:rsidRPr="00711188" w:rsidRDefault="00711188" w:rsidP="00711188">
      <w:pPr>
        <w:spacing w:after="113" w:line="265" w:lineRule="auto"/>
        <w:ind w:right="-10"/>
        <w:jc w:val="center"/>
        <w:rPr>
          <w:b/>
          <w:bCs/>
          <w:color w:val="000000" w:themeColor="text1"/>
          <w:sz w:val="24"/>
          <w:szCs w:val="24"/>
        </w:rPr>
      </w:pPr>
      <w:r w:rsidRPr="00711188">
        <w:rPr>
          <w:b/>
          <w:bCs/>
          <w:color w:val="000000" w:themeColor="text1"/>
          <w:sz w:val="24"/>
          <w:szCs w:val="24"/>
        </w:rPr>
        <w:t>Powiatowego Centrum Pomocy Rodzinie w Goleniowie</w:t>
      </w:r>
    </w:p>
    <w:p w14:paraId="5D38F21B" w14:textId="3A83295F" w:rsidR="00711188" w:rsidRPr="00711188" w:rsidRDefault="00711188" w:rsidP="00711188">
      <w:pPr>
        <w:spacing w:after="113" w:line="265" w:lineRule="auto"/>
        <w:ind w:right="-10"/>
        <w:jc w:val="center"/>
        <w:rPr>
          <w:b/>
          <w:bCs/>
          <w:color w:val="000000" w:themeColor="text1"/>
          <w:sz w:val="24"/>
          <w:szCs w:val="24"/>
        </w:rPr>
      </w:pPr>
      <w:r w:rsidRPr="00711188">
        <w:rPr>
          <w:b/>
          <w:bCs/>
          <w:color w:val="000000" w:themeColor="text1"/>
          <w:sz w:val="24"/>
          <w:szCs w:val="24"/>
        </w:rPr>
        <w:t xml:space="preserve">dr inż. Andżelika </w:t>
      </w:r>
      <w:proofErr w:type="spellStart"/>
      <w:r w:rsidRPr="00711188">
        <w:rPr>
          <w:b/>
          <w:bCs/>
          <w:color w:val="000000" w:themeColor="text1"/>
          <w:sz w:val="24"/>
          <w:szCs w:val="24"/>
        </w:rPr>
        <w:t>Retmańczyk</w:t>
      </w:r>
      <w:proofErr w:type="spellEnd"/>
    </w:p>
    <w:p w14:paraId="48B92C3F" w14:textId="77777777" w:rsidR="007F543A" w:rsidRPr="00CE4781" w:rsidRDefault="007F543A" w:rsidP="000A6FED">
      <w:pPr>
        <w:spacing w:after="113" w:line="265" w:lineRule="auto"/>
        <w:ind w:right="-10"/>
        <w:jc w:val="both"/>
        <w:rPr>
          <w:color w:val="FF0000"/>
        </w:rPr>
      </w:pPr>
    </w:p>
    <w:p w14:paraId="744CA4E6" w14:textId="77777777" w:rsidR="002245F0" w:rsidRPr="00CE4781" w:rsidRDefault="002245F0">
      <w:pPr>
        <w:spacing w:line="240" w:lineRule="auto"/>
        <w:ind w:left="3402"/>
        <w:jc w:val="center"/>
        <w:rPr>
          <w:color w:val="FF0000"/>
          <w:sz w:val="16"/>
          <w:szCs w:val="16"/>
        </w:rPr>
      </w:pPr>
    </w:p>
    <w:sectPr w:rsidR="002245F0" w:rsidRPr="00CE4781" w:rsidSect="00711188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27D15" w14:textId="77777777" w:rsidR="00074232" w:rsidRDefault="00074232" w:rsidP="00DC5DAC">
      <w:pPr>
        <w:spacing w:after="0" w:line="240" w:lineRule="auto"/>
      </w:pPr>
      <w:r>
        <w:separator/>
      </w:r>
    </w:p>
  </w:endnote>
  <w:endnote w:type="continuationSeparator" w:id="0">
    <w:p w14:paraId="66EFB47D" w14:textId="77777777" w:rsidR="00074232" w:rsidRDefault="00074232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ABD1C" w14:textId="77777777" w:rsidR="00074232" w:rsidRDefault="00074232" w:rsidP="00DC5DAC">
      <w:pPr>
        <w:spacing w:after="0" w:line="240" w:lineRule="auto"/>
      </w:pPr>
      <w:r>
        <w:separator/>
      </w:r>
    </w:p>
  </w:footnote>
  <w:footnote w:type="continuationSeparator" w:id="0">
    <w:p w14:paraId="0126DB4A" w14:textId="77777777" w:rsidR="00074232" w:rsidRDefault="00074232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0"/>
  </w:num>
  <w:num w:numId="3" w16cid:durableId="2118481750">
    <w:abstractNumId w:val="14"/>
  </w:num>
  <w:num w:numId="4" w16cid:durableId="1791125419">
    <w:abstractNumId w:val="12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16"/>
  </w:num>
  <w:num w:numId="8" w16cid:durableId="1167095837">
    <w:abstractNumId w:val="11"/>
  </w:num>
  <w:num w:numId="9" w16cid:durableId="626933781">
    <w:abstractNumId w:val="9"/>
  </w:num>
  <w:num w:numId="10" w16cid:durableId="1864660091">
    <w:abstractNumId w:val="7"/>
  </w:num>
  <w:num w:numId="11" w16cid:durableId="1531529237">
    <w:abstractNumId w:val="15"/>
  </w:num>
  <w:num w:numId="12" w16cid:durableId="1662612194">
    <w:abstractNumId w:val="8"/>
  </w:num>
  <w:num w:numId="13" w16cid:durableId="1629387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212F8"/>
    <w:rsid w:val="000312D9"/>
    <w:rsid w:val="00035C85"/>
    <w:rsid w:val="00036758"/>
    <w:rsid w:val="00041704"/>
    <w:rsid w:val="0004221B"/>
    <w:rsid w:val="00042C32"/>
    <w:rsid w:val="000504C2"/>
    <w:rsid w:val="00054BEC"/>
    <w:rsid w:val="00054D46"/>
    <w:rsid w:val="00055E53"/>
    <w:rsid w:val="0006197E"/>
    <w:rsid w:val="00070651"/>
    <w:rsid w:val="00074232"/>
    <w:rsid w:val="00081598"/>
    <w:rsid w:val="0008321D"/>
    <w:rsid w:val="000842B2"/>
    <w:rsid w:val="00084626"/>
    <w:rsid w:val="000960FD"/>
    <w:rsid w:val="000A0CC2"/>
    <w:rsid w:val="000A3C20"/>
    <w:rsid w:val="000A3D25"/>
    <w:rsid w:val="000A6FED"/>
    <w:rsid w:val="000A75B3"/>
    <w:rsid w:val="000B1474"/>
    <w:rsid w:val="000B3578"/>
    <w:rsid w:val="000B37D3"/>
    <w:rsid w:val="000B6301"/>
    <w:rsid w:val="000C178D"/>
    <w:rsid w:val="000C2F46"/>
    <w:rsid w:val="000C3FB2"/>
    <w:rsid w:val="000C45EC"/>
    <w:rsid w:val="000D4DB3"/>
    <w:rsid w:val="000D7ACD"/>
    <w:rsid w:val="000E0428"/>
    <w:rsid w:val="000E3A1A"/>
    <w:rsid w:val="000F13DA"/>
    <w:rsid w:val="000F5476"/>
    <w:rsid w:val="000F642F"/>
    <w:rsid w:val="001007B4"/>
    <w:rsid w:val="00102441"/>
    <w:rsid w:val="001042B5"/>
    <w:rsid w:val="00104CE1"/>
    <w:rsid w:val="00107A16"/>
    <w:rsid w:val="00114820"/>
    <w:rsid w:val="0011528F"/>
    <w:rsid w:val="00123959"/>
    <w:rsid w:val="001241E2"/>
    <w:rsid w:val="00124EF9"/>
    <w:rsid w:val="0012796A"/>
    <w:rsid w:val="00132083"/>
    <w:rsid w:val="0013279F"/>
    <w:rsid w:val="00133097"/>
    <w:rsid w:val="0013557D"/>
    <w:rsid w:val="0013760A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57336"/>
    <w:rsid w:val="00164152"/>
    <w:rsid w:val="00166A58"/>
    <w:rsid w:val="00174A75"/>
    <w:rsid w:val="00181BEB"/>
    <w:rsid w:val="0018282C"/>
    <w:rsid w:val="00185E35"/>
    <w:rsid w:val="0019409F"/>
    <w:rsid w:val="00196499"/>
    <w:rsid w:val="001A1D3C"/>
    <w:rsid w:val="001A2528"/>
    <w:rsid w:val="001A5600"/>
    <w:rsid w:val="001A5FF5"/>
    <w:rsid w:val="001A63F6"/>
    <w:rsid w:val="001B5F2F"/>
    <w:rsid w:val="001B7FA5"/>
    <w:rsid w:val="001C327A"/>
    <w:rsid w:val="001D024B"/>
    <w:rsid w:val="001D0FF5"/>
    <w:rsid w:val="001D106F"/>
    <w:rsid w:val="001D5164"/>
    <w:rsid w:val="001E288F"/>
    <w:rsid w:val="001F0AD0"/>
    <w:rsid w:val="001F1229"/>
    <w:rsid w:val="001F51F5"/>
    <w:rsid w:val="001F6816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2CE7"/>
    <w:rsid w:val="00215B7D"/>
    <w:rsid w:val="002204EB"/>
    <w:rsid w:val="00222EC4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3AEF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38B7"/>
    <w:rsid w:val="00354578"/>
    <w:rsid w:val="00356054"/>
    <w:rsid w:val="0036376F"/>
    <w:rsid w:val="00363CAC"/>
    <w:rsid w:val="00365150"/>
    <w:rsid w:val="00367984"/>
    <w:rsid w:val="00370A8A"/>
    <w:rsid w:val="00370FA2"/>
    <w:rsid w:val="003717D2"/>
    <w:rsid w:val="003730A7"/>
    <w:rsid w:val="003736E2"/>
    <w:rsid w:val="0037690E"/>
    <w:rsid w:val="00380738"/>
    <w:rsid w:val="00381059"/>
    <w:rsid w:val="003841D5"/>
    <w:rsid w:val="00390EBB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5552"/>
    <w:rsid w:val="003D2478"/>
    <w:rsid w:val="003E61DB"/>
    <w:rsid w:val="003E710E"/>
    <w:rsid w:val="003F20AB"/>
    <w:rsid w:val="003F48A4"/>
    <w:rsid w:val="003F5A23"/>
    <w:rsid w:val="00400136"/>
    <w:rsid w:val="00402D91"/>
    <w:rsid w:val="004031F9"/>
    <w:rsid w:val="0040429B"/>
    <w:rsid w:val="00405C3B"/>
    <w:rsid w:val="004108EE"/>
    <w:rsid w:val="00411688"/>
    <w:rsid w:val="00411F17"/>
    <w:rsid w:val="004121D0"/>
    <w:rsid w:val="00414E2E"/>
    <w:rsid w:val="00421040"/>
    <w:rsid w:val="00423CFD"/>
    <w:rsid w:val="00427F6B"/>
    <w:rsid w:val="00430D85"/>
    <w:rsid w:val="004316CA"/>
    <w:rsid w:val="0043197E"/>
    <w:rsid w:val="004344DB"/>
    <w:rsid w:val="0043720A"/>
    <w:rsid w:val="004444F9"/>
    <w:rsid w:val="00445C39"/>
    <w:rsid w:val="00446D38"/>
    <w:rsid w:val="00453232"/>
    <w:rsid w:val="00461B3D"/>
    <w:rsid w:val="00463A83"/>
    <w:rsid w:val="004675FE"/>
    <w:rsid w:val="004729B9"/>
    <w:rsid w:val="0047384E"/>
    <w:rsid w:val="00476070"/>
    <w:rsid w:val="00477683"/>
    <w:rsid w:val="00480261"/>
    <w:rsid w:val="004875A3"/>
    <w:rsid w:val="00487CA3"/>
    <w:rsid w:val="0049313A"/>
    <w:rsid w:val="00493472"/>
    <w:rsid w:val="00493608"/>
    <w:rsid w:val="004948FA"/>
    <w:rsid w:val="00496486"/>
    <w:rsid w:val="00497A37"/>
    <w:rsid w:val="00497AF2"/>
    <w:rsid w:val="004A034A"/>
    <w:rsid w:val="004A4494"/>
    <w:rsid w:val="004A57B4"/>
    <w:rsid w:val="004B2733"/>
    <w:rsid w:val="004B59DB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0B6"/>
    <w:rsid w:val="004D7725"/>
    <w:rsid w:val="004D7A24"/>
    <w:rsid w:val="004E32BE"/>
    <w:rsid w:val="004E66C6"/>
    <w:rsid w:val="004E738B"/>
    <w:rsid w:val="004F0424"/>
    <w:rsid w:val="004F0AD3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26AA3"/>
    <w:rsid w:val="00531374"/>
    <w:rsid w:val="00531C08"/>
    <w:rsid w:val="00534F4D"/>
    <w:rsid w:val="00541936"/>
    <w:rsid w:val="00551881"/>
    <w:rsid w:val="00556A86"/>
    <w:rsid w:val="0056160C"/>
    <w:rsid w:val="00564AEF"/>
    <w:rsid w:val="00567322"/>
    <w:rsid w:val="00572C1A"/>
    <w:rsid w:val="005740B9"/>
    <w:rsid w:val="00574B18"/>
    <w:rsid w:val="005754F1"/>
    <w:rsid w:val="0057673B"/>
    <w:rsid w:val="0058725D"/>
    <w:rsid w:val="0059381B"/>
    <w:rsid w:val="00593B59"/>
    <w:rsid w:val="005A00DA"/>
    <w:rsid w:val="005A2235"/>
    <w:rsid w:val="005A593A"/>
    <w:rsid w:val="005B056F"/>
    <w:rsid w:val="005B1352"/>
    <w:rsid w:val="005B6E3B"/>
    <w:rsid w:val="005C46A2"/>
    <w:rsid w:val="005C6D4B"/>
    <w:rsid w:val="005D184C"/>
    <w:rsid w:val="005D1CE4"/>
    <w:rsid w:val="005D22C6"/>
    <w:rsid w:val="005D3AE2"/>
    <w:rsid w:val="005D5279"/>
    <w:rsid w:val="005D565E"/>
    <w:rsid w:val="005E06F5"/>
    <w:rsid w:val="005E090D"/>
    <w:rsid w:val="005E1417"/>
    <w:rsid w:val="005E19B7"/>
    <w:rsid w:val="005E386C"/>
    <w:rsid w:val="005E3FBF"/>
    <w:rsid w:val="005E5E25"/>
    <w:rsid w:val="005E5F92"/>
    <w:rsid w:val="005F4016"/>
    <w:rsid w:val="005F4290"/>
    <w:rsid w:val="005F479C"/>
    <w:rsid w:val="005F65A7"/>
    <w:rsid w:val="00602475"/>
    <w:rsid w:val="00604EAC"/>
    <w:rsid w:val="0060740B"/>
    <w:rsid w:val="006107E8"/>
    <w:rsid w:val="00613CD5"/>
    <w:rsid w:val="006169E2"/>
    <w:rsid w:val="00621A5D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6B7A"/>
    <w:rsid w:val="006515BC"/>
    <w:rsid w:val="00651AC7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6229"/>
    <w:rsid w:val="006D69D3"/>
    <w:rsid w:val="006D6D57"/>
    <w:rsid w:val="006E315E"/>
    <w:rsid w:val="006E5801"/>
    <w:rsid w:val="006F2493"/>
    <w:rsid w:val="006F4487"/>
    <w:rsid w:val="006F62F3"/>
    <w:rsid w:val="006F73BB"/>
    <w:rsid w:val="006F7FA5"/>
    <w:rsid w:val="007013BE"/>
    <w:rsid w:val="00701937"/>
    <w:rsid w:val="007036E2"/>
    <w:rsid w:val="00710172"/>
    <w:rsid w:val="00711188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BFA"/>
    <w:rsid w:val="00786872"/>
    <w:rsid w:val="00791F6F"/>
    <w:rsid w:val="007A2088"/>
    <w:rsid w:val="007A75CE"/>
    <w:rsid w:val="007B0FFC"/>
    <w:rsid w:val="007C2F27"/>
    <w:rsid w:val="007C3987"/>
    <w:rsid w:val="007C6675"/>
    <w:rsid w:val="007C778C"/>
    <w:rsid w:val="007D068A"/>
    <w:rsid w:val="007D0FD5"/>
    <w:rsid w:val="007D1D49"/>
    <w:rsid w:val="007D3058"/>
    <w:rsid w:val="007D73EF"/>
    <w:rsid w:val="007E5593"/>
    <w:rsid w:val="007E64A7"/>
    <w:rsid w:val="007E70CD"/>
    <w:rsid w:val="007F0D05"/>
    <w:rsid w:val="007F543A"/>
    <w:rsid w:val="00801B53"/>
    <w:rsid w:val="00801ED4"/>
    <w:rsid w:val="008036BF"/>
    <w:rsid w:val="0080484B"/>
    <w:rsid w:val="008145BF"/>
    <w:rsid w:val="00817824"/>
    <w:rsid w:val="00817935"/>
    <w:rsid w:val="0082168B"/>
    <w:rsid w:val="008227AD"/>
    <w:rsid w:val="00824335"/>
    <w:rsid w:val="008322A9"/>
    <w:rsid w:val="00834145"/>
    <w:rsid w:val="008364F8"/>
    <w:rsid w:val="008407D4"/>
    <w:rsid w:val="008436D9"/>
    <w:rsid w:val="00844037"/>
    <w:rsid w:val="008561D7"/>
    <w:rsid w:val="008615A1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F5D"/>
    <w:rsid w:val="008A5814"/>
    <w:rsid w:val="008B066B"/>
    <w:rsid w:val="008C102E"/>
    <w:rsid w:val="008C45FB"/>
    <w:rsid w:val="008C5E1C"/>
    <w:rsid w:val="008C6DE3"/>
    <w:rsid w:val="008C7293"/>
    <w:rsid w:val="008D0851"/>
    <w:rsid w:val="008D0C6B"/>
    <w:rsid w:val="008D20DD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3EE0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5BF4"/>
    <w:rsid w:val="0098623C"/>
    <w:rsid w:val="00987186"/>
    <w:rsid w:val="009914F8"/>
    <w:rsid w:val="009957F2"/>
    <w:rsid w:val="009A6FB9"/>
    <w:rsid w:val="009A7C0B"/>
    <w:rsid w:val="009B0158"/>
    <w:rsid w:val="009B7400"/>
    <w:rsid w:val="009B7507"/>
    <w:rsid w:val="009B7B79"/>
    <w:rsid w:val="009C0A53"/>
    <w:rsid w:val="009C2D52"/>
    <w:rsid w:val="009C441C"/>
    <w:rsid w:val="009C5243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9F75B5"/>
    <w:rsid w:val="00A01796"/>
    <w:rsid w:val="00A02AE1"/>
    <w:rsid w:val="00A07314"/>
    <w:rsid w:val="00A12404"/>
    <w:rsid w:val="00A142F4"/>
    <w:rsid w:val="00A1741D"/>
    <w:rsid w:val="00A17E45"/>
    <w:rsid w:val="00A24C38"/>
    <w:rsid w:val="00A30AC8"/>
    <w:rsid w:val="00A323CD"/>
    <w:rsid w:val="00A36B83"/>
    <w:rsid w:val="00A40855"/>
    <w:rsid w:val="00A41E20"/>
    <w:rsid w:val="00A421CD"/>
    <w:rsid w:val="00A42677"/>
    <w:rsid w:val="00A42759"/>
    <w:rsid w:val="00A42D69"/>
    <w:rsid w:val="00A454BB"/>
    <w:rsid w:val="00A458A8"/>
    <w:rsid w:val="00A45B48"/>
    <w:rsid w:val="00A45CAA"/>
    <w:rsid w:val="00A47137"/>
    <w:rsid w:val="00A5460A"/>
    <w:rsid w:val="00A567A0"/>
    <w:rsid w:val="00A65E4A"/>
    <w:rsid w:val="00A704A1"/>
    <w:rsid w:val="00A80133"/>
    <w:rsid w:val="00A84FA9"/>
    <w:rsid w:val="00A85F64"/>
    <w:rsid w:val="00A87744"/>
    <w:rsid w:val="00A9152A"/>
    <w:rsid w:val="00A92A26"/>
    <w:rsid w:val="00A92D9C"/>
    <w:rsid w:val="00AB49D6"/>
    <w:rsid w:val="00AB4ABB"/>
    <w:rsid w:val="00AC2765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0FBF"/>
    <w:rsid w:val="00B063BC"/>
    <w:rsid w:val="00B16046"/>
    <w:rsid w:val="00B20974"/>
    <w:rsid w:val="00B21C6C"/>
    <w:rsid w:val="00B26366"/>
    <w:rsid w:val="00B27343"/>
    <w:rsid w:val="00B31016"/>
    <w:rsid w:val="00B35B97"/>
    <w:rsid w:val="00B37990"/>
    <w:rsid w:val="00B41770"/>
    <w:rsid w:val="00B419B8"/>
    <w:rsid w:val="00B4235E"/>
    <w:rsid w:val="00B43BA1"/>
    <w:rsid w:val="00B44B3E"/>
    <w:rsid w:val="00B46096"/>
    <w:rsid w:val="00B46B1C"/>
    <w:rsid w:val="00B47181"/>
    <w:rsid w:val="00B5273B"/>
    <w:rsid w:val="00B52D32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1947"/>
    <w:rsid w:val="00B7250F"/>
    <w:rsid w:val="00B72A9C"/>
    <w:rsid w:val="00B73FB7"/>
    <w:rsid w:val="00B80B03"/>
    <w:rsid w:val="00B93132"/>
    <w:rsid w:val="00BA4AFE"/>
    <w:rsid w:val="00BA6A9D"/>
    <w:rsid w:val="00BA7A06"/>
    <w:rsid w:val="00BA7F13"/>
    <w:rsid w:val="00BB42B9"/>
    <w:rsid w:val="00BB42CC"/>
    <w:rsid w:val="00BB7619"/>
    <w:rsid w:val="00BC18B6"/>
    <w:rsid w:val="00BC1E27"/>
    <w:rsid w:val="00BE042F"/>
    <w:rsid w:val="00BE1A5B"/>
    <w:rsid w:val="00BE287D"/>
    <w:rsid w:val="00BF3A81"/>
    <w:rsid w:val="00BF409B"/>
    <w:rsid w:val="00BF4876"/>
    <w:rsid w:val="00BF5C44"/>
    <w:rsid w:val="00BF6D2A"/>
    <w:rsid w:val="00C012AE"/>
    <w:rsid w:val="00C0244E"/>
    <w:rsid w:val="00C0267C"/>
    <w:rsid w:val="00C15AAB"/>
    <w:rsid w:val="00C20C87"/>
    <w:rsid w:val="00C2449B"/>
    <w:rsid w:val="00C360EB"/>
    <w:rsid w:val="00C36919"/>
    <w:rsid w:val="00C36BEF"/>
    <w:rsid w:val="00C424F0"/>
    <w:rsid w:val="00C428DF"/>
    <w:rsid w:val="00C44578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25CA"/>
    <w:rsid w:val="00C7418B"/>
    <w:rsid w:val="00C75C51"/>
    <w:rsid w:val="00C76E0B"/>
    <w:rsid w:val="00C77083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2D16"/>
    <w:rsid w:val="00CB72D6"/>
    <w:rsid w:val="00CC2594"/>
    <w:rsid w:val="00CC362D"/>
    <w:rsid w:val="00CC377D"/>
    <w:rsid w:val="00CC64D3"/>
    <w:rsid w:val="00CC6D4F"/>
    <w:rsid w:val="00CE4781"/>
    <w:rsid w:val="00CE7659"/>
    <w:rsid w:val="00CF217D"/>
    <w:rsid w:val="00CF2EDC"/>
    <w:rsid w:val="00D00AF3"/>
    <w:rsid w:val="00D029CC"/>
    <w:rsid w:val="00D053EE"/>
    <w:rsid w:val="00D102EC"/>
    <w:rsid w:val="00D16884"/>
    <w:rsid w:val="00D22DC1"/>
    <w:rsid w:val="00D2560C"/>
    <w:rsid w:val="00D27149"/>
    <w:rsid w:val="00D307F7"/>
    <w:rsid w:val="00D325B6"/>
    <w:rsid w:val="00D3550D"/>
    <w:rsid w:val="00D37AE1"/>
    <w:rsid w:val="00D45044"/>
    <w:rsid w:val="00D554CB"/>
    <w:rsid w:val="00D563BC"/>
    <w:rsid w:val="00D56F38"/>
    <w:rsid w:val="00D7500B"/>
    <w:rsid w:val="00D822AF"/>
    <w:rsid w:val="00D827FB"/>
    <w:rsid w:val="00D83201"/>
    <w:rsid w:val="00D854F4"/>
    <w:rsid w:val="00D90E24"/>
    <w:rsid w:val="00D93088"/>
    <w:rsid w:val="00D93133"/>
    <w:rsid w:val="00D93951"/>
    <w:rsid w:val="00D941DC"/>
    <w:rsid w:val="00D94657"/>
    <w:rsid w:val="00D94C91"/>
    <w:rsid w:val="00D94FA2"/>
    <w:rsid w:val="00DA0D05"/>
    <w:rsid w:val="00DA1B3D"/>
    <w:rsid w:val="00DA204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D7F89"/>
    <w:rsid w:val="00DE20B4"/>
    <w:rsid w:val="00DF29E5"/>
    <w:rsid w:val="00DF571D"/>
    <w:rsid w:val="00E05133"/>
    <w:rsid w:val="00E05AA9"/>
    <w:rsid w:val="00E06B64"/>
    <w:rsid w:val="00E15941"/>
    <w:rsid w:val="00E2191C"/>
    <w:rsid w:val="00E21CD3"/>
    <w:rsid w:val="00E2792D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802F7"/>
    <w:rsid w:val="00E80697"/>
    <w:rsid w:val="00E85FEE"/>
    <w:rsid w:val="00E920A5"/>
    <w:rsid w:val="00E94A2C"/>
    <w:rsid w:val="00E9638A"/>
    <w:rsid w:val="00E975AE"/>
    <w:rsid w:val="00EA0EDB"/>
    <w:rsid w:val="00EA130C"/>
    <w:rsid w:val="00EA5324"/>
    <w:rsid w:val="00EA5F30"/>
    <w:rsid w:val="00EA6212"/>
    <w:rsid w:val="00EA6DD4"/>
    <w:rsid w:val="00EB2AEC"/>
    <w:rsid w:val="00EC0B61"/>
    <w:rsid w:val="00EC1C08"/>
    <w:rsid w:val="00EC3159"/>
    <w:rsid w:val="00EC46CF"/>
    <w:rsid w:val="00EC576D"/>
    <w:rsid w:val="00EC645D"/>
    <w:rsid w:val="00EC68EB"/>
    <w:rsid w:val="00ED2B5C"/>
    <w:rsid w:val="00ED47BE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6062"/>
    <w:rsid w:val="00F16530"/>
    <w:rsid w:val="00F209ED"/>
    <w:rsid w:val="00F23A7F"/>
    <w:rsid w:val="00F265E6"/>
    <w:rsid w:val="00F26A2E"/>
    <w:rsid w:val="00F27E26"/>
    <w:rsid w:val="00F3196F"/>
    <w:rsid w:val="00F340FE"/>
    <w:rsid w:val="00F357B8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3534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paragraph" w:customStyle="1" w:styleId="Normalny1">
    <w:name w:val="Normalny1"/>
    <w:rsid w:val="00B00FB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1171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1956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Magdalena_Macura</dc:creator>
  <cp:lastModifiedBy>e.turowska@pcpr.goleniow.pl</cp:lastModifiedBy>
  <cp:revision>108</cp:revision>
  <cp:lastPrinted>2025-04-07T08:59:00Z</cp:lastPrinted>
  <dcterms:created xsi:type="dcterms:W3CDTF">2024-06-13T09:48:00Z</dcterms:created>
  <dcterms:modified xsi:type="dcterms:W3CDTF">2025-04-07T09:00:00Z</dcterms:modified>
</cp:coreProperties>
</file>