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60624" w14:textId="77777777" w:rsidR="00DB2277" w:rsidRDefault="00DB2277" w:rsidP="003C727A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4874F6AC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785ED6EC" w14:textId="44727E7F" w:rsidR="00653352" w:rsidRDefault="00653352" w:rsidP="00653352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</w:rPr>
        <w:t xml:space="preserve">Goleniów, dnia </w:t>
      </w:r>
      <w:r w:rsidR="003C727A">
        <w:rPr>
          <w:rFonts w:ascii="Times New Roman" w:eastAsia="Arial" w:hAnsi="Times New Roman"/>
          <w:sz w:val="24"/>
          <w:szCs w:val="24"/>
        </w:rPr>
        <w:t>2</w:t>
      </w:r>
      <w:r w:rsidR="002B0FC9">
        <w:rPr>
          <w:rFonts w:ascii="Times New Roman" w:eastAsia="Arial" w:hAnsi="Times New Roman"/>
          <w:sz w:val="24"/>
          <w:szCs w:val="24"/>
        </w:rPr>
        <w:t>4</w:t>
      </w:r>
      <w:r w:rsidR="003C727A">
        <w:rPr>
          <w:rFonts w:ascii="Times New Roman" w:eastAsia="Arial" w:hAnsi="Times New Roman"/>
          <w:sz w:val="24"/>
          <w:szCs w:val="24"/>
        </w:rPr>
        <w:t xml:space="preserve"> marca</w:t>
      </w:r>
      <w:r>
        <w:rPr>
          <w:rFonts w:ascii="Times New Roman" w:eastAsia="Arial" w:hAnsi="Times New Roman"/>
          <w:sz w:val="24"/>
          <w:szCs w:val="24"/>
        </w:rPr>
        <w:t xml:space="preserve"> 202</w:t>
      </w:r>
      <w:r w:rsidR="003C727A">
        <w:rPr>
          <w:rFonts w:ascii="Times New Roman" w:eastAsia="Arial" w:hAnsi="Times New Roman"/>
          <w:sz w:val="24"/>
          <w:szCs w:val="24"/>
        </w:rPr>
        <w:t>5</w:t>
      </w:r>
      <w:r>
        <w:rPr>
          <w:rFonts w:ascii="Times New Roman" w:eastAsia="Arial" w:hAnsi="Times New Roman"/>
          <w:sz w:val="24"/>
          <w:szCs w:val="24"/>
        </w:rPr>
        <w:t xml:space="preserve"> r.</w:t>
      </w:r>
    </w:p>
    <w:p w14:paraId="696820BB" w14:textId="77777777" w:rsidR="00653352" w:rsidRDefault="00653352" w:rsidP="00653352">
      <w:pPr>
        <w:spacing w:after="0" w:line="360" w:lineRule="auto"/>
        <w:jc w:val="both"/>
        <w:rPr>
          <w:rFonts w:ascii="Arial" w:eastAsia="Arial" w:hAnsi="Arial" w:cs="Arial"/>
          <w:sz w:val="20"/>
          <w:szCs w:val="20"/>
        </w:rPr>
      </w:pPr>
    </w:p>
    <w:p w14:paraId="5ABC8FA8" w14:textId="47B8FB9A" w:rsidR="00653352" w:rsidRPr="00850F96" w:rsidRDefault="00850F96" w:rsidP="00850F96">
      <w:pPr>
        <w:spacing w:after="0" w:line="360" w:lineRule="auto"/>
        <w:jc w:val="center"/>
        <w:rPr>
          <w:rFonts w:ascii="Times New Roman" w:eastAsia="Arial" w:hAnsi="Times New Roman"/>
          <w:b/>
          <w:bCs/>
          <w:sz w:val="24"/>
          <w:szCs w:val="24"/>
        </w:rPr>
      </w:pPr>
      <w:r w:rsidRPr="00850F96">
        <w:rPr>
          <w:rFonts w:ascii="Times New Roman" w:eastAsia="Arial" w:hAnsi="Times New Roman"/>
          <w:b/>
          <w:bCs/>
          <w:sz w:val="24"/>
          <w:szCs w:val="24"/>
        </w:rPr>
        <w:t>UNIEWAŻNIENIE</w:t>
      </w:r>
    </w:p>
    <w:p w14:paraId="0EE00530" w14:textId="4BFE5AD9" w:rsidR="00653352" w:rsidRPr="00850F96" w:rsidRDefault="00653352" w:rsidP="0065335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Arial" w:hAnsi="Times New Roman"/>
          <w:sz w:val="24"/>
          <w:szCs w:val="24"/>
        </w:rPr>
        <w:t xml:space="preserve">zapytania ofertowego Nr </w:t>
      </w:r>
      <w:r w:rsidR="003C727A">
        <w:rPr>
          <w:rFonts w:ascii="Times New Roman" w:eastAsia="Arial" w:hAnsi="Times New Roman"/>
          <w:sz w:val="24"/>
          <w:szCs w:val="24"/>
        </w:rPr>
        <w:t>3</w:t>
      </w:r>
      <w:r>
        <w:rPr>
          <w:rFonts w:ascii="Times New Roman" w:eastAsia="Arial" w:hAnsi="Times New Roman"/>
          <w:sz w:val="24"/>
          <w:szCs w:val="24"/>
        </w:rPr>
        <w:t>/202</w:t>
      </w:r>
      <w:r w:rsidR="003C727A">
        <w:rPr>
          <w:rFonts w:ascii="Times New Roman" w:eastAsia="Arial" w:hAnsi="Times New Roman"/>
          <w:sz w:val="24"/>
          <w:szCs w:val="24"/>
        </w:rPr>
        <w:t>5</w:t>
      </w:r>
      <w:r>
        <w:rPr>
          <w:rFonts w:ascii="Times New Roman" w:eastAsia="Arial" w:hAnsi="Times New Roman"/>
          <w:sz w:val="24"/>
          <w:szCs w:val="24"/>
        </w:rPr>
        <w:t xml:space="preserve">/RCK </w:t>
      </w:r>
      <w:r w:rsidR="00850F96">
        <w:rPr>
          <w:rFonts w:ascii="Times New Roman" w:eastAsia="Arial" w:hAnsi="Times New Roman"/>
          <w:sz w:val="24"/>
          <w:szCs w:val="24"/>
        </w:rPr>
        <w:t xml:space="preserve">z dnia 10 marca 2025 r. na realizację zamówienia                        pn. </w:t>
      </w:r>
      <w:r w:rsidR="00850F96">
        <w:rPr>
          <w:rFonts w:ascii="Times New Roman" w:hAnsi="Times New Roman"/>
          <w:b/>
          <w:bCs/>
          <w:sz w:val="24"/>
          <w:szCs w:val="24"/>
        </w:rPr>
        <w:t>„Materiały edukacyjne dla kadry punktu RCK”,</w:t>
      </w:r>
      <w:r w:rsidR="00850F96">
        <w:rPr>
          <w:rFonts w:ascii="Times New Roman" w:eastAsia="Arial" w:hAnsi="Times New Roman"/>
          <w:sz w:val="24"/>
          <w:szCs w:val="24"/>
        </w:rPr>
        <w:t xml:space="preserve"> </w:t>
      </w:r>
      <w:r>
        <w:rPr>
          <w:rFonts w:ascii="Times New Roman" w:eastAsia="Arial" w:hAnsi="Times New Roman"/>
          <w:sz w:val="24"/>
          <w:szCs w:val="24"/>
        </w:rPr>
        <w:t xml:space="preserve">związanego z realizacją projektu                                     </w:t>
      </w:r>
      <w:r>
        <w:rPr>
          <w:rFonts w:ascii="Times New Roman" w:hAnsi="Times New Roman"/>
          <w:sz w:val="24"/>
          <w:szCs w:val="24"/>
        </w:rPr>
        <w:t xml:space="preserve">pn. </w:t>
      </w:r>
      <w:r>
        <w:rPr>
          <w:rFonts w:ascii="Times New Roman" w:hAnsi="Times New Roman"/>
          <w:b/>
          <w:sz w:val="24"/>
          <w:szCs w:val="24"/>
        </w:rPr>
        <w:t xml:space="preserve">REGIONALNE CENTRUM KRYZYSOWE nr: </w:t>
      </w:r>
      <w:r>
        <w:rPr>
          <w:rFonts w:ascii="Times New Roman" w:eastAsia="Times New Roman" w:hAnsi="Times New Roman"/>
          <w:b/>
          <w:sz w:val="24"/>
          <w:szCs w:val="24"/>
        </w:rPr>
        <w:t>FEPZ.06.23-IP.01-0001/24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="00850F9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realizowanego przez POWIAT GOLENIOWSKI/Powiatowe Centrum Pomocy Rodzinie                            w Goleniowie, </w:t>
      </w:r>
      <w:r>
        <w:rPr>
          <w:rFonts w:ascii="Times New Roman" w:eastAsia="Arial" w:hAnsi="Times New Roman"/>
          <w:sz w:val="24"/>
          <w:szCs w:val="24"/>
        </w:rPr>
        <w:t xml:space="preserve">w ramach </w:t>
      </w:r>
      <w:r>
        <w:rPr>
          <w:rFonts w:ascii="Times New Roman" w:hAnsi="Times New Roman"/>
          <w:bCs/>
          <w:sz w:val="24"/>
          <w:szCs w:val="24"/>
        </w:rPr>
        <w:t>programu Fundusze Europejskie dla Pomorza Zachodniego</w:t>
      </w:r>
      <w:r w:rsidR="00850F96">
        <w:rPr>
          <w:rFonts w:ascii="Times New Roman" w:hAnsi="Times New Roman"/>
          <w:bCs/>
          <w:sz w:val="24"/>
          <w:szCs w:val="24"/>
        </w:rPr>
        <w:t xml:space="preserve">                           </w:t>
      </w:r>
      <w:r>
        <w:rPr>
          <w:rFonts w:ascii="Times New Roman" w:hAnsi="Times New Roman"/>
          <w:bCs/>
          <w:sz w:val="24"/>
          <w:szCs w:val="24"/>
        </w:rPr>
        <w:t xml:space="preserve"> 2021 – 2027, współfinansowanego ze środków Europejskiego Funduszu Społecznego Plus.</w:t>
      </w:r>
      <w:r>
        <w:rPr>
          <w:rFonts w:ascii="Times New Roman" w:hAnsi="Times New Roman"/>
          <w:sz w:val="24"/>
          <w:szCs w:val="24"/>
        </w:rPr>
        <w:t xml:space="preserve"> Priorytet VI –  Fundusze Europejskie na rzecz aktywnego Pomorza Zachodniego. Działania 6.23 Usługi wczesnej interwencji kryzysowej oraz usługi dla osób w kryzysie bezdomności </w:t>
      </w:r>
      <w:r w:rsidR="00850F96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i zagrożonych wykluczeniem mieszkaniowym</w:t>
      </w:r>
      <w:r w:rsidR="00850F96">
        <w:rPr>
          <w:rFonts w:ascii="Times New Roman" w:hAnsi="Times New Roman"/>
          <w:sz w:val="24"/>
          <w:szCs w:val="24"/>
        </w:rPr>
        <w:t>.</w:t>
      </w:r>
    </w:p>
    <w:p w14:paraId="3312D574" w14:textId="77777777" w:rsidR="00653352" w:rsidRDefault="00653352" w:rsidP="00653352">
      <w:pPr>
        <w:rPr>
          <w:rFonts w:ascii="Times New Roman" w:hAnsi="Times New Roman"/>
          <w:sz w:val="24"/>
          <w:szCs w:val="24"/>
        </w:rPr>
      </w:pPr>
    </w:p>
    <w:p w14:paraId="2022F8C9" w14:textId="5B303CFC" w:rsidR="00850F96" w:rsidRDefault="00850F96" w:rsidP="00850F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Unieważnia się zapytanie ofertowe </w:t>
      </w:r>
      <w:r w:rsidR="007B3443">
        <w:rPr>
          <w:rFonts w:ascii="Times New Roman" w:eastAsia="Arial" w:hAnsi="Times New Roman"/>
          <w:sz w:val="24"/>
          <w:szCs w:val="24"/>
        </w:rPr>
        <w:t xml:space="preserve">Nr 3/2025/RCK </w:t>
      </w:r>
      <w:r>
        <w:rPr>
          <w:rFonts w:ascii="Times New Roman" w:hAnsi="Times New Roman"/>
          <w:sz w:val="24"/>
          <w:szCs w:val="24"/>
        </w:rPr>
        <w:t>z dnia 10 marca 2025 r., ogłoszone dnia</w:t>
      </w:r>
      <w:r w:rsidR="007B3443"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 xml:space="preserve"> 11</w:t>
      </w:r>
      <w:r w:rsidR="007B344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marca 2025 r., na realizację</w:t>
      </w:r>
      <w:r w:rsidRPr="00850F96">
        <w:rPr>
          <w:rFonts w:ascii="Times New Roman" w:eastAsia="Arial" w:hAnsi="Times New Roman"/>
          <w:sz w:val="24"/>
          <w:szCs w:val="24"/>
        </w:rPr>
        <w:t xml:space="preserve"> </w:t>
      </w:r>
      <w:r>
        <w:rPr>
          <w:rFonts w:ascii="Times New Roman" w:eastAsia="Arial" w:hAnsi="Times New Roman"/>
          <w:sz w:val="24"/>
          <w:szCs w:val="24"/>
        </w:rPr>
        <w:t xml:space="preserve">zamówienia pn. </w:t>
      </w:r>
      <w:r>
        <w:rPr>
          <w:rFonts w:ascii="Times New Roman" w:hAnsi="Times New Roman"/>
          <w:b/>
          <w:bCs/>
          <w:sz w:val="24"/>
          <w:szCs w:val="24"/>
        </w:rPr>
        <w:t>„Materiały edukacyjne dla kadry punktu RCK”,</w:t>
      </w:r>
      <w:r>
        <w:rPr>
          <w:rFonts w:ascii="Times New Roman" w:eastAsia="Arial" w:hAnsi="Times New Roman"/>
          <w:sz w:val="24"/>
          <w:szCs w:val="24"/>
        </w:rPr>
        <w:t xml:space="preserve"> związanego z realizacją projektu </w:t>
      </w:r>
      <w:r>
        <w:rPr>
          <w:rFonts w:ascii="Times New Roman" w:hAnsi="Times New Roman"/>
          <w:sz w:val="24"/>
          <w:szCs w:val="24"/>
        </w:rPr>
        <w:t xml:space="preserve">pn. </w:t>
      </w:r>
      <w:r>
        <w:rPr>
          <w:rFonts w:ascii="Times New Roman" w:hAnsi="Times New Roman"/>
          <w:b/>
          <w:sz w:val="24"/>
          <w:szCs w:val="24"/>
        </w:rPr>
        <w:t xml:space="preserve">REGIONALNE CENTRUM KRYZYSOWE nr: </w:t>
      </w:r>
      <w:r>
        <w:rPr>
          <w:rFonts w:ascii="Times New Roman" w:eastAsia="Times New Roman" w:hAnsi="Times New Roman"/>
          <w:b/>
          <w:sz w:val="24"/>
          <w:szCs w:val="24"/>
        </w:rPr>
        <w:t>FEPZ.06.23-IP.01-0001/24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realizowanego przez POWIAT GOLENIOWSKI/Powiatowe Centrum Pomocy Rodzinie w Goleniowie, </w:t>
      </w:r>
      <w:r>
        <w:rPr>
          <w:rFonts w:ascii="Times New Roman" w:eastAsia="Arial" w:hAnsi="Times New Roman"/>
          <w:sz w:val="24"/>
          <w:szCs w:val="24"/>
        </w:rPr>
        <w:t xml:space="preserve">w ramach </w:t>
      </w:r>
      <w:r>
        <w:rPr>
          <w:rFonts w:ascii="Times New Roman" w:hAnsi="Times New Roman"/>
          <w:bCs/>
          <w:sz w:val="24"/>
          <w:szCs w:val="24"/>
        </w:rPr>
        <w:t>programu Fundusze Europejskie dla Pomorza Zachodniego 2021 – 2027, współfinansowanego ze środków Europejskiego Funduszu Społecznego Plus.</w:t>
      </w:r>
      <w:r>
        <w:rPr>
          <w:rFonts w:ascii="Times New Roman" w:hAnsi="Times New Roman"/>
          <w:sz w:val="24"/>
          <w:szCs w:val="24"/>
        </w:rPr>
        <w:t xml:space="preserve"> Priorytet VI –  Fundusze Europejskie na rzecz aktywnego Pomorza Zachodniego. Działania 6.23 Usługi wczesnej interwencji kryzysowej oraz usługi dla osób </w:t>
      </w:r>
      <w:r w:rsidR="007B3443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>w kryzysie bezdomności i zagrożonych wykluczeniem mieszkaniowym.</w:t>
      </w:r>
    </w:p>
    <w:p w14:paraId="251930D7" w14:textId="77777777" w:rsidR="00850F96" w:rsidRDefault="00850F96" w:rsidP="00850F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37DFBE6" w14:textId="0127F643" w:rsidR="00850F96" w:rsidRPr="00850F96" w:rsidRDefault="00850F96" w:rsidP="00850F96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terminie wskazanym w zapytaniu ofertowym</w:t>
      </w:r>
      <w:r w:rsidRPr="00850F96">
        <w:rPr>
          <w:rFonts w:ascii="Times New Roman" w:eastAsia="Arial" w:hAnsi="Times New Roman"/>
          <w:sz w:val="24"/>
          <w:szCs w:val="24"/>
        </w:rPr>
        <w:t xml:space="preserve"> </w:t>
      </w:r>
      <w:r w:rsidR="007B3443">
        <w:rPr>
          <w:rFonts w:ascii="Times New Roman" w:eastAsia="Arial" w:hAnsi="Times New Roman"/>
          <w:sz w:val="24"/>
          <w:szCs w:val="24"/>
        </w:rPr>
        <w:t xml:space="preserve"> </w:t>
      </w:r>
      <w:r>
        <w:rPr>
          <w:rFonts w:ascii="Times New Roman" w:eastAsia="Arial" w:hAnsi="Times New Roman"/>
          <w:sz w:val="24"/>
          <w:szCs w:val="24"/>
        </w:rPr>
        <w:t>Nr 3/2025/RCK z dnia 10 marca 2025 r.,</w:t>
      </w:r>
      <w:r w:rsidR="002B0FC9">
        <w:rPr>
          <w:rFonts w:ascii="Times New Roman" w:eastAsia="Arial" w:hAnsi="Times New Roman"/>
          <w:sz w:val="24"/>
          <w:szCs w:val="24"/>
        </w:rPr>
        <w:t xml:space="preserve">                     </w:t>
      </w:r>
      <w:r>
        <w:rPr>
          <w:rFonts w:ascii="Times New Roman" w:eastAsia="Arial" w:hAnsi="Times New Roman"/>
          <w:sz w:val="24"/>
          <w:szCs w:val="24"/>
        </w:rPr>
        <w:t xml:space="preserve"> tj. do dnia 21 marca 2025 r.</w:t>
      </w:r>
      <w:r>
        <w:rPr>
          <w:rFonts w:ascii="Times New Roman" w:hAnsi="Times New Roman"/>
          <w:sz w:val="24"/>
          <w:szCs w:val="24"/>
        </w:rPr>
        <w:t xml:space="preserve">, wpłynęła jedna oferta na kwotę przewyższającą </w:t>
      </w:r>
      <w:r w:rsidR="007B3443">
        <w:rPr>
          <w:rFonts w:ascii="Times New Roman" w:hAnsi="Times New Roman"/>
          <w:sz w:val="24"/>
          <w:szCs w:val="24"/>
        </w:rPr>
        <w:t>pulę</w:t>
      </w:r>
      <w:r>
        <w:rPr>
          <w:rFonts w:ascii="Times New Roman" w:hAnsi="Times New Roman"/>
          <w:sz w:val="24"/>
          <w:szCs w:val="24"/>
        </w:rPr>
        <w:t xml:space="preserve">, którą Zamawiający przeznaczył na realizację zamówienia. </w:t>
      </w:r>
    </w:p>
    <w:p w14:paraId="2CEAD4F9" w14:textId="78AEFD39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3D4C8CF7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77FA7072" w14:textId="77777777" w:rsidR="00DB2277" w:rsidRDefault="00DB2277" w:rsidP="00507F7A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4246581C" w14:textId="77777777" w:rsidR="00DB2277" w:rsidRDefault="00DB2277" w:rsidP="00366A3A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sectPr w:rsidR="00DB2277" w:rsidSect="003C727A">
      <w:headerReference w:type="default" r:id="rId8"/>
      <w:footerReference w:type="default" r:id="rId9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D6F05" w14:textId="77777777" w:rsidR="00416E2A" w:rsidRDefault="00416E2A" w:rsidP="00DC5DAC">
      <w:pPr>
        <w:spacing w:after="0" w:line="240" w:lineRule="auto"/>
      </w:pPr>
      <w:r>
        <w:separator/>
      </w:r>
    </w:p>
  </w:endnote>
  <w:endnote w:type="continuationSeparator" w:id="0">
    <w:p w14:paraId="772B891D" w14:textId="77777777" w:rsidR="00416E2A" w:rsidRDefault="00416E2A" w:rsidP="00DC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F516E" w14:textId="77777777" w:rsidR="00416E2A" w:rsidRDefault="00416E2A" w:rsidP="00DC5DAC">
      <w:pPr>
        <w:spacing w:after="0" w:line="240" w:lineRule="auto"/>
      </w:pPr>
      <w:r>
        <w:separator/>
      </w:r>
    </w:p>
  </w:footnote>
  <w:footnote w:type="continuationSeparator" w:id="0">
    <w:p w14:paraId="5D49D76E" w14:textId="77777777" w:rsidR="00416E2A" w:rsidRDefault="00416E2A" w:rsidP="00DC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5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5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6728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10"/>
  </w:num>
  <w:num w:numId="3" w16cid:durableId="2118481750">
    <w:abstractNumId w:val="14"/>
  </w:num>
  <w:num w:numId="4" w16cid:durableId="1791125419">
    <w:abstractNumId w:val="12"/>
  </w:num>
  <w:num w:numId="5" w16cid:durableId="394091834">
    <w:abstractNumId w:val="5"/>
  </w:num>
  <w:num w:numId="6" w16cid:durableId="723792680">
    <w:abstractNumId w:val="6"/>
  </w:num>
  <w:num w:numId="7" w16cid:durableId="2131851205">
    <w:abstractNumId w:val="16"/>
  </w:num>
  <w:num w:numId="8" w16cid:durableId="1167095837">
    <w:abstractNumId w:val="11"/>
  </w:num>
  <w:num w:numId="9" w16cid:durableId="626933781">
    <w:abstractNumId w:val="9"/>
  </w:num>
  <w:num w:numId="10" w16cid:durableId="1864660091">
    <w:abstractNumId w:val="7"/>
  </w:num>
  <w:num w:numId="11" w16cid:durableId="1531529237">
    <w:abstractNumId w:val="15"/>
  </w:num>
  <w:num w:numId="12" w16cid:durableId="1662612194">
    <w:abstractNumId w:val="8"/>
  </w:num>
  <w:num w:numId="13" w16cid:durableId="16293878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36B1"/>
    <w:rsid w:val="00014A96"/>
    <w:rsid w:val="000212F8"/>
    <w:rsid w:val="000312D9"/>
    <w:rsid w:val="00035C85"/>
    <w:rsid w:val="00036758"/>
    <w:rsid w:val="00041704"/>
    <w:rsid w:val="0004221B"/>
    <w:rsid w:val="00042C32"/>
    <w:rsid w:val="000504C2"/>
    <w:rsid w:val="00054BEC"/>
    <w:rsid w:val="0006197E"/>
    <w:rsid w:val="00070651"/>
    <w:rsid w:val="0008321D"/>
    <w:rsid w:val="000842B2"/>
    <w:rsid w:val="00084626"/>
    <w:rsid w:val="000960FD"/>
    <w:rsid w:val="000A0CC2"/>
    <w:rsid w:val="000A3C20"/>
    <w:rsid w:val="000A3D25"/>
    <w:rsid w:val="000A6FED"/>
    <w:rsid w:val="000A75B3"/>
    <w:rsid w:val="000B1474"/>
    <w:rsid w:val="000B3578"/>
    <w:rsid w:val="000B37D3"/>
    <w:rsid w:val="000B6301"/>
    <w:rsid w:val="000C178D"/>
    <w:rsid w:val="000C3FB2"/>
    <w:rsid w:val="000C45EC"/>
    <w:rsid w:val="000D4DB3"/>
    <w:rsid w:val="000D7ACD"/>
    <w:rsid w:val="000E0428"/>
    <w:rsid w:val="000E3A1A"/>
    <w:rsid w:val="000E49E3"/>
    <w:rsid w:val="000F13DA"/>
    <w:rsid w:val="000F5476"/>
    <w:rsid w:val="000F642F"/>
    <w:rsid w:val="001007B4"/>
    <w:rsid w:val="00102441"/>
    <w:rsid w:val="001042B5"/>
    <w:rsid w:val="00104CE1"/>
    <w:rsid w:val="00107A16"/>
    <w:rsid w:val="00114820"/>
    <w:rsid w:val="0011528F"/>
    <w:rsid w:val="00123959"/>
    <w:rsid w:val="001241E2"/>
    <w:rsid w:val="00124EF9"/>
    <w:rsid w:val="0012796A"/>
    <w:rsid w:val="00132083"/>
    <w:rsid w:val="0013279F"/>
    <w:rsid w:val="00133097"/>
    <w:rsid w:val="0013557D"/>
    <w:rsid w:val="0013760A"/>
    <w:rsid w:val="00141996"/>
    <w:rsid w:val="00142365"/>
    <w:rsid w:val="001433F7"/>
    <w:rsid w:val="00145D72"/>
    <w:rsid w:val="00146329"/>
    <w:rsid w:val="0014697E"/>
    <w:rsid w:val="001469F3"/>
    <w:rsid w:val="00150B7B"/>
    <w:rsid w:val="001539CD"/>
    <w:rsid w:val="00156154"/>
    <w:rsid w:val="00157336"/>
    <w:rsid w:val="00164152"/>
    <w:rsid w:val="00166A58"/>
    <w:rsid w:val="00174A75"/>
    <w:rsid w:val="00181BEB"/>
    <w:rsid w:val="0018282C"/>
    <w:rsid w:val="00185E35"/>
    <w:rsid w:val="0019409F"/>
    <w:rsid w:val="00196499"/>
    <w:rsid w:val="001A1D3C"/>
    <w:rsid w:val="001A2528"/>
    <w:rsid w:val="001A5600"/>
    <w:rsid w:val="001A5FF5"/>
    <w:rsid w:val="001A63F6"/>
    <w:rsid w:val="001B5F2F"/>
    <w:rsid w:val="001B7FA5"/>
    <w:rsid w:val="001C327A"/>
    <w:rsid w:val="001D024B"/>
    <w:rsid w:val="001D0FF5"/>
    <w:rsid w:val="001D106F"/>
    <w:rsid w:val="001D5164"/>
    <w:rsid w:val="001E288F"/>
    <w:rsid w:val="001F0AD0"/>
    <w:rsid w:val="001F1229"/>
    <w:rsid w:val="001F51F5"/>
    <w:rsid w:val="001F6816"/>
    <w:rsid w:val="001F7B6E"/>
    <w:rsid w:val="001F7D25"/>
    <w:rsid w:val="00200766"/>
    <w:rsid w:val="00200BC6"/>
    <w:rsid w:val="00201FFB"/>
    <w:rsid w:val="002056B2"/>
    <w:rsid w:val="00207EE1"/>
    <w:rsid w:val="002117A6"/>
    <w:rsid w:val="00211AB8"/>
    <w:rsid w:val="00211C6C"/>
    <w:rsid w:val="00215B7D"/>
    <w:rsid w:val="002204EB"/>
    <w:rsid w:val="00222EC4"/>
    <w:rsid w:val="002245F0"/>
    <w:rsid w:val="00225C5F"/>
    <w:rsid w:val="002263CC"/>
    <w:rsid w:val="0022673F"/>
    <w:rsid w:val="00233ECA"/>
    <w:rsid w:val="002355F1"/>
    <w:rsid w:val="00254011"/>
    <w:rsid w:val="00256519"/>
    <w:rsid w:val="00260AF2"/>
    <w:rsid w:val="00260D85"/>
    <w:rsid w:val="00271AD9"/>
    <w:rsid w:val="002744DB"/>
    <w:rsid w:val="00275760"/>
    <w:rsid w:val="00281CAC"/>
    <w:rsid w:val="00283A8E"/>
    <w:rsid w:val="00286234"/>
    <w:rsid w:val="00291B18"/>
    <w:rsid w:val="0029293F"/>
    <w:rsid w:val="002A1DBD"/>
    <w:rsid w:val="002A2A14"/>
    <w:rsid w:val="002A32B1"/>
    <w:rsid w:val="002A37F5"/>
    <w:rsid w:val="002B0DB9"/>
    <w:rsid w:val="002B0FC9"/>
    <w:rsid w:val="002B1B81"/>
    <w:rsid w:val="002C1AEA"/>
    <w:rsid w:val="002C4B27"/>
    <w:rsid w:val="002C6DF0"/>
    <w:rsid w:val="002D0698"/>
    <w:rsid w:val="002D128D"/>
    <w:rsid w:val="002D17CF"/>
    <w:rsid w:val="002D1CB4"/>
    <w:rsid w:val="002D259A"/>
    <w:rsid w:val="002D3680"/>
    <w:rsid w:val="002D3AEF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304167"/>
    <w:rsid w:val="003043CC"/>
    <w:rsid w:val="00306264"/>
    <w:rsid w:val="00306489"/>
    <w:rsid w:val="00312351"/>
    <w:rsid w:val="003129B1"/>
    <w:rsid w:val="00315974"/>
    <w:rsid w:val="00325714"/>
    <w:rsid w:val="0034296D"/>
    <w:rsid w:val="00343408"/>
    <w:rsid w:val="003438B7"/>
    <w:rsid w:val="00354578"/>
    <w:rsid w:val="00356054"/>
    <w:rsid w:val="0036376F"/>
    <w:rsid w:val="00363CAC"/>
    <w:rsid w:val="00365150"/>
    <w:rsid w:val="00366A3A"/>
    <w:rsid w:val="00367984"/>
    <w:rsid w:val="00370A8A"/>
    <w:rsid w:val="00370FA2"/>
    <w:rsid w:val="003717D2"/>
    <w:rsid w:val="003736E2"/>
    <w:rsid w:val="0037690E"/>
    <w:rsid w:val="00380738"/>
    <w:rsid w:val="00381059"/>
    <w:rsid w:val="003841D5"/>
    <w:rsid w:val="00390EBB"/>
    <w:rsid w:val="0039710F"/>
    <w:rsid w:val="003A0C66"/>
    <w:rsid w:val="003A1963"/>
    <w:rsid w:val="003A3BCE"/>
    <w:rsid w:val="003A5537"/>
    <w:rsid w:val="003A5B98"/>
    <w:rsid w:val="003A646B"/>
    <w:rsid w:val="003B2969"/>
    <w:rsid w:val="003B2D60"/>
    <w:rsid w:val="003B426F"/>
    <w:rsid w:val="003B6714"/>
    <w:rsid w:val="003C42E2"/>
    <w:rsid w:val="003C5552"/>
    <w:rsid w:val="003C727A"/>
    <w:rsid w:val="003D2478"/>
    <w:rsid w:val="003E61DB"/>
    <w:rsid w:val="003E710E"/>
    <w:rsid w:val="003F20AB"/>
    <w:rsid w:val="003F48A4"/>
    <w:rsid w:val="003F5A23"/>
    <w:rsid w:val="00400136"/>
    <w:rsid w:val="00402D91"/>
    <w:rsid w:val="004031F9"/>
    <w:rsid w:val="0040429B"/>
    <w:rsid w:val="00405C3B"/>
    <w:rsid w:val="004108EE"/>
    <w:rsid w:val="00411688"/>
    <w:rsid w:val="00411F17"/>
    <w:rsid w:val="004121D0"/>
    <w:rsid w:val="00414E2E"/>
    <w:rsid w:val="00416E2A"/>
    <w:rsid w:val="00421040"/>
    <w:rsid w:val="00423CFD"/>
    <w:rsid w:val="00427F6B"/>
    <w:rsid w:val="00430D85"/>
    <w:rsid w:val="004316CA"/>
    <w:rsid w:val="0043197E"/>
    <w:rsid w:val="004344DB"/>
    <w:rsid w:val="0043720A"/>
    <w:rsid w:val="004444F9"/>
    <w:rsid w:val="00445C39"/>
    <w:rsid w:val="00446D38"/>
    <w:rsid w:val="00453232"/>
    <w:rsid w:val="00463A83"/>
    <w:rsid w:val="004729B9"/>
    <w:rsid w:val="0047384E"/>
    <w:rsid w:val="00477683"/>
    <w:rsid w:val="00485C67"/>
    <w:rsid w:val="004875A3"/>
    <w:rsid w:val="00487CA3"/>
    <w:rsid w:val="0049313A"/>
    <w:rsid w:val="00493472"/>
    <w:rsid w:val="00493608"/>
    <w:rsid w:val="004948FA"/>
    <w:rsid w:val="00496486"/>
    <w:rsid w:val="00497A37"/>
    <w:rsid w:val="00497AF2"/>
    <w:rsid w:val="004A034A"/>
    <w:rsid w:val="004A4494"/>
    <w:rsid w:val="004A57B4"/>
    <w:rsid w:val="004B2733"/>
    <w:rsid w:val="004B59DB"/>
    <w:rsid w:val="004B7151"/>
    <w:rsid w:val="004B7FB0"/>
    <w:rsid w:val="004C7561"/>
    <w:rsid w:val="004C79EB"/>
    <w:rsid w:val="004D1402"/>
    <w:rsid w:val="004D1D54"/>
    <w:rsid w:val="004D315D"/>
    <w:rsid w:val="004D3B63"/>
    <w:rsid w:val="004D5B24"/>
    <w:rsid w:val="004D675C"/>
    <w:rsid w:val="004D7725"/>
    <w:rsid w:val="004E32BE"/>
    <w:rsid w:val="004E66C6"/>
    <w:rsid w:val="004E738B"/>
    <w:rsid w:val="004F0424"/>
    <w:rsid w:val="004F0AD3"/>
    <w:rsid w:val="004F1C9F"/>
    <w:rsid w:val="004F4C26"/>
    <w:rsid w:val="00500B8B"/>
    <w:rsid w:val="0050366C"/>
    <w:rsid w:val="0050587C"/>
    <w:rsid w:val="00507F7A"/>
    <w:rsid w:val="005147AC"/>
    <w:rsid w:val="00514C92"/>
    <w:rsid w:val="00515196"/>
    <w:rsid w:val="00521763"/>
    <w:rsid w:val="0052624A"/>
    <w:rsid w:val="00526AA3"/>
    <w:rsid w:val="00531374"/>
    <w:rsid w:val="00531C08"/>
    <w:rsid w:val="00534F4D"/>
    <w:rsid w:val="00541936"/>
    <w:rsid w:val="00551881"/>
    <w:rsid w:val="00556A86"/>
    <w:rsid w:val="0056160C"/>
    <w:rsid w:val="00564AEF"/>
    <w:rsid w:val="00567322"/>
    <w:rsid w:val="00572C1A"/>
    <w:rsid w:val="005740B9"/>
    <w:rsid w:val="00574B18"/>
    <w:rsid w:val="005754F1"/>
    <w:rsid w:val="0057673B"/>
    <w:rsid w:val="0058725D"/>
    <w:rsid w:val="0059381B"/>
    <w:rsid w:val="00593B59"/>
    <w:rsid w:val="005A00DA"/>
    <w:rsid w:val="005A2235"/>
    <w:rsid w:val="005A593A"/>
    <w:rsid w:val="005B056F"/>
    <w:rsid w:val="005B1352"/>
    <w:rsid w:val="005B6E3B"/>
    <w:rsid w:val="005C46A2"/>
    <w:rsid w:val="005D184C"/>
    <w:rsid w:val="005D1CE4"/>
    <w:rsid w:val="005D22C6"/>
    <w:rsid w:val="005D3AE2"/>
    <w:rsid w:val="005D5279"/>
    <w:rsid w:val="005D565E"/>
    <w:rsid w:val="005E06F5"/>
    <w:rsid w:val="005E090D"/>
    <w:rsid w:val="005E19B7"/>
    <w:rsid w:val="005E386C"/>
    <w:rsid w:val="005E5F92"/>
    <w:rsid w:val="005F4016"/>
    <w:rsid w:val="005F4290"/>
    <w:rsid w:val="005F479C"/>
    <w:rsid w:val="005F65A7"/>
    <w:rsid w:val="00602475"/>
    <w:rsid w:val="00604EAC"/>
    <w:rsid w:val="0060740B"/>
    <w:rsid w:val="006107E8"/>
    <w:rsid w:val="00613CD5"/>
    <w:rsid w:val="006169E2"/>
    <w:rsid w:val="006238ED"/>
    <w:rsid w:val="00624EF0"/>
    <w:rsid w:val="00631262"/>
    <w:rsid w:val="00631556"/>
    <w:rsid w:val="006329EE"/>
    <w:rsid w:val="00633FC2"/>
    <w:rsid w:val="006347B4"/>
    <w:rsid w:val="00637026"/>
    <w:rsid w:val="0064015A"/>
    <w:rsid w:val="00646B7A"/>
    <w:rsid w:val="006515BC"/>
    <w:rsid w:val="00653352"/>
    <w:rsid w:val="00662171"/>
    <w:rsid w:val="0066603F"/>
    <w:rsid w:val="0066640A"/>
    <w:rsid w:val="00673FD0"/>
    <w:rsid w:val="006742F3"/>
    <w:rsid w:val="006744DE"/>
    <w:rsid w:val="0068074F"/>
    <w:rsid w:val="006865B5"/>
    <w:rsid w:val="006911ED"/>
    <w:rsid w:val="00696FEF"/>
    <w:rsid w:val="00697BD2"/>
    <w:rsid w:val="006A05C3"/>
    <w:rsid w:val="006A2711"/>
    <w:rsid w:val="006A397E"/>
    <w:rsid w:val="006A45DE"/>
    <w:rsid w:val="006A7040"/>
    <w:rsid w:val="006A7DFB"/>
    <w:rsid w:val="006B4F63"/>
    <w:rsid w:val="006C3126"/>
    <w:rsid w:val="006C5F6E"/>
    <w:rsid w:val="006C7E2D"/>
    <w:rsid w:val="006D1FC6"/>
    <w:rsid w:val="006D6229"/>
    <w:rsid w:val="006D69D3"/>
    <w:rsid w:val="006D6D57"/>
    <w:rsid w:val="006E315E"/>
    <w:rsid w:val="006E5801"/>
    <w:rsid w:val="006F2493"/>
    <w:rsid w:val="006F4487"/>
    <w:rsid w:val="006F62F3"/>
    <w:rsid w:val="006F73BB"/>
    <w:rsid w:val="006F7FA5"/>
    <w:rsid w:val="00701937"/>
    <w:rsid w:val="007036E2"/>
    <w:rsid w:val="00710172"/>
    <w:rsid w:val="00711E58"/>
    <w:rsid w:val="007126EE"/>
    <w:rsid w:val="00713323"/>
    <w:rsid w:val="0071406C"/>
    <w:rsid w:val="00716041"/>
    <w:rsid w:val="007215CE"/>
    <w:rsid w:val="00722D89"/>
    <w:rsid w:val="00723CCE"/>
    <w:rsid w:val="007247D4"/>
    <w:rsid w:val="00724D00"/>
    <w:rsid w:val="00730FBC"/>
    <w:rsid w:val="0073324E"/>
    <w:rsid w:val="0073782B"/>
    <w:rsid w:val="00740DD7"/>
    <w:rsid w:val="0074411D"/>
    <w:rsid w:val="007470A9"/>
    <w:rsid w:val="007518CC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BFA"/>
    <w:rsid w:val="00786872"/>
    <w:rsid w:val="00791F6F"/>
    <w:rsid w:val="007A2088"/>
    <w:rsid w:val="007A75CE"/>
    <w:rsid w:val="007B0FFC"/>
    <w:rsid w:val="007B3443"/>
    <w:rsid w:val="007C2F27"/>
    <w:rsid w:val="007C6675"/>
    <w:rsid w:val="007C778C"/>
    <w:rsid w:val="007D068A"/>
    <w:rsid w:val="007D0FD5"/>
    <w:rsid w:val="007D1D49"/>
    <w:rsid w:val="007D3058"/>
    <w:rsid w:val="007D73EF"/>
    <w:rsid w:val="007E5593"/>
    <w:rsid w:val="007E64A7"/>
    <w:rsid w:val="007E70CD"/>
    <w:rsid w:val="007F0D05"/>
    <w:rsid w:val="007F543A"/>
    <w:rsid w:val="00801B53"/>
    <w:rsid w:val="00801ED4"/>
    <w:rsid w:val="0080484B"/>
    <w:rsid w:val="008145BF"/>
    <w:rsid w:val="00817935"/>
    <w:rsid w:val="0082168B"/>
    <w:rsid w:val="008227AD"/>
    <w:rsid w:val="00824335"/>
    <w:rsid w:val="00834145"/>
    <w:rsid w:val="008407D4"/>
    <w:rsid w:val="008436D9"/>
    <w:rsid w:val="00844037"/>
    <w:rsid w:val="00847848"/>
    <w:rsid w:val="00850F96"/>
    <w:rsid w:val="008561D7"/>
    <w:rsid w:val="00873359"/>
    <w:rsid w:val="00873AE4"/>
    <w:rsid w:val="0087400A"/>
    <w:rsid w:val="00874134"/>
    <w:rsid w:val="00876EE7"/>
    <w:rsid w:val="00877272"/>
    <w:rsid w:val="00877A4C"/>
    <w:rsid w:val="00880078"/>
    <w:rsid w:val="0088033A"/>
    <w:rsid w:val="00880F0B"/>
    <w:rsid w:val="00887014"/>
    <w:rsid w:val="00887AFE"/>
    <w:rsid w:val="00895943"/>
    <w:rsid w:val="008A0970"/>
    <w:rsid w:val="008A1EB1"/>
    <w:rsid w:val="008A2EE5"/>
    <w:rsid w:val="008A4F5D"/>
    <w:rsid w:val="008A5814"/>
    <w:rsid w:val="008C45FB"/>
    <w:rsid w:val="008C5E1C"/>
    <w:rsid w:val="008C6DE3"/>
    <w:rsid w:val="008C7293"/>
    <w:rsid w:val="008D0851"/>
    <w:rsid w:val="008D0C6B"/>
    <w:rsid w:val="008D20DD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6AE8"/>
    <w:rsid w:val="009176BE"/>
    <w:rsid w:val="009235FB"/>
    <w:rsid w:val="00930A34"/>
    <w:rsid w:val="009334B5"/>
    <w:rsid w:val="00934FDD"/>
    <w:rsid w:val="00937FB0"/>
    <w:rsid w:val="009438FD"/>
    <w:rsid w:val="009513EE"/>
    <w:rsid w:val="00951719"/>
    <w:rsid w:val="00954315"/>
    <w:rsid w:val="0095524D"/>
    <w:rsid w:val="0095576A"/>
    <w:rsid w:val="00955ADB"/>
    <w:rsid w:val="00960A31"/>
    <w:rsid w:val="009619D7"/>
    <w:rsid w:val="0096552C"/>
    <w:rsid w:val="00965641"/>
    <w:rsid w:val="009662B8"/>
    <w:rsid w:val="009676F6"/>
    <w:rsid w:val="00971E69"/>
    <w:rsid w:val="0097582C"/>
    <w:rsid w:val="009815AD"/>
    <w:rsid w:val="009822E6"/>
    <w:rsid w:val="00982B69"/>
    <w:rsid w:val="0098380D"/>
    <w:rsid w:val="00985BF4"/>
    <w:rsid w:val="00987186"/>
    <w:rsid w:val="009914F8"/>
    <w:rsid w:val="009957F2"/>
    <w:rsid w:val="009A6FB9"/>
    <w:rsid w:val="009A7C0B"/>
    <w:rsid w:val="009B0158"/>
    <w:rsid w:val="009B7400"/>
    <w:rsid w:val="009B7507"/>
    <w:rsid w:val="009C0A53"/>
    <w:rsid w:val="009C2D52"/>
    <w:rsid w:val="009C441C"/>
    <w:rsid w:val="009C5243"/>
    <w:rsid w:val="009C60EE"/>
    <w:rsid w:val="009D540E"/>
    <w:rsid w:val="009D5D0E"/>
    <w:rsid w:val="009D794D"/>
    <w:rsid w:val="009D796D"/>
    <w:rsid w:val="009E3658"/>
    <w:rsid w:val="009E6DC4"/>
    <w:rsid w:val="009F19C7"/>
    <w:rsid w:val="009F1A50"/>
    <w:rsid w:val="009F2DA0"/>
    <w:rsid w:val="009F312F"/>
    <w:rsid w:val="009F3339"/>
    <w:rsid w:val="009F5E5A"/>
    <w:rsid w:val="009F5F0B"/>
    <w:rsid w:val="009F75B5"/>
    <w:rsid w:val="00A01796"/>
    <w:rsid w:val="00A142F4"/>
    <w:rsid w:val="00A1741D"/>
    <w:rsid w:val="00A17E45"/>
    <w:rsid w:val="00A229CC"/>
    <w:rsid w:val="00A24C38"/>
    <w:rsid w:val="00A30AC8"/>
    <w:rsid w:val="00A323CD"/>
    <w:rsid w:val="00A36B83"/>
    <w:rsid w:val="00A40855"/>
    <w:rsid w:val="00A41E20"/>
    <w:rsid w:val="00A421CD"/>
    <w:rsid w:val="00A42759"/>
    <w:rsid w:val="00A42D69"/>
    <w:rsid w:val="00A454BB"/>
    <w:rsid w:val="00A458A8"/>
    <w:rsid w:val="00A45B48"/>
    <w:rsid w:val="00A45CAA"/>
    <w:rsid w:val="00A47137"/>
    <w:rsid w:val="00A5460A"/>
    <w:rsid w:val="00A567A0"/>
    <w:rsid w:val="00A65E4A"/>
    <w:rsid w:val="00A704A1"/>
    <w:rsid w:val="00A80133"/>
    <w:rsid w:val="00A84FA9"/>
    <w:rsid w:val="00A85F64"/>
    <w:rsid w:val="00A87744"/>
    <w:rsid w:val="00A9152A"/>
    <w:rsid w:val="00A92A26"/>
    <w:rsid w:val="00A92D9C"/>
    <w:rsid w:val="00AB49D6"/>
    <w:rsid w:val="00AB4ABB"/>
    <w:rsid w:val="00AC2765"/>
    <w:rsid w:val="00AD1CE8"/>
    <w:rsid w:val="00AD4D62"/>
    <w:rsid w:val="00AD6C88"/>
    <w:rsid w:val="00AD6FD7"/>
    <w:rsid w:val="00AD7EE4"/>
    <w:rsid w:val="00AE0DD2"/>
    <w:rsid w:val="00AE171C"/>
    <w:rsid w:val="00AE66AE"/>
    <w:rsid w:val="00AF2A07"/>
    <w:rsid w:val="00AF43D4"/>
    <w:rsid w:val="00AF5217"/>
    <w:rsid w:val="00AF5C8B"/>
    <w:rsid w:val="00B00FBF"/>
    <w:rsid w:val="00B063BC"/>
    <w:rsid w:val="00B16046"/>
    <w:rsid w:val="00B20974"/>
    <w:rsid w:val="00B21C6C"/>
    <w:rsid w:val="00B26366"/>
    <w:rsid w:val="00B26E21"/>
    <w:rsid w:val="00B31016"/>
    <w:rsid w:val="00B35B97"/>
    <w:rsid w:val="00B37990"/>
    <w:rsid w:val="00B419B8"/>
    <w:rsid w:val="00B4235E"/>
    <w:rsid w:val="00B43BA1"/>
    <w:rsid w:val="00B44B3E"/>
    <w:rsid w:val="00B46096"/>
    <w:rsid w:val="00B46B1C"/>
    <w:rsid w:val="00B47181"/>
    <w:rsid w:val="00B54C1C"/>
    <w:rsid w:val="00B559D7"/>
    <w:rsid w:val="00B57598"/>
    <w:rsid w:val="00B60E95"/>
    <w:rsid w:val="00B627AA"/>
    <w:rsid w:val="00B64848"/>
    <w:rsid w:val="00B65E35"/>
    <w:rsid w:val="00B705D8"/>
    <w:rsid w:val="00B71608"/>
    <w:rsid w:val="00B7250F"/>
    <w:rsid w:val="00B73FB7"/>
    <w:rsid w:val="00B80B03"/>
    <w:rsid w:val="00B93132"/>
    <w:rsid w:val="00BA4AFE"/>
    <w:rsid w:val="00BA6A9D"/>
    <w:rsid w:val="00BA7A06"/>
    <w:rsid w:val="00BA7F13"/>
    <w:rsid w:val="00BB11E2"/>
    <w:rsid w:val="00BB42B9"/>
    <w:rsid w:val="00BB42CC"/>
    <w:rsid w:val="00BC18B6"/>
    <w:rsid w:val="00BC1E27"/>
    <w:rsid w:val="00BE042F"/>
    <w:rsid w:val="00BE1A5B"/>
    <w:rsid w:val="00BE287D"/>
    <w:rsid w:val="00BF409B"/>
    <w:rsid w:val="00BF4876"/>
    <w:rsid w:val="00BF5C44"/>
    <w:rsid w:val="00BF6D2A"/>
    <w:rsid w:val="00C012AE"/>
    <w:rsid w:val="00C0244E"/>
    <w:rsid w:val="00C0267C"/>
    <w:rsid w:val="00C15AAB"/>
    <w:rsid w:val="00C20C87"/>
    <w:rsid w:val="00C2449B"/>
    <w:rsid w:val="00C360EB"/>
    <w:rsid w:val="00C36919"/>
    <w:rsid w:val="00C36BEF"/>
    <w:rsid w:val="00C424F0"/>
    <w:rsid w:val="00C428DF"/>
    <w:rsid w:val="00C4576A"/>
    <w:rsid w:val="00C45D1D"/>
    <w:rsid w:val="00C47EC1"/>
    <w:rsid w:val="00C55F62"/>
    <w:rsid w:val="00C6089D"/>
    <w:rsid w:val="00C61602"/>
    <w:rsid w:val="00C62043"/>
    <w:rsid w:val="00C63A13"/>
    <w:rsid w:val="00C643AD"/>
    <w:rsid w:val="00C665B6"/>
    <w:rsid w:val="00C7249B"/>
    <w:rsid w:val="00C725CA"/>
    <w:rsid w:val="00C72F6C"/>
    <w:rsid w:val="00C7418B"/>
    <w:rsid w:val="00C75C51"/>
    <w:rsid w:val="00C76E0B"/>
    <w:rsid w:val="00C77083"/>
    <w:rsid w:val="00C82B0C"/>
    <w:rsid w:val="00C83AF7"/>
    <w:rsid w:val="00C86F76"/>
    <w:rsid w:val="00C96A6D"/>
    <w:rsid w:val="00C96EC0"/>
    <w:rsid w:val="00C97C99"/>
    <w:rsid w:val="00CA18DC"/>
    <w:rsid w:val="00CA1917"/>
    <w:rsid w:val="00CA3A31"/>
    <w:rsid w:val="00CA3AEA"/>
    <w:rsid w:val="00CA725B"/>
    <w:rsid w:val="00CA7990"/>
    <w:rsid w:val="00CB156C"/>
    <w:rsid w:val="00CB72D6"/>
    <w:rsid w:val="00CC2594"/>
    <w:rsid w:val="00CC377D"/>
    <w:rsid w:val="00CC64D3"/>
    <w:rsid w:val="00CC6D4F"/>
    <w:rsid w:val="00CE4781"/>
    <w:rsid w:val="00CE7659"/>
    <w:rsid w:val="00CF217D"/>
    <w:rsid w:val="00CF2EDC"/>
    <w:rsid w:val="00D00AF3"/>
    <w:rsid w:val="00D029CC"/>
    <w:rsid w:val="00D053EE"/>
    <w:rsid w:val="00D102EC"/>
    <w:rsid w:val="00D16884"/>
    <w:rsid w:val="00D22DC1"/>
    <w:rsid w:val="00D2560C"/>
    <w:rsid w:val="00D27149"/>
    <w:rsid w:val="00D307F7"/>
    <w:rsid w:val="00D325B6"/>
    <w:rsid w:val="00D3550D"/>
    <w:rsid w:val="00D37AE1"/>
    <w:rsid w:val="00D45044"/>
    <w:rsid w:val="00D5498C"/>
    <w:rsid w:val="00D554CB"/>
    <w:rsid w:val="00D7500B"/>
    <w:rsid w:val="00D822AF"/>
    <w:rsid w:val="00D827FB"/>
    <w:rsid w:val="00D83201"/>
    <w:rsid w:val="00D854F4"/>
    <w:rsid w:val="00D90E24"/>
    <w:rsid w:val="00D92427"/>
    <w:rsid w:val="00D93088"/>
    <w:rsid w:val="00D93951"/>
    <w:rsid w:val="00D941DC"/>
    <w:rsid w:val="00D94657"/>
    <w:rsid w:val="00D94C91"/>
    <w:rsid w:val="00D94FA2"/>
    <w:rsid w:val="00DA0D05"/>
    <w:rsid w:val="00DA1B3D"/>
    <w:rsid w:val="00DA204A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E20B4"/>
    <w:rsid w:val="00DF29E5"/>
    <w:rsid w:val="00DF571D"/>
    <w:rsid w:val="00E05133"/>
    <w:rsid w:val="00E05AA9"/>
    <w:rsid w:val="00E06B64"/>
    <w:rsid w:val="00E15941"/>
    <w:rsid w:val="00E2191C"/>
    <w:rsid w:val="00E21CD3"/>
    <w:rsid w:val="00E2792D"/>
    <w:rsid w:val="00E30048"/>
    <w:rsid w:val="00E34236"/>
    <w:rsid w:val="00E36522"/>
    <w:rsid w:val="00E36E17"/>
    <w:rsid w:val="00E43455"/>
    <w:rsid w:val="00E51C16"/>
    <w:rsid w:val="00E56AC9"/>
    <w:rsid w:val="00E570A9"/>
    <w:rsid w:val="00E6012F"/>
    <w:rsid w:val="00E648F7"/>
    <w:rsid w:val="00E65A27"/>
    <w:rsid w:val="00E674BB"/>
    <w:rsid w:val="00E70BC4"/>
    <w:rsid w:val="00E7316F"/>
    <w:rsid w:val="00E73E1C"/>
    <w:rsid w:val="00E75B13"/>
    <w:rsid w:val="00E802F7"/>
    <w:rsid w:val="00E80697"/>
    <w:rsid w:val="00E85FEE"/>
    <w:rsid w:val="00E920A5"/>
    <w:rsid w:val="00E94A2C"/>
    <w:rsid w:val="00E9638A"/>
    <w:rsid w:val="00E975AE"/>
    <w:rsid w:val="00EA130C"/>
    <w:rsid w:val="00EA5324"/>
    <w:rsid w:val="00EA5F30"/>
    <w:rsid w:val="00EA6212"/>
    <w:rsid w:val="00EA6DD4"/>
    <w:rsid w:val="00EB2AEC"/>
    <w:rsid w:val="00EC0B61"/>
    <w:rsid w:val="00EC3159"/>
    <w:rsid w:val="00EC46CF"/>
    <w:rsid w:val="00EC645D"/>
    <w:rsid w:val="00EC68EB"/>
    <w:rsid w:val="00ED2B5C"/>
    <w:rsid w:val="00ED47BE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4A02"/>
    <w:rsid w:val="00F16062"/>
    <w:rsid w:val="00F16530"/>
    <w:rsid w:val="00F209ED"/>
    <w:rsid w:val="00F23A7F"/>
    <w:rsid w:val="00F265E6"/>
    <w:rsid w:val="00F26A2E"/>
    <w:rsid w:val="00F27E26"/>
    <w:rsid w:val="00F3196F"/>
    <w:rsid w:val="00F340FE"/>
    <w:rsid w:val="00F4123B"/>
    <w:rsid w:val="00F412FB"/>
    <w:rsid w:val="00F518B6"/>
    <w:rsid w:val="00F54AD0"/>
    <w:rsid w:val="00F61CE5"/>
    <w:rsid w:val="00F62FC8"/>
    <w:rsid w:val="00F701A0"/>
    <w:rsid w:val="00F707E1"/>
    <w:rsid w:val="00F754EE"/>
    <w:rsid w:val="00F75A92"/>
    <w:rsid w:val="00F80131"/>
    <w:rsid w:val="00F844EA"/>
    <w:rsid w:val="00F84697"/>
    <w:rsid w:val="00F85908"/>
    <w:rsid w:val="00F900A7"/>
    <w:rsid w:val="00F9353C"/>
    <w:rsid w:val="00F9388D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4E16"/>
    <w:rsid w:val="00FD0F25"/>
    <w:rsid w:val="00FD3916"/>
    <w:rsid w:val="00FF45DB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paragraph" w:customStyle="1" w:styleId="Normalny1">
    <w:name w:val="Normalny1"/>
    <w:rsid w:val="00B00FBF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1050</TotalTime>
  <Pages>1</Pages>
  <Words>269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1883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Magdalena_Macura</dc:creator>
  <cp:lastModifiedBy>e.turowska@pcpr.goleniow.pl</cp:lastModifiedBy>
  <cp:revision>94</cp:revision>
  <cp:lastPrinted>2025-03-24T13:21:00Z</cp:lastPrinted>
  <dcterms:created xsi:type="dcterms:W3CDTF">2024-06-13T09:48:00Z</dcterms:created>
  <dcterms:modified xsi:type="dcterms:W3CDTF">2025-03-25T08:18:00Z</dcterms:modified>
</cp:coreProperties>
</file>