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00F9F" w14:textId="77777777" w:rsidR="00BB230E" w:rsidRPr="00BB230E" w:rsidRDefault="00BB230E" w:rsidP="00BB230E">
      <w:pPr>
        <w:rPr>
          <w:color w:val="005E00"/>
        </w:rPr>
        <w:sectPr w:rsidR="00BB230E" w:rsidRPr="00BB230E" w:rsidSect="00BB230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4" w:h="16834"/>
          <w:pgMar w:top="982" w:right="912" w:bottom="4151" w:left="845" w:header="708" w:footer="627" w:gutter="0"/>
          <w:pgNumType w:start="1"/>
          <w:cols w:space="708"/>
          <w:titlePg/>
        </w:sectPr>
      </w:pPr>
      <w:bookmarkStart w:id="0" w:name="_Hlk63686922"/>
    </w:p>
    <w:bookmarkEnd w:id="0"/>
    <w:p w14:paraId="35A84D76" w14:textId="77777777" w:rsidR="005B41B1" w:rsidRDefault="005B41B1" w:rsidP="000E5B3B">
      <w:pPr>
        <w:ind w:right="-890"/>
        <w:jc w:val="both"/>
        <w:rPr>
          <w:rFonts w:ascii="Times New Roman" w:hAnsi="Times New Roman"/>
          <w:b/>
          <w:sz w:val="24"/>
          <w:szCs w:val="24"/>
        </w:rPr>
      </w:pPr>
    </w:p>
    <w:p w14:paraId="4A4C40F6" w14:textId="744C6BE5" w:rsidR="006E315E" w:rsidRPr="00994BA8" w:rsidRDefault="006E315E" w:rsidP="006E315E">
      <w:pPr>
        <w:spacing w:after="103"/>
        <w:ind w:right="44"/>
        <w:jc w:val="right"/>
        <w:rPr>
          <w:rFonts w:ascii="Times New Roman" w:hAnsi="Times New Roman"/>
          <w:sz w:val="24"/>
          <w:szCs w:val="24"/>
        </w:rPr>
      </w:pPr>
      <w:r w:rsidRPr="00994BA8">
        <w:rPr>
          <w:rFonts w:ascii="Times New Roman" w:hAnsi="Times New Roman"/>
          <w:sz w:val="24"/>
          <w:szCs w:val="24"/>
        </w:rPr>
        <w:t>Goleniów, dnia 2</w:t>
      </w:r>
      <w:r w:rsidR="00994BA8" w:rsidRPr="00994BA8">
        <w:rPr>
          <w:rFonts w:ascii="Times New Roman" w:hAnsi="Times New Roman"/>
          <w:sz w:val="24"/>
          <w:szCs w:val="24"/>
        </w:rPr>
        <w:t>8</w:t>
      </w:r>
      <w:r w:rsidR="00613DB8" w:rsidRPr="00994BA8">
        <w:rPr>
          <w:rFonts w:ascii="Times New Roman" w:hAnsi="Times New Roman"/>
          <w:sz w:val="24"/>
          <w:szCs w:val="24"/>
        </w:rPr>
        <w:t xml:space="preserve"> lutego</w:t>
      </w:r>
      <w:r w:rsidRPr="00994BA8">
        <w:rPr>
          <w:rFonts w:ascii="Times New Roman" w:hAnsi="Times New Roman"/>
          <w:sz w:val="24"/>
          <w:szCs w:val="24"/>
        </w:rPr>
        <w:t xml:space="preserve"> 202</w:t>
      </w:r>
      <w:r w:rsidR="00613DB8" w:rsidRPr="00994BA8">
        <w:rPr>
          <w:rFonts w:ascii="Times New Roman" w:hAnsi="Times New Roman"/>
          <w:sz w:val="24"/>
          <w:szCs w:val="24"/>
        </w:rPr>
        <w:t>5</w:t>
      </w:r>
      <w:r w:rsidRPr="00994BA8">
        <w:rPr>
          <w:rFonts w:ascii="Times New Roman" w:hAnsi="Times New Roman"/>
          <w:sz w:val="24"/>
          <w:szCs w:val="24"/>
        </w:rPr>
        <w:t xml:space="preserve"> r. </w:t>
      </w:r>
    </w:p>
    <w:p w14:paraId="6A64FE3F" w14:textId="77777777" w:rsidR="006E315E" w:rsidRPr="00DF29E5" w:rsidRDefault="006E315E" w:rsidP="006E315E">
      <w:pPr>
        <w:spacing w:after="13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 </w:t>
      </w:r>
    </w:p>
    <w:p w14:paraId="3F7AB1C5" w14:textId="2E9548B6" w:rsidR="006E315E" w:rsidRDefault="006E315E" w:rsidP="000E5B3B">
      <w:pPr>
        <w:spacing w:after="0" w:line="240" w:lineRule="auto"/>
        <w:ind w:left="320" w:right="38"/>
        <w:jc w:val="center"/>
        <w:rPr>
          <w:rFonts w:ascii="Times New Roman" w:hAnsi="Times New Roman"/>
          <w:b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 xml:space="preserve">ZAPYTANIE </w:t>
      </w:r>
      <w:r>
        <w:rPr>
          <w:rFonts w:ascii="Times New Roman" w:hAnsi="Times New Roman"/>
          <w:b/>
          <w:sz w:val="24"/>
          <w:szCs w:val="24"/>
        </w:rPr>
        <w:t xml:space="preserve">Nr </w:t>
      </w:r>
      <w:r w:rsidR="00613DB8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/202</w:t>
      </w:r>
      <w:r w:rsidR="00613DB8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/RCK</w:t>
      </w:r>
    </w:p>
    <w:p w14:paraId="6102A835" w14:textId="77777777" w:rsidR="006E315E" w:rsidRPr="00DF29E5" w:rsidRDefault="006E315E" w:rsidP="000E5B3B">
      <w:pPr>
        <w:spacing w:after="0" w:line="240" w:lineRule="auto"/>
        <w:ind w:left="320" w:right="38"/>
        <w:jc w:val="center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>O UDZIELENIE ZAMÓWIENIA PUBLICZNEGO, DLA KTÓREGO NIE</w:t>
      </w:r>
    </w:p>
    <w:p w14:paraId="3DFBEAB2" w14:textId="77777777" w:rsidR="006E315E" w:rsidRPr="00DF29E5" w:rsidRDefault="006E315E" w:rsidP="000E5B3B">
      <w:pPr>
        <w:spacing w:after="0" w:line="240" w:lineRule="auto"/>
        <w:ind w:left="828" w:right="38"/>
        <w:jc w:val="center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>STOSUJE SIĘ ZAPISÓW USTAWY PRAWO ZAMÓWIEŃ PUBLICZNYCH</w:t>
      </w:r>
    </w:p>
    <w:p w14:paraId="046788A8" w14:textId="77777777" w:rsidR="006E315E" w:rsidRPr="00DF29E5" w:rsidRDefault="006E315E" w:rsidP="006E315E">
      <w:pPr>
        <w:spacing w:after="103"/>
        <w:ind w:right="3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12F24E48" w14:textId="5D9F69E3" w:rsidR="006E315E" w:rsidRPr="00DF29E5" w:rsidRDefault="006E315E" w:rsidP="000E5B3B">
      <w:pPr>
        <w:spacing w:after="11"/>
        <w:ind w:left="-737" w:right="-73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</w:t>
      </w:r>
      <w:r w:rsidRPr="00DF29E5">
        <w:rPr>
          <w:rFonts w:ascii="Times New Roman" w:hAnsi="Times New Roman"/>
          <w:b/>
          <w:sz w:val="24"/>
          <w:szCs w:val="24"/>
        </w:rPr>
        <w:t>a realizację zamówienia pn.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3D19B6" w:rsidRPr="009839DC">
        <w:rPr>
          <w:rFonts w:ascii="Times New Roman" w:hAnsi="Times New Roman"/>
          <w:b/>
          <w:sz w:val="24"/>
          <w:szCs w:val="24"/>
        </w:rPr>
        <w:t xml:space="preserve">„sukcesywne dostawy materiałów biurowych związanych </w:t>
      </w:r>
      <w:r w:rsidR="003D19B6">
        <w:rPr>
          <w:rFonts w:ascii="Times New Roman" w:hAnsi="Times New Roman"/>
          <w:b/>
          <w:sz w:val="24"/>
          <w:szCs w:val="24"/>
        </w:rPr>
        <w:t xml:space="preserve">           </w:t>
      </w:r>
      <w:r w:rsidR="000E5B3B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3D19B6">
        <w:rPr>
          <w:rFonts w:ascii="Times New Roman" w:hAnsi="Times New Roman"/>
          <w:b/>
          <w:sz w:val="24"/>
          <w:szCs w:val="24"/>
        </w:rPr>
        <w:t xml:space="preserve">  </w:t>
      </w:r>
      <w:r w:rsidR="003D19B6" w:rsidRPr="009839DC">
        <w:rPr>
          <w:rFonts w:ascii="Times New Roman" w:hAnsi="Times New Roman"/>
          <w:b/>
          <w:sz w:val="24"/>
          <w:szCs w:val="24"/>
        </w:rPr>
        <w:t>z funkcjonowaniem punktu RCK”</w:t>
      </w:r>
      <w:r w:rsidR="003D19B6"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b/>
          <w:sz w:val="24"/>
          <w:szCs w:val="24"/>
        </w:rPr>
        <w:t>dla projektu REGIONALNE CENTRUM KRYZYSOWE</w:t>
      </w:r>
      <w:r w:rsidR="000E5B3B">
        <w:rPr>
          <w:rFonts w:ascii="Times New Roman" w:hAnsi="Times New Roman"/>
          <w:b/>
          <w:sz w:val="24"/>
          <w:szCs w:val="24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b/>
          <w:sz w:val="24"/>
          <w:szCs w:val="24"/>
        </w:rPr>
        <w:t xml:space="preserve">nr: </w:t>
      </w:r>
      <w:r w:rsidRPr="00DF29E5">
        <w:rPr>
          <w:rFonts w:ascii="Times New Roman" w:eastAsia="Times New Roman" w:hAnsi="Times New Roman"/>
          <w:b/>
          <w:sz w:val="24"/>
          <w:szCs w:val="24"/>
          <w:lang w:eastAsia="pl-PL"/>
        </w:rPr>
        <w:t>FEPZ.06.23-IP.01-0001/24</w:t>
      </w:r>
      <w:r w:rsidRPr="00DF29E5">
        <w:rPr>
          <w:rFonts w:ascii="Times New Roman" w:hAnsi="Times New Roman"/>
          <w:b/>
          <w:sz w:val="24"/>
          <w:szCs w:val="24"/>
        </w:rPr>
        <w:t>, realizowanego przez POWIAT GOLENIOWSKI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b/>
          <w:sz w:val="24"/>
          <w:szCs w:val="24"/>
        </w:rPr>
        <w:t xml:space="preserve">/Powiatowe Centrum Pomocy Rodzinie w Goleniowie, w ramach programu Fundusze Europejskie dla Pomorza Zachodniego 2021 – 2027, współfinansowanego ze środków Europejskiego Funduszu Społecznego Plus.  </w:t>
      </w:r>
    </w:p>
    <w:p w14:paraId="74B1CAF0" w14:textId="77777777" w:rsidR="006E315E" w:rsidRPr="00DF29E5" w:rsidRDefault="006E315E" w:rsidP="00407507">
      <w:pPr>
        <w:spacing w:after="11" w:line="360" w:lineRule="auto"/>
        <w:ind w:left="-5" w:right="38"/>
        <w:jc w:val="both"/>
        <w:rPr>
          <w:rFonts w:ascii="Times New Roman" w:hAnsi="Times New Roman"/>
          <w:bCs/>
          <w:sz w:val="24"/>
          <w:szCs w:val="24"/>
        </w:rPr>
      </w:pPr>
    </w:p>
    <w:p w14:paraId="63C34E86" w14:textId="77777777" w:rsidR="006E315E" w:rsidRPr="000E5B3B" w:rsidRDefault="006E315E" w:rsidP="00407507">
      <w:pPr>
        <w:spacing w:after="110"/>
        <w:ind w:left="10" w:right="44"/>
        <w:jc w:val="both"/>
        <w:rPr>
          <w:rFonts w:ascii="Times New Roman" w:hAnsi="Times New Roman"/>
          <w:b/>
          <w:bCs/>
          <w:sz w:val="24"/>
          <w:szCs w:val="24"/>
        </w:rPr>
      </w:pPr>
      <w:r w:rsidRPr="000E5B3B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12F455FD" w14:textId="0B8C4ADE" w:rsidR="006E315E" w:rsidRPr="007F6DF1" w:rsidRDefault="006E315E" w:rsidP="000E5B3B">
      <w:pPr>
        <w:ind w:left="-680" w:right="-68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POWIAT GOLENIOWSKI/Powiatowe Centrum Pomocy Rodzinie w Goleniowie, </w:t>
      </w:r>
      <w:r>
        <w:rPr>
          <w:rFonts w:ascii="Times New Roman" w:hAnsi="Times New Roman"/>
          <w:sz w:val="24"/>
          <w:szCs w:val="24"/>
        </w:rPr>
        <w:t xml:space="preserve">  </w:t>
      </w:r>
      <w:r w:rsidR="000E5B3B">
        <w:rPr>
          <w:rFonts w:ascii="Times New Roman" w:hAnsi="Times New Roman"/>
          <w:sz w:val="24"/>
          <w:szCs w:val="24"/>
        </w:rPr>
        <w:t xml:space="preserve">72 – 100 </w:t>
      </w:r>
      <w:r w:rsidRPr="00DF29E5">
        <w:rPr>
          <w:rFonts w:ascii="Times New Roman" w:hAnsi="Times New Roman"/>
          <w:sz w:val="24"/>
          <w:szCs w:val="24"/>
        </w:rPr>
        <w:t xml:space="preserve">Goleniów, </w:t>
      </w:r>
      <w:r w:rsidR="000E5B3B">
        <w:rPr>
          <w:rFonts w:ascii="Times New Roman" w:hAnsi="Times New Roman"/>
          <w:sz w:val="24"/>
          <w:szCs w:val="24"/>
        </w:rPr>
        <w:t xml:space="preserve">              </w:t>
      </w:r>
      <w:r w:rsidRPr="00DF29E5">
        <w:rPr>
          <w:rFonts w:ascii="Times New Roman" w:hAnsi="Times New Roman"/>
          <w:sz w:val="24"/>
          <w:szCs w:val="24"/>
        </w:rPr>
        <w:t>ul. Pocztowa 4</w:t>
      </w:r>
      <w:r>
        <w:rPr>
          <w:rFonts w:ascii="Times New Roman" w:hAnsi="Times New Roman"/>
          <w:sz w:val="24"/>
          <w:szCs w:val="24"/>
        </w:rPr>
        <w:t>3.</w:t>
      </w:r>
    </w:p>
    <w:p w14:paraId="3D87B783" w14:textId="0D599FEC" w:rsidR="00A353F6" w:rsidRDefault="006E315E" w:rsidP="000E5B3B">
      <w:pPr>
        <w:ind w:left="-737" w:right="-79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Zapytanie związane jest z realizacją projektu</w:t>
      </w:r>
      <w:r w:rsidRPr="00567322">
        <w:rPr>
          <w:rFonts w:ascii="Times New Roman" w:hAnsi="Times New Roman"/>
          <w:bCs/>
          <w:sz w:val="24"/>
          <w:szCs w:val="24"/>
        </w:rPr>
        <w:t xml:space="preserve"> </w:t>
      </w:r>
      <w:r w:rsidRPr="002E3051">
        <w:rPr>
          <w:rFonts w:ascii="Times New Roman" w:hAnsi="Times New Roman"/>
          <w:bCs/>
          <w:sz w:val="24"/>
          <w:szCs w:val="24"/>
        </w:rPr>
        <w:t>REGIONALNE CENTRUM KRYZYSOWE</w:t>
      </w:r>
      <w:r>
        <w:rPr>
          <w:rFonts w:ascii="Times New Roman" w:hAnsi="Times New Roman"/>
          <w:bCs/>
          <w:sz w:val="24"/>
          <w:szCs w:val="24"/>
        </w:rPr>
        <w:t xml:space="preserve">             </w:t>
      </w:r>
      <w:r w:rsidR="000E5B3B">
        <w:rPr>
          <w:rFonts w:ascii="Times New Roman" w:hAnsi="Times New Roman"/>
          <w:bCs/>
          <w:sz w:val="24"/>
          <w:szCs w:val="24"/>
        </w:rPr>
        <w:t xml:space="preserve">                            </w:t>
      </w:r>
      <w:r>
        <w:rPr>
          <w:rFonts w:ascii="Times New Roman" w:hAnsi="Times New Roman"/>
          <w:bCs/>
          <w:sz w:val="24"/>
          <w:szCs w:val="24"/>
        </w:rPr>
        <w:t xml:space="preserve">    </w:t>
      </w:r>
      <w:r w:rsidRPr="002E3051">
        <w:rPr>
          <w:rFonts w:ascii="Times New Roman" w:hAnsi="Times New Roman"/>
          <w:bCs/>
          <w:sz w:val="24"/>
          <w:szCs w:val="24"/>
        </w:rPr>
        <w:t xml:space="preserve"> nr: </w:t>
      </w:r>
      <w:r w:rsidRPr="002E3051">
        <w:rPr>
          <w:rFonts w:ascii="Times New Roman" w:eastAsia="Times New Roman" w:hAnsi="Times New Roman"/>
          <w:sz w:val="24"/>
          <w:szCs w:val="24"/>
          <w:lang w:eastAsia="pl-PL"/>
        </w:rPr>
        <w:t>FEPZ.06.23-IP.01-0001/24</w:t>
      </w:r>
      <w:r w:rsidRPr="00567322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 w ramach </w:t>
      </w:r>
      <w:r w:rsidRPr="002E3051">
        <w:rPr>
          <w:rFonts w:ascii="Times New Roman" w:hAnsi="Times New Roman"/>
          <w:sz w:val="24"/>
          <w:szCs w:val="24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E3051">
        <w:rPr>
          <w:rFonts w:ascii="Times New Roman" w:hAnsi="Times New Roman"/>
          <w:sz w:val="24"/>
          <w:szCs w:val="24"/>
        </w:rPr>
        <w:t>i zagrożonych wykluczeniem mieszkaniowym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3D19B6" w:rsidRPr="009839DC">
        <w:rPr>
          <w:rFonts w:ascii="Times New Roman" w:hAnsi="Times New Roman"/>
          <w:b/>
          <w:sz w:val="24"/>
          <w:szCs w:val="24"/>
        </w:rPr>
        <w:t>„sukcesywne dostawy materiałów biurowych związanych</w:t>
      </w:r>
      <w:r w:rsidR="003D19B6">
        <w:rPr>
          <w:rFonts w:ascii="Times New Roman" w:hAnsi="Times New Roman"/>
          <w:b/>
          <w:sz w:val="24"/>
          <w:szCs w:val="24"/>
        </w:rPr>
        <w:t xml:space="preserve"> </w:t>
      </w:r>
      <w:r w:rsidR="003D19B6" w:rsidRPr="009839DC">
        <w:rPr>
          <w:rFonts w:ascii="Times New Roman" w:hAnsi="Times New Roman"/>
          <w:b/>
          <w:sz w:val="24"/>
          <w:szCs w:val="24"/>
        </w:rPr>
        <w:t>z funkcjonowaniem punktu RCK”</w:t>
      </w:r>
      <w:r w:rsidR="00A353F6">
        <w:rPr>
          <w:rFonts w:ascii="Times New Roman" w:hAnsi="Times New Roman"/>
          <w:b/>
          <w:sz w:val="24"/>
          <w:szCs w:val="24"/>
        </w:rPr>
        <w:t>.</w:t>
      </w:r>
    </w:p>
    <w:p w14:paraId="2FC6293E" w14:textId="00CC152C" w:rsidR="006E315E" w:rsidRPr="000B7191" w:rsidRDefault="006E315E" w:rsidP="00407507">
      <w:pPr>
        <w:pStyle w:val="Akapitzlist"/>
        <w:numPr>
          <w:ilvl w:val="0"/>
          <w:numId w:val="4"/>
        </w:numPr>
        <w:ind w:right="44"/>
        <w:jc w:val="both"/>
        <w:rPr>
          <w:rFonts w:ascii="Times New Roman" w:hAnsi="Times New Roman"/>
          <w:b/>
          <w:sz w:val="24"/>
          <w:szCs w:val="24"/>
        </w:rPr>
      </w:pPr>
      <w:r w:rsidRPr="000B7191">
        <w:rPr>
          <w:rFonts w:ascii="Times New Roman" w:hAnsi="Times New Roman"/>
          <w:bCs/>
          <w:sz w:val="24"/>
          <w:szCs w:val="24"/>
          <w:u w:val="single"/>
        </w:rPr>
        <w:t>Specyfikacja przedmiotu zamówienia:</w:t>
      </w:r>
    </w:p>
    <w:p w14:paraId="76308607" w14:textId="77777777" w:rsidR="003D19B6" w:rsidRPr="00407507" w:rsidRDefault="003D19B6" w:rsidP="00407507">
      <w:pPr>
        <w:ind w:left="-680" w:right="-890"/>
        <w:jc w:val="both"/>
        <w:rPr>
          <w:rFonts w:ascii="Times New Roman" w:hAnsi="Times New Roman"/>
          <w:bCs/>
          <w:sz w:val="24"/>
          <w:szCs w:val="24"/>
        </w:rPr>
      </w:pPr>
      <w:r w:rsidRPr="00407507">
        <w:rPr>
          <w:rFonts w:ascii="Times New Roman" w:hAnsi="Times New Roman"/>
          <w:bCs/>
          <w:sz w:val="24"/>
          <w:szCs w:val="24"/>
        </w:rPr>
        <w:t>Przedmiotem zamówienia są sukcesywne dostawy materiałów biurowych o parametrach szczegółowo wymienionych w opisie przedmiotu zamówienia, z transportem na koszt i ryzyko Wykonawcy do siedziby Zamawiającego przez okres od dnia podpisania umowy z Wykonawcą do dnia 31 grudnia 2025 r.</w:t>
      </w:r>
    </w:p>
    <w:p w14:paraId="51ACA6E6" w14:textId="5D327832" w:rsidR="007F6DF1" w:rsidRPr="007825AC" w:rsidRDefault="003D19B6" w:rsidP="007825AC">
      <w:pPr>
        <w:ind w:left="-680" w:right="-890"/>
        <w:jc w:val="both"/>
        <w:rPr>
          <w:rFonts w:ascii="Times New Roman" w:hAnsi="Times New Roman"/>
          <w:bCs/>
          <w:sz w:val="24"/>
          <w:szCs w:val="24"/>
        </w:rPr>
      </w:pPr>
      <w:r w:rsidRPr="00407507">
        <w:rPr>
          <w:rFonts w:ascii="Times New Roman" w:hAnsi="Times New Roman"/>
          <w:bCs/>
          <w:sz w:val="24"/>
          <w:szCs w:val="24"/>
        </w:rPr>
        <w:t>Oferowane materiały biurowe muszą posiadać wszelkie wymagane prawem atesty i badania, muszą być fabrycznie nowe, posiadać oryginalne opakowania z zabezpieczeniami stosowanymi przez danego producenta (np. hologramy). Materiały musza być oryginalnie zabezpieczone przez producenta w sposób gwarantujący, iż produkt nie był użyty od dnia wyprodukowania. Nazwa dostarczonego towaru na fakturze musi być zgodna                     z nazwą towaru na opakowaniu.</w:t>
      </w:r>
    </w:p>
    <w:p w14:paraId="1A3040DE" w14:textId="0057D91A" w:rsidR="000A011F" w:rsidRPr="007825AC" w:rsidRDefault="000A011F" w:rsidP="007825AC">
      <w:pPr>
        <w:pStyle w:val="Akapitzlist"/>
        <w:numPr>
          <w:ilvl w:val="0"/>
          <w:numId w:val="4"/>
        </w:numPr>
        <w:ind w:right="-890" w:hanging="360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0B7191">
        <w:rPr>
          <w:rFonts w:ascii="Times New Roman" w:hAnsi="Times New Roman"/>
          <w:bCs/>
          <w:sz w:val="24"/>
          <w:szCs w:val="24"/>
          <w:u w:val="single"/>
        </w:rPr>
        <w:t>Opis przedmiotu zamówienia</w:t>
      </w:r>
      <w:r>
        <w:rPr>
          <w:rFonts w:ascii="Times New Roman" w:hAnsi="Times New Roman"/>
          <w:bCs/>
          <w:sz w:val="24"/>
          <w:szCs w:val="24"/>
          <w:u w:val="single"/>
        </w:rPr>
        <w:t>.</w:t>
      </w:r>
    </w:p>
    <w:p w14:paraId="1A9ACB2C" w14:textId="77777777" w:rsidR="003D19B6" w:rsidRPr="00407507" w:rsidRDefault="003D19B6" w:rsidP="003D19B6">
      <w:pPr>
        <w:ind w:left="-680" w:right="-890"/>
        <w:jc w:val="both"/>
        <w:rPr>
          <w:rFonts w:ascii="Times New Roman" w:hAnsi="Times New Roman"/>
          <w:bCs/>
          <w:sz w:val="24"/>
          <w:szCs w:val="24"/>
        </w:rPr>
      </w:pPr>
      <w:r w:rsidRPr="00407507">
        <w:rPr>
          <w:rFonts w:ascii="Times New Roman" w:hAnsi="Times New Roman"/>
          <w:bCs/>
          <w:sz w:val="24"/>
          <w:szCs w:val="24"/>
        </w:rPr>
        <w:t>Opis przedmiotu zamówienia zawiera wykaz głównych materiałów przewidywanych do zamówienia. W trakcie realizacji umowy Zamawiający będzie także zamawiał materiały, które nie zostały wymienione w opisie przedmiotu zamówienia.</w:t>
      </w:r>
    </w:p>
    <w:p w14:paraId="3F711F5E" w14:textId="77777777" w:rsidR="003D19B6" w:rsidRPr="00407507" w:rsidRDefault="003D19B6" w:rsidP="003D19B6">
      <w:pPr>
        <w:ind w:left="-680" w:right="-890"/>
        <w:jc w:val="both"/>
        <w:rPr>
          <w:rFonts w:ascii="Times New Roman" w:hAnsi="Times New Roman"/>
          <w:bCs/>
          <w:sz w:val="24"/>
          <w:szCs w:val="24"/>
        </w:rPr>
      </w:pPr>
      <w:r w:rsidRPr="00407507">
        <w:rPr>
          <w:rFonts w:ascii="Times New Roman" w:hAnsi="Times New Roman"/>
          <w:bCs/>
          <w:sz w:val="24"/>
          <w:szCs w:val="24"/>
        </w:rPr>
        <w:lastRenderedPageBreak/>
        <w:t>Ilości materiałów biurowych podane w opisie przedmiotu zamówienia nie są wiążące dla Zamawiającego przy realizacji umowy, są podstawą dla Wykonawcy do sporządzenia oferty. Rzeczywiste ilości materiałów biurowych będą wynikać z bieżącego zapotrzebowania Zamawiającego.</w:t>
      </w:r>
    </w:p>
    <w:p w14:paraId="71CD1E74" w14:textId="0E5B754D" w:rsidR="003D19B6" w:rsidRPr="00407507" w:rsidRDefault="003D19B6" w:rsidP="003D19B6">
      <w:pPr>
        <w:ind w:left="-680" w:right="-890"/>
        <w:jc w:val="both"/>
        <w:rPr>
          <w:rFonts w:ascii="Times New Roman" w:hAnsi="Times New Roman"/>
          <w:bCs/>
          <w:sz w:val="24"/>
          <w:szCs w:val="24"/>
        </w:rPr>
      </w:pPr>
      <w:r w:rsidRPr="00407507">
        <w:rPr>
          <w:rFonts w:ascii="Times New Roman" w:hAnsi="Times New Roman"/>
          <w:bCs/>
          <w:sz w:val="24"/>
          <w:szCs w:val="24"/>
        </w:rPr>
        <w:t>Zakup materiałów biurowych dla potrzeb Zamawiającego następować będzie partiami, Wykonawca będzie dostarczał towar sukcesywnie, na podstawie pisemnych z</w:t>
      </w:r>
      <w:r w:rsidR="000A011F" w:rsidRPr="00407507">
        <w:rPr>
          <w:rFonts w:ascii="Times New Roman" w:hAnsi="Times New Roman"/>
          <w:bCs/>
          <w:sz w:val="24"/>
          <w:szCs w:val="24"/>
        </w:rPr>
        <w:t>leceń</w:t>
      </w:r>
      <w:r w:rsidRPr="00407507">
        <w:rPr>
          <w:rFonts w:ascii="Times New Roman" w:hAnsi="Times New Roman"/>
          <w:bCs/>
          <w:sz w:val="24"/>
          <w:szCs w:val="24"/>
        </w:rPr>
        <w:t xml:space="preserve"> Zamawiającego, w dni robocze od poniedziałku do piątku w godzinach 08:00 – 15:00, do siedziby Zamawiającego.</w:t>
      </w:r>
    </w:p>
    <w:p w14:paraId="1C5368FB" w14:textId="77777777" w:rsidR="007825AC" w:rsidRDefault="003D19B6" w:rsidP="007825AC">
      <w:pPr>
        <w:ind w:left="-680" w:right="-890"/>
        <w:jc w:val="both"/>
        <w:rPr>
          <w:rFonts w:ascii="Times New Roman" w:hAnsi="Times New Roman"/>
          <w:bCs/>
          <w:sz w:val="24"/>
          <w:szCs w:val="24"/>
        </w:rPr>
      </w:pPr>
      <w:r w:rsidRPr="00407507">
        <w:rPr>
          <w:rFonts w:ascii="Times New Roman" w:hAnsi="Times New Roman"/>
          <w:bCs/>
          <w:sz w:val="24"/>
          <w:szCs w:val="24"/>
        </w:rPr>
        <w:t>Dostawy objęte przedmiotem zamówienia zrealizowane będą przez Wykonawcę w terminie do 5 dni roboczych, licząc od daty wysłania przez Zamawiającego pisemnego zlecenia w formie e-maila, zawierającego rodzaj                        i ilość zamawianego towaru.</w:t>
      </w:r>
    </w:p>
    <w:p w14:paraId="4616DD31" w14:textId="26048FAD" w:rsidR="003D19B6" w:rsidRPr="007825AC" w:rsidRDefault="007825AC" w:rsidP="007825AC">
      <w:pPr>
        <w:ind w:left="-680" w:right="-89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825AC">
        <w:rPr>
          <w:rFonts w:ascii="Times New Roman" w:hAnsi="Times New Roman"/>
          <w:bCs/>
          <w:color w:val="000000" w:themeColor="text1"/>
          <w:sz w:val="24"/>
          <w:szCs w:val="24"/>
        </w:rPr>
        <w:t>Opis przedmiotu zamówienia zawierający wykaz głównych materiałów przewidywanych do zamówienia zawarty jest w załączniku nr 1 – OPIS PRZEDMIOTU ZAMÓWIENIA.</w:t>
      </w:r>
    </w:p>
    <w:p w14:paraId="73728E4E" w14:textId="0261EEF1" w:rsidR="006E315E" w:rsidRPr="0080484B" w:rsidRDefault="006E315E" w:rsidP="000A011F">
      <w:pPr>
        <w:ind w:left="-680" w:right="-890"/>
        <w:jc w:val="both"/>
        <w:rPr>
          <w:rFonts w:ascii="Times New Roman" w:hAnsi="Times New Roman"/>
          <w:bCs/>
          <w:sz w:val="24"/>
          <w:szCs w:val="24"/>
        </w:rPr>
      </w:pPr>
      <w:r w:rsidRPr="00184629">
        <w:rPr>
          <w:rFonts w:ascii="Times New Roman" w:hAnsi="Times New Roman"/>
          <w:sz w:val="24"/>
          <w:szCs w:val="24"/>
        </w:rPr>
        <w:t xml:space="preserve">Przedmiot zamówienia powinien uwzględniać dostarczenie przedmiotu zamówienia do siedziby Zamawiającego, </w:t>
      </w:r>
      <w:r w:rsidRPr="00184629">
        <w:rPr>
          <w:rFonts w:ascii="Times New Roman" w:hAnsi="Times New Roman"/>
          <w:bCs/>
          <w:sz w:val="24"/>
          <w:szCs w:val="24"/>
        </w:rPr>
        <w:t>w ustalonym przez Zamawiającego terminie.</w:t>
      </w:r>
      <w:r w:rsidR="003D19B6" w:rsidRPr="00184629">
        <w:rPr>
          <w:rFonts w:ascii="Times New Roman" w:hAnsi="Times New Roman"/>
          <w:bCs/>
          <w:sz w:val="24"/>
          <w:szCs w:val="24"/>
        </w:rPr>
        <w:t xml:space="preserve"> Cena ofertowa musi zawierać wszelkie koszty związane z realizacją zamówienia (tj. transport i wniesienie materiałów do siedziby Zamawiającego)</w:t>
      </w:r>
      <w:r w:rsidR="00184629">
        <w:rPr>
          <w:rFonts w:ascii="Times New Roman" w:hAnsi="Times New Roman"/>
          <w:bCs/>
          <w:sz w:val="24"/>
          <w:szCs w:val="24"/>
        </w:rPr>
        <w:t>.</w:t>
      </w:r>
    </w:p>
    <w:p w14:paraId="0CCA2F77" w14:textId="77777777" w:rsidR="006E315E" w:rsidRPr="000A011F" w:rsidRDefault="006E315E" w:rsidP="006E315E">
      <w:pPr>
        <w:numPr>
          <w:ilvl w:val="0"/>
          <w:numId w:val="4"/>
        </w:numPr>
        <w:spacing w:after="163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 xml:space="preserve">O udzielenie zamówienia, mogą ubiegać się Wykonawcy, którzy: </w:t>
      </w:r>
    </w:p>
    <w:p w14:paraId="438B95B6" w14:textId="77777777" w:rsidR="006E315E" w:rsidRDefault="006E315E" w:rsidP="006E315E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posiadają  uprawnienia do wykonania przedmiotu zamówienia,</w:t>
      </w:r>
    </w:p>
    <w:p w14:paraId="5CFB4AC5" w14:textId="77777777" w:rsidR="006E315E" w:rsidRDefault="006E315E" w:rsidP="006E315E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</w:t>
      </w:r>
      <w:r>
        <w:rPr>
          <w:rFonts w:ascii="Times New Roman" w:hAnsi="Times New Roman"/>
          <w:sz w:val="24"/>
          <w:szCs w:val="24"/>
        </w:rPr>
        <w:t>ją</w:t>
      </w:r>
      <w:r w:rsidRPr="00A92D9C">
        <w:rPr>
          <w:rFonts w:ascii="Times New Roman" w:hAnsi="Times New Roman"/>
          <w:sz w:val="24"/>
          <w:szCs w:val="24"/>
        </w:rPr>
        <w:t xml:space="preserve"> odpowiedni</w:t>
      </w:r>
      <w:r>
        <w:rPr>
          <w:rFonts w:ascii="Times New Roman" w:hAnsi="Times New Roman"/>
          <w:sz w:val="24"/>
          <w:szCs w:val="24"/>
        </w:rPr>
        <w:t>ą wiedzę i doświadczenie</w:t>
      </w:r>
      <w:r w:rsidRPr="00A92D9C">
        <w:rPr>
          <w:rFonts w:ascii="Times New Roman" w:hAnsi="Times New Roman"/>
          <w:sz w:val="24"/>
          <w:szCs w:val="24"/>
        </w:rPr>
        <w:t xml:space="preserve"> do wykonania przedmiotu zamówienia, </w:t>
      </w:r>
    </w:p>
    <w:p w14:paraId="2F7057BC" w14:textId="77777777" w:rsidR="006E315E" w:rsidRDefault="006E315E" w:rsidP="006E315E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</w:t>
      </w:r>
      <w:r>
        <w:rPr>
          <w:rFonts w:ascii="Times New Roman" w:hAnsi="Times New Roman"/>
          <w:sz w:val="24"/>
          <w:szCs w:val="24"/>
        </w:rPr>
        <w:t>ją</w:t>
      </w:r>
      <w:r w:rsidRPr="00A92D9C">
        <w:rPr>
          <w:rFonts w:ascii="Times New Roman" w:hAnsi="Times New Roman"/>
          <w:sz w:val="24"/>
          <w:szCs w:val="24"/>
        </w:rPr>
        <w:t xml:space="preserve"> odpowiedni</w:t>
      </w:r>
      <w:r>
        <w:rPr>
          <w:rFonts w:ascii="Times New Roman" w:hAnsi="Times New Roman"/>
          <w:sz w:val="24"/>
          <w:szCs w:val="24"/>
        </w:rPr>
        <w:t xml:space="preserve"> potencjał techniczny</w:t>
      </w:r>
      <w:r w:rsidRPr="00A92D9C">
        <w:rPr>
          <w:rFonts w:ascii="Times New Roman" w:hAnsi="Times New Roman"/>
          <w:sz w:val="24"/>
          <w:szCs w:val="24"/>
        </w:rPr>
        <w:t xml:space="preserve"> do wykonania przedmiotu zamówienia</w:t>
      </w:r>
      <w:r>
        <w:rPr>
          <w:rFonts w:ascii="Times New Roman" w:hAnsi="Times New Roman"/>
          <w:sz w:val="24"/>
          <w:szCs w:val="24"/>
        </w:rPr>
        <w:t>,</w:t>
      </w:r>
    </w:p>
    <w:p w14:paraId="6A6DF7B7" w14:textId="2404E0CB" w:rsidR="00396146" w:rsidRPr="000E5B3B" w:rsidRDefault="006E315E" w:rsidP="000E5B3B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składając ofertę oświadcza, że spełnia ww. warunki, potwierdzając to w </w:t>
      </w:r>
      <w:r w:rsidRPr="00407507">
        <w:rPr>
          <w:rFonts w:ascii="Times New Roman" w:hAnsi="Times New Roman"/>
          <w:sz w:val="24"/>
          <w:szCs w:val="24"/>
        </w:rPr>
        <w:t xml:space="preserve">załączniku nr </w:t>
      </w:r>
      <w:r w:rsidR="007F6DF1" w:rsidRPr="00407507">
        <w:rPr>
          <w:rFonts w:ascii="Times New Roman" w:hAnsi="Times New Roman"/>
          <w:sz w:val="24"/>
          <w:szCs w:val="24"/>
        </w:rPr>
        <w:t>3</w:t>
      </w:r>
      <w:r w:rsidRPr="00407507">
        <w:rPr>
          <w:rFonts w:ascii="Times New Roman" w:hAnsi="Times New Roman"/>
          <w:sz w:val="24"/>
          <w:szCs w:val="24"/>
        </w:rPr>
        <w:t xml:space="preserve"> – OŚWIADCZENIU </w:t>
      </w:r>
      <w:r>
        <w:rPr>
          <w:rFonts w:ascii="Times New Roman" w:hAnsi="Times New Roman"/>
          <w:sz w:val="24"/>
          <w:szCs w:val="24"/>
        </w:rPr>
        <w:t>o spełnieniu warunków udziału                                  w postępowaniu oraz o braku podstaw do wykluczenia z udziału w postępowaniu.</w:t>
      </w:r>
    </w:p>
    <w:p w14:paraId="4421FD67" w14:textId="3FC0B32F" w:rsidR="007825AC" w:rsidRPr="000A011F" w:rsidRDefault="00A353F6" w:rsidP="007825AC">
      <w:pPr>
        <w:spacing w:after="100" w:afterAutospacing="1" w:line="268" w:lineRule="auto"/>
        <w:ind w:left="-624" w:right="-680"/>
        <w:jc w:val="both"/>
        <w:rPr>
          <w:rFonts w:ascii="Times New Roman" w:hAnsi="Times New Roman"/>
          <w:sz w:val="24"/>
          <w:szCs w:val="24"/>
        </w:rPr>
      </w:pPr>
      <w:r w:rsidRPr="00A353F6">
        <w:rPr>
          <w:rFonts w:ascii="Times New Roman" w:hAnsi="Times New Roman"/>
          <w:sz w:val="24"/>
          <w:szCs w:val="24"/>
        </w:rPr>
        <w:t xml:space="preserve">Zamawiający zastrzega sobie prawo do zmniejszenia lub zwiększenia ilości zamawianych </w:t>
      </w:r>
      <w:r w:rsidR="000A011F">
        <w:rPr>
          <w:rFonts w:ascii="Times New Roman" w:hAnsi="Times New Roman"/>
          <w:sz w:val="24"/>
          <w:szCs w:val="24"/>
        </w:rPr>
        <w:t>materiałów,</w:t>
      </w:r>
      <w:r w:rsidRPr="00A353F6">
        <w:rPr>
          <w:rFonts w:ascii="Times New Roman" w:hAnsi="Times New Roman"/>
          <w:sz w:val="24"/>
          <w:szCs w:val="24"/>
        </w:rPr>
        <w:t xml:space="preserve"> przy czym łączna wartość zamówienia</w:t>
      </w:r>
      <w:r w:rsidR="000A011F">
        <w:rPr>
          <w:rFonts w:ascii="Times New Roman" w:hAnsi="Times New Roman"/>
          <w:sz w:val="24"/>
          <w:szCs w:val="24"/>
        </w:rPr>
        <w:t>, od dnia podpisania umowy do dnia 31 grudnia 2025 r.,</w:t>
      </w:r>
      <w:r w:rsidRPr="00A353F6">
        <w:rPr>
          <w:rFonts w:ascii="Times New Roman" w:hAnsi="Times New Roman"/>
          <w:sz w:val="24"/>
          <w:szCs w:val="24"/>
        </w:rPr>
        <w:t xml:space="preserve"> nie może przekroczyć kwoty </w:t>
      </w:r>
      <w:r w:rsidRPr="00A353F6">
        <w:rPr>
          <w:rFonts w:ascii="Times New Roman" w:hAnsi="Times New Roman"/>
          <w:bCs/>
          <w:sz w:val="24"/>
          <w:szCs w:val="24"/>
        </w:rPr>
        <w:t xml:space="preserve">6.172,00 zł </w:t>
      </w:r>
      <w:r w:rsidRPr="00A353F6">
        <w:rPr>
          <w:rFonts w:ascii="Times New Roman" w:hAnsi="Times New Roman"/>
          <w:sz w:val="24"/>
          <w:szCs w:val="24"/>
        </w:rPr>
        <w:t>brut</w:t>
      </w:r>
      <w:r w:rsidR="000A011F">
        <w:rPr>
          <w:rFonts w:ascii="Times New Roman" w:hAnsi="Times New Roman"/>
          <w:sz w:val="24"/>
          <w:szCs w:val="24"/>
        </w:rPr>
        <w:t>to.</w:t>
      </w:r>
    </w:p>
    <w:p w14:paraId="22D27982" w14:textId="77777777" w:rsidR="007825AC" w:rsidRDefault="006E315E" w:rsidP="007825AC">
      <w:pPr>
        <w:numPr>
          <w:ilvl w:val="0"/>
          <w:numId w:val="4"/>
        </w:numPr>
        <w:spacing w:before="100" w:beforeAutospacing="1" w:after="100" w:afterAutospacing="1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>Warunki współpracy</w:t>
      </w:r>
      <w:r w:rsidR="00A353F6" w:rsidRPr="000A011F">
        <w:rPr>
          <w:rFonts w:ascii="Times New Roman" w:hAnsi="Times New Roman"/>
          <w:sz w:val="24"/>
          <w:szCs w:val="24"/>
          <w:u w:val="single"/>
        </w:rPr>
        <w:t>/płatności.</w:t>
      </w:r>
      <w:r w:rsidRPr="000A011F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74911967" w14:textId="7F8C384E" w:rsidR="00A353F6" w:rsidRPr="007825AC" w:rsidRDefault="00A353F6" w:rsidP="007825AC">
      <w:pPr>
        <w:spacing w:before="100" w:beforeAutospacing="1" w:after="100" w:afterAutospacing="1"/>
        <w:ind w:left="-567" w:right="-624"/>
        <w:jc w:val="both"/>
        <w:rPr>
          <w:rFonts w:ascii="Times New Roman" w:hAnsi="Times New Roman"/>
          <w:sz w:val="24"/>
          <w:szCs w:val="24"/>
          <w:u w:val="single"/>
        </w:rPr>
      </w:pPr>
      <w:r w:rsidRPr="007825AC">
        <w:rPr>
          <w:rFonts w:ascii="Times New Roman" w:hAnsi="Times New Roman"/>
          <w:sz w:val="24"/>
          <w:szCs w:val="24"/>
        </w:rPr>
        <w:t>Każdorazow</w:t>
      </w:r>
      <w:r w:rsidR="000A011F" w:rsidRPr="007825AC">
        <w:rPr>
          <w:rFonts w:ascii="Times New Roman" w:hAnsi="Times New Roman"/>
          <w:sz w:val="24"/>
          <w:szCs w:val="24"/>
        </w:rPr>
        <w:t>a</w:t>
      </w:r>
      <w:r w:rsidRPr="007825AC">
        <w:rPr>
          <w:rFonts w:ascii="Times New Roman" w:hAnsi="Times New Roman"/>
          <w:sz w:val="24"/>
          <w:szCs w:val="24"/>
        </w:rPr>
        <w:t xml:space="preserve"> zapłata za dostarczone materiały biurowe nastąpi, na postawie faktury wystawionej przez Wykonawcę po przyjęciu i odebraniu materiałów biurowych</w:t>
      </w:r>
      <w:r w:rsidR="000A011F" w:rsidRPr="007825AC">
        <w:rPr>
          <w:rFonts w:ascii="Times New Roman" w:hAnsi="Times New Roman"/>
          <w:sz w:val="24"/>
          <w:szCs w:val="24"/>
        </w:rPr>
        <w:t xml:space="preserve"> przez Zamawiającego</w:t>
      </w:r>
      <w:r w:rsidRPr="007825AC">
        <w:rPr>
          <w:rFonts w:ascii="Times New Roman" w:hAnsi="Times New Roman"/>
          <w:sz w:val="24"/>
          <w:szCs w:val="24"/>
        </w:rPr>
        <w:t>.</w:t>
      </w:r>
    </w:p>
    <w:p w14:paraId="6293B17B" w14:textId="0A6EB92A" w:rsidR="003D19B6" w:rsidRDefault="003D19B6" w:rsidP="000E5B3B">
      <w:pPr>
        <w:spacing w:after="0"/>
        <w:ind w:left="-624" w:right="-624"/>
        <w:jc w:val="both"/>
        <w:rPr>
          <w:rFonts w:ascii="Times New Roman" w:hAnsi="Times New Roman"/>
          <w:sz w:val="24"/>
          <w:szCs w:val="24"/>
        </w:rPr>
      </w:pPr>
      <w:r w:rsidRPr="00184629">
        <w:rPr>
          <w:rFonts w:ascii="Times New Roman" w:hAnsi="Times New Roman"/>
          <w:sz w:val="24"/>
          <w:szCs w:val="24"/>
        </w:rPr>
        <w:t>Płatności będą realizowane przelewem, w terminie 14 dni od daty otrzymania prawidłowo wystawionej faktury (zgodnie z ilością i rodzajem zamówionych i dostarczonych materiałów bi</w:t>
      </w:r>
      <w:r w:rsidR="000A011F">
        <w:rPr>
          <w:rFonts w:ascii="Times New Roman" w:hAnsi="Times New Roman"/>
          <w:sz w:val="24"/>
          <w:szCs w:val="24"/>
        </w:rPr>
        <w:t>u</w:t>
      </w:r>
      <w:r w:rsidRPr="00184629">
        <w:rPr>
          <w:rFonts w:ascii="Times New Roman" w:hAnsi="Times New Roman"/>
          <w:sz w:val="24"/>
          <w:szCs w:val="24"/>
        </w:rPr>
        <w:t>rowych)</w:t>
      </w:r>
      <w:r w:rsidR="000A011F">
        <w:rPr>
          <w:rFonts w:ascii="Times New Roman" w:hAnsi="Times New Roman"/>
          <w:sz w:val="24"/>
          <w:szCs w:val="24"/>
        </w:rPr>
        <w:t>.</w:t>
      </w:r>
    </w:p>
    <w:p w14:paraId="6D104752" w14:textId="77777777" w:rsidR="000E5B3B" w:rsidRDefault="000E5B3B" w:rsidP="000E5B3B">
      <w:pPr>
        <w:spacing w:after="0"/>
        <w:ind w:left="-624" w:right="-624"/>
        <w:jc w:val="both"/>
        <w:rPr>
          <w:rFonts w:ascii="Times New Roman" w:hAnsi="Times New Roman"/>
          <w:sz w:val="24"/>
          <w:szCs w:val="24"/>
        </w:rPr>
      </w:pPr>
    </w:p>
    <w:p w14:paraId="3C04FA1C" w14:textId="77777777" w:rsidR="00A353F6" w:rsidRPr="000A011F" w:rsidRDefault="00A353F6" w:rsidP="000E5B3B">
      <w:pPr>
        <w:spacing w:after="0"/>
        <w:ind w:right="44"/>
        <w:jc w:val="both"/>
        <w:rPr>
          <w:rFonts w:ascii="Times New Roman" w:hAnsi="Times New Roman"/>
          <w:b/>
          <w:bCs/>
          <w:sz w:val="24"/>
          <w:szCs w:val="24"/>
        </w:rPr>
      </w:pPr>
      <w:r w:rsidRPr="000A011F">
        <w:rPr>
          <w:rFonts w:ascii="Times New Roman" w:hAnsi="Times New Roman"/>
          <w:b/>
          <w:bCs/>
          <w:sz w:val="24"/>
          <w:szCs w:val="24"/>
        </w:rPr>
        <w:t>Faktury/ rachunki wystawione  przez Wykonawcę powinny zawierać następujące dane:</w:t>
      </w:r>
    </w:p>
    <w:p w14:paraId="25FBD865" w14:textId="110B9D3E" w:rsidR="00A353F6" w:rsidRPr="00071D2E" w:rsidRDefault="00A353F6" w:rsidP="00A353F6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 xml:space="preserve"> </w:t>
      </w:r>
      <w:r w:rsidRPr="00071D2E">
        <w:rPr>
          <w:rFonts w:ascii="Times New Roman" w:hAnsi="Times New Roman"/>
          <w:b/>
          <w:bCs/>
          <w:sz w:val="24"/>
          <w:szCs w:val="24"/>
        </w:rPr>
        <w:t>Nabywca:</w:t>
      </w:r>
      <w:r w:rsidRPr="00071D2E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Pr="00071D2E">
        <w:rPr>
          <w:rFonts w:ascii="Times New Roman" w:hAnsi="Times New Roman"/>
          <w:b/>
          <w:bCs/>
          <w:sz w:val="24"/>
          <w:szCs w:val="24"/>
        </w:rPr>
        <w:t>Odbiorca:</w:t>
      </w:r>
      <w:r w:rsidRPr="00071D2E">
        <w:rPr>
          <w:rFonts w:ascii="Times New Roman" w:hAnsi="Times New Roman"/>
          <w:sz w:val="24"/>
          <w:szCs w:val="24"/>
        </w:rPr>
        <w:t xml:space="preserve"> </w:t>
      </w:r>
    </w:p>
    <w:p w14:paraId="49A95476" w14:textId="77777777" w:rsidR="00A353F6" w:rsidRPr="00071D2E" w:rsidRDefault="00A353F6" w:rsidP="00A353F6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Powiat Goleniowski</w:t>
      </w:r>
      <w:r w:rsidRPr="00071D2E">
        <w:rPr>
          <w:rFonts w:ascii="Times New Roman" w:hAnsi="Times New Roman"/>
          <w:bCs/>
          <w:sz w:val="24"/>
          <w:szCs w:val="24"/>
        </w:rPr>
        <w:t xml:space="preserve">                                          </w:t>
      </w:r>
      <w:r w:rsidRPr="00071D2E">
        <w:rPr>
          <w:rFonts w:ascii="Times New Roman" w:hAnsi="Times New Roman"/>
          <w:sz w:val="24"/>
          <w:szCs w:val="24"/>
        </w:rPr>
        <w:t xml:space="preserve">Powiatowe Centrum Pomocy Rodzinie            </w:t>
      </w:r>
    </w:p>
    <w:p w14:paraId="001A0E6F" w14:textId="77777777" w:rsidR="00A353F6" w:rsidRPr="00071D2E" w:rsidRDefault="00A353F6" w:rsidP="00A353F6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ul. Dworcowa 1                                                 ul. Pocztowa 43</w:t>
      </w:r>
    </w:p>
    <w:p w14:paraId="02A86A75" w14:textId="77777777" w:rsidR="00A353F6" w:rsidRPr="00071D2E" w:rsidRDefault="00A353F6" w:rsidP="00A353F6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bCs/>
          <w:sz w:val="24"/>
          <w:szCs w:val="24"/>
        </w:rPr>
        <w:t>72-100 Goleniów                                              72-100 Goleniów</w:t>
      </w:r>
    </w:p>
    <w:p w14:paraId="1208AB7A" w14:textId="77777777" w:rsidR="00A353F6" w:rsidRPr="00071D2E" w:rsidRDefault="00A353F6" w:rsidP="00A353F6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bCs/>
          <w:sz w:val="24"/>
          <w:szCs w:val="24"/>
        </w:rPr>
        <w:t xml:space="preserve">NIP: 856-15-77-155  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NIP 856-15-80-252 </w:t>
      </w:r>
    </w:p>
    <w:p w14:paraId="71A7262C" w14:textId="77777777" w:rsidR="00A353F6" w:rsidRDefault="00A353F6" w:rsidP="00A353F6">
      <w:pPr>
        <w:spacing w:after="0"/>
        <w:ind w:right="44"/>
        <w:jc w:val="both"/>
        <w:rPr>
          <w:rFonts w:ascii="Times New Roman" w:hAnsi="Times New Roman"/>
          <w:sz w:val="24"/>
          <w:szCs w:val="24"/>
        </w:rPr>
      </w:pPr>
    </w:p>
    <w:p w14:paraId="3DB3F796" w14:textId="61CE77D6" w:rsidR="00A353F6" w:rsidRDefault="00A353F6" w:rsidP="000A011F">
      <w:pPr>
        <w:spacing w:after="0"/>
        <w:ind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Faktury/ rachunki należy przesłać (lub dostarczyć osobiście) na adres</w:t>
      </w:r>
      <w:r>
        <w:rPr>
          <w:rFonts w:ascii="Times New Roman" w:hAnsi="Times New Roman"/>
          <w:sz w:val="24"/>
          <w:szCs w:val="24"/>
        </w:rPr>
        <w:t>:</w:t>
      </w:r>
      <w:r w:rsidRPr="00071D2E">
        <w:rPr>
          <w:rFonts w:ascii="Times New Roman" w:hAnsi="Times New Roman"/>
          <w:sz w:val="24"/>
          <w:szCs w:val="24"/>
        </w:rPr>
        <w:t xml:space="preserve"> Powiatowe Centrum Pomocy Rodzinie w Goleniowie, ul. Pocztowa 43, 72-100 Goleniów</w:t>
      </w:r>
      <w:r w:rsidRPr="00071D2E">
        <w:rPr>
          <w:rFonts w:ascii="Times New Roman" w:hAnsi="Times New Roman"/>
          <w:bCs/>
          <w:sz w:val="24"/>
          <w:szCs w:val="24"/>
        </w:rPr>
        <w:t>.</w:t>
      </w:r>
    </w:p>
    <w:p w14:paraId="27473410" w14:textId="77777777" w:rsidR="000A011F" w:rsidRPr="000A011F" w:rsidRDefault="000A011F" w:rsidP="000A011F">
      <w:pPr>
        <w:spacing w:after="0"/>
        <w:ind w:right="44"/>
        <w:jc w:val="both"/>
        <w:rPr>
          <w:rFonts w:ascii="Times New Roman" w:hAnsi="Times New Roman"/>
          <w:bCs/>
          <w:sz w:val="24"/>
          <w:szCs w:val="24"/>
        </w:rPr>
      </w:pPr>
    </w:p>
    <w:p w14:paraId="5C0AC467" w14:textId="77777777" w:rsidR="006E315E" w:rsidRPr="000A011F" w:rsidRDefault="006E315E" w:rsidP="006E315E">
      <w:pPr>
        <w:numPr>
          <w:ilvl w:val="0"/>
          <w:numId w:val="4"/>
        </w:numPr>
        <w:spacing w:after="147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 xml:space="preserve">Opis sposobu obliczenia ceny: </w:t>
      </w:r>
    </w:p>
    <w:p w14:paraId="241D996F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Należy podać cenę brutto, która musi określać wycenę przedmiotu zamówienia. </w:t>
      </w:r>
    </w:p>
    <w:p w14:paraId="1E93EE06" w14:textId="62C0C41A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Cena ofertowa musi uwzględniać wszystkie należne </w:t>
      </w:r>
      <w:r w:rsidR="000A011F">
        <w:rPr>
          <w:rFonts w:ascii="Times New Roman" w:hAnsi="Times New Roman"/>
          <w:sz w:val="24"/>
          <w:szCs w:val="24"/>
        </w:rPr>
        <w:t>W</w:t>
      </w:r>
      <w:r w:rsidRPr="00DF29E5">
        <w:rPr>
          <w:rFonts w:ascii="Times New Roman" w:hAnsi="Times New Roman"/>
          <w:sz w:val="24"/>
          <w:szCs w:val="24"/>
        </w:rPr>
        <w:t xml:space="preserve">ykonawcy elementy wynagrodzenia wynikające z tytułu przygotowania oferty, realizacji i rozliczenia przedmiotu zamówienia. </w:t>
      </w:r>
    </w:p>
    <w:p w14:paraId="2C1F2696" w14:textId="77777777" w:rsidR="006E315E" w:rsidRPr="00DF29E5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W wyniku nieuwzględnienia okoliczności, które mogą wpłynąć na cenę zamówienia, Wykonawca ponosić będzie skutki błędów w ofercie. Od Wykonawcy wymagane jest bardzo szczegółowe zapoznanie się z przedmiotem zamówienia, a także sprawdzenie warunków wykonania zamówienia i skalkulowanie ceny oferty z należytą starannością. </w:t>
      </w:r>
    </w:p>
    <w:p w14:paraId="0F789E7C" w14:textId="77777777" w:rsidR="00A353F6" w:rsidRDefault="006E315E" w:rsidP="000A011F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184629">
        <w:rPr>
          <w:rFonts w:ascii="Times New Roman" w:hAnsi="Times New Roman"/>
          <w:sz w:val="24"/>
          <w:szCs w:val="24"/>
        </w:rPr>
        <w:t>Cena</w:t>
      </w:r>
      <w:r w:rsidRPr="00DF29E5">
        <w:rPr>
          <w:rFonts w:ascii="Times New Roman" w:hAnsi="Times New Roman"/>
          <w:sz w:val="24"/>
          <w:szCs w:val="24"/>
        </w:rPr>
        <w:t xml:space="preserve"> </w:t>
      </w:r>
      <w:r w:rsidR="00184629">
        <w:rPr>
          <w:rFonts w:ascii="Times New Roman" w:hAnsi="Times New Roman"/>
          <w:sz w:val="24"/>
          <w:szCs w:val="24"/>
        </w:rPr>
        <w:t xml:space="preserve">ofertowa </w:t>
      </w:r>
      <w:r w:rsidRPr="00DF29E5">
        <w:rPr>
          <w:rFonts w:ascii="Times New Roman" w:hAnsi="Times New Roman"/>
          <w:sz w:val="24"/>
          <w:szCs w:val="24"/>
        </w:rPr>
        <w:t xml:space="preserve">ma być wyrażona w złotych polskich brutto z uwzględnieniem należnego podatku VAT.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2D9C">
        <w:rPr>
          <w:rFonts w:ascii="Times New Roman" w:hAnsi="Times New Roman"/>
          <w:sz w:val="24"/>
          <w:szCs w:val="24"/>
        </w:rPr>
        <w:t>Cenę oferty należy podać z dokładnością do dwóch miejsc po przecinku  (zł/ gr).</w:t>
      </w:r>
    </w:p>
    <w:p w14:paraId="24F6976F" w14:textId="5DAA7275" w:rsidR="00184629" w:rsidRDefault="006E315E" w:rsidP="000A011F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 xml:space="preserve"> </w:t>
      </w:r>
      <w:r w:rsidR="00A353F6" w:rsidRPr="00A353F6">
        <w:rPr>
          <w:rFonts w:ascii="Times New Roman" w:hAnsi="Times New Roman"/>
          <w:sz w:val="24"/>
          <w:szCs w:val="24"/>
        </w:rPr>
        <w:t>Oferowana cena musi uwzględniać wszystkie koszty niezbędne do prawidłowego</w:t>
      </w:r>
      <w:r w:rsidR="00A353F6">
        <w:rPr>
          <w:rFonts w:ascii="Times New Roman" w:hAnsi="Times New Roman"/>
          <w:sz w:val="24"/>
          <w:szCs w:val="24"/>
        </w:rPr>
        <w:t xml:space="preserve">                      </w:t>
      </w:r>
      <w:r w:rsidR="00A353F6" w:rsidRPr="00A353F6">
        <w:rPr>
          <w:rFonts w:ascii="Times New Roman" w:hAnsi="Times New Roman"/>
          <w:sz w:val="24"/>
          <w:szCs w:val="24"/>
        </w:rPr>
        <w:t xml:space="preserve"> i pełnego wykonania zamówienia oraz wszelkie opłaty i podatki wynikające</w:t>
      </w:r>
      <w:r w:rsidR="00A353F6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A353F6" w:rsidRPr="00A353F6">
        <w:rPr>
          <w:rFonts w:ascii="Times New Roman" w:hAnsi="Times New Roman"/>
          <w:sz w:val="24"/>
          <w:szCs w:val="24"/>
        </w:rPr>
        <w:t xml:space="preserve"> z obowiązujących przepisów, zawierać w sobie upusty proponowane przez Wykonawcę</w:t>
      </w:r>
      <w:r w:rsidR="00A353F6">
        <w:rPr>
          <w:rFonts w:ascii="Times New Roman" w:hAnsi="Times New Roman"/>
          <w:sz w:val="24"/>
          <w:szCs w:val="24"/>
        </w:rPr>
        <w:t>.</w:t>
      </w:r>
    </w:p>
    <w:p w14:paraId="54C256F5" w14:textId="77777777" w:rsidR="000A011F" w:rsidRPr="00A353F6" w:rsidRDefault="000A011F" w:rsidP="000A011F">
      <w:pPr>
        <w:spacing w:after="0"/>
        <w:ind w:left="705" w:right="44"/>
        <w:jc w:val="both"/>
        <w:rPr>
          <w:rFonts w:ascii="Times New Roman" w:hAnsi="Times New Roman"/>
          <w:sz w:val="24"/>
          <w:szCs w:val="24"/>
        </w:rPr>
      </w:pPr>
    </w:p>
    <w:p w14:paraId="2F497253" w14:textId="77777777" w:rsidR="006E315E" w:rsidRPr="000A011F" w:rsidRDefault="006E315E" w:rsidP="006E315E">
      <w:pPr>
        <w:numPr>
          <w:ilvl w:val="0"/>
          <w:numId w:val="4"/>
        </w:numPr>
        <w:spacing w:after="148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 xml:space="preserve">Kryteria oceny oferty. </w:t>
      </w:r>
    </w:p>
    <w:p w14:paraId="1A3E1DC5" w14:textId="0F8B079A" w:rsidR="006E315E" w:rsidRPr="000A011F" w:rsidRDefault="006E315E" w:rsidP="000A011F">
      <w:pPr>
        <w:spacing w:after="0"/>
        <w:ind w:right="44"/>
        <w:jc w:val="both"/>
        <w:rPr>
          <w:rFonts w:ascii="Times New Roman" w:hAnsi="Times New Roman"/>
          <w:b/>
          <w:bCs/>
          <w:sz w:val="24"/>
          <w:szCs w:val="24"/>
        </w:rPr>
      </w:pPr>
      <w:r w:rsidRPr="00184629">
        <w:rPr>
          <w:rFonts w:ascii="Times New Roman" w:hAnsi="Times New Roman"/>
          <w:sz w:val="24"/>
          <w:szCs w:val="24"/>
        </w:rPr>
        <w:t>W niniejszym postępowaniu wybór oferty dokonany zostanie na podstawie kryterium:</w:t>
      </w:r>
      <w:r w:rsidR="000A011F">
        <w:rPr>
          <w:rFonts w:ascii="Times New Roman" w:hAnsi="Times New Roman"/>
          <w:sz w:val="24"/>
          <w:szCs w:val="24"/>
        </w:rPr>
        <w:t xml:space="preserve"> </w:t>
      </w:r>
      <w:r w:rsidR="003D19B6" w:rsidRPr="000A011F">
        <w:rPr>
          <w:rFonts w:ascii="Times New Roman" w:hAnsi="Times New Roman"/>
          <w:b/>
          <w:bCs/>
          <w:sz w:val="24"/>
          <w:szCs w:val="24"/>
        </w:rPr>
        <w:t xml:space="preserve">całościowa </w:t>
      </w:r>
      <w:r w:rsidRPr="000A011F">
        <w:rPr>
          <w:rFonts w:ascii="Times New Roman" w:hAnsi="Times New Roman"/>
          <w:b/>
          <w:bCs/>
          <w:sz w:val="24"/>
          <w:szCs w:val="24"/>
        </w:rPr>
        <w:t>cena brutto – 100 %.</w:t>
      </w:r>
    </w:p>
    <w:p w14:paraId="2E86183C" w14:textId="3B0FB441" w:rsidR="00184629" w:rsidRPr="00184629" w:rsidRDefault="00184629" w:rsidP="000A011F">
      <w:pPr>
        <w:spacing w:after="0"/>
        <w:ind w:left="-5"/>
        <w:jc w:val="both"/>
        <w:rPr>
          <w:rFonts w:ascii="Times New Roman" w:hAnsi="Times New Roman"/>
          <w:sz w:val="24"/>
          <w:szCs w:val="24"/>
        </w:rPr>
      </w:pPr>
      <w:r w:rsidRPr="00184629">
        <w:rPr>
          <w:rFonts w:ascii="Times New Roman" w:hAnsi="Times New Roman"/>
          <w:sz w:val="24"/>
          <w:szCs w:val="24"/>
        </w:rPr>
        <w:t>Za najkorzystniejszą zostanie uznana oferta z najniższą ceną za realizację przedmiotu</w:t>
      </w:r>
      <w:r w:rsidR="000A011F">
        <w:rPr>
          <w:rFonts w:ascii="Times New Roman" w:hAnsi="Times New Roman"/>
          <w:sz w:val="24"/>
          <w:szCs w:val="24"/>
        </w:rPr>
        <w:t xml:space="preserve"> </w:t>
      </w:r>
      <w:r w:rsidRPr="00184629">
        <w:rPr>
          <w:rFonts w:ascii="Times New Roman" w:hAnsi="Times New Roman"/>
          <w:sz w:val="24"/>
          <w:szCs w:val="24"/>
        </w:rPr>
        <w:t>zamówienia.</w:t>
      </w:r>
    </w:p>
    <w:p w14:paraId="695C7316" w14:textId="57AF8454" w:rsidR="00184629" w:rsidRPr="00184629" w:rsidRDefault="000A011F" w:rsidP="000A011F">
      <w:pPr>
        <w:spacing w:after="0"/>
        <w:ind w:left="-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184629">
        <w:rPr>
          <w:rFonts w:ascii="Times New Roman" w:hAnsi="Times New Roman"/>
          <w:sz w:val="24"/>
          <w:szCs w:val="24"/>
        </w:rPr>
        <w:t>o dokonaniu w</w:t>
      </w:r>
      <w:r>
        <w:rPr>
          <w:rFonts w:ascii="Times New Roman" w:hAnsi="Times New Roman"/>
          <w:sz w:val="24"/>
          <w:szCs w:val="24"/>
        </w:rPr>
        <w:t xml:space="preserve">yboru </w:t>
      </w:r>
      <w:r w:rsidRPr="00184629">
        <w:rPr>
          <w:rFonts w:ascii="Times New Roman" w:hAnsi="Times New Roman"/>
          <w:sz w:val="24"/>
          <w:szCs w:val="24"/>
        </w:rPr>
        <w:t>najkorzystniejszej oferty</w:t>
      </w:r>
      <w:r>
        <w:rPr>
          <w:rFonts w:ascii="Times New Roman" w:hAnsi="Times New Roman"/>
          <w:sz w:val="24"/>
          <w:szCs w:val="24"/>
        </w:rPr>
        <w:t xml:space="preserve">, z </w:t>
      </w:r>
      <w:r w:rsidR="00184629" w:rsidRPr="00184629">
        <w:rPr>
          <w:rFonts w:ascii="Times New Roman" w:hAnsi="Times New Roman"/>
          <w:sz w:val="24"/>
          <w:szCs w:val="24"/>
        </w:rPr>
        <w:t>wybranym Wykonawcą zostanie podpisana umowa</w:t>
      </w:r>
      <w:r>
        <w:rPr>
          <w:rFonts w:ascii="Times New Roman" w:hAnsi="Times New Roman"/>
          <w:sz w:val="24"/>
          <w:szCs w:val="24"/>
        </w:rPr>
        <w:t>.</w:t>
      </w:r>
      <w:r w:rsidR="00184629" w:rsidRPr="00184629">
        <w:rPr>
          <w:rFonts w:ascii="Times New Roman" w:hAnsi="Times New Roman"/>
          <w:sz w:val="24"/>
          <w:szCs w:val="24"/>
        </w:rPr>
        <w:t xml:space="preserve"> </w:t>
      </w:r>
    </w:p>
    <w:p w14:paraId="192C3297" w14:textId="1AB8032A" w:rsidR="00184629" w:rsidRPr="00184629" w:rsidRDefault="00184629" w:rsidP="006E315E">
      <w:pPr>
        <w:spacing w:after="0"/>
        <w:ind w:right="44"/>
        <w:jc w:val="both"/>
        <w:rPr>
          <w:rFonts w:ascii="Times New Roman" w:hAnsi="Times New Roman"/>
          <w:sz w:val="24"/>
          <w:szCs w:val="24"/>
        </w:rPr>
      </w:pPr>
    </w:p>
    <w:p w14:paraId="5C08CCE8" w14:textId="77777777" w:rsidR="006E315E" w:rsidRPr="000A011F" w:rsidRDefault="006E315E" w:rsidP="006E315E">
      <w:pPr>
        <w:numPr>
          <w:ilvl w:val="0"/>
          <w:numId w:val="4"/>
        </w:numPr>
        <w:spacing w:after="128" w:line="259" w:lineRule="auto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 xml:space="preserve">Miejsce oraz termin składania ofert. </w:t>
      </w:r>
    </w:p>
    <w:p w14:paraId="5E49418C" w14:textId="5993FEE9" w:rsidR="000A011F" w:rsidRPr="000A011F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4444F9">
        <w:rPr>
          <w:rFonts w:ascii="Times New Roman" w:hAnsi="Times New Roman"/>
          <w:sz w:val="24"/>
          <w:szCs w:val="24"/>
        </w:rPr>
        <w:t xml:space="preserve">Oferty należy składać w terminie </w:t>
      </w:r>
      <w:r w:rsidRPr="000E5B3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do</w:t>
      </w:r>
      <w:r w:rsidR="000A011F" w:rsidRPr="000E5B3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 dnia</w:t>
      </w:r>
      <w:r w:rsidRPr="000E5B3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30250A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17</w:t>
      </w:r>
      <w:r w:rsidRPr="000E5B3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0A011F" w:rsidRPr="000E5B3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marca</w:t>
      </w:r>
      <w:r w:rsidRPr="000E5B3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 202</w:t>
      </w:r>
      <w:r w:rsidR="000A011F" w:rsidRPr="000E5B3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5</w:t>
      </w:r>
      <w:r w:rsidRPr="000E5B3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 roku do godziny 15:00</w:t>
      </w:r>
      <w:r w:rsidRPr="000E5B3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A011F" w:rsidRPr="000E5B3B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</w:t>
      </w:r>
      <w:r w:rsidRPr="004444F9">
        <w:rPr>
          <w:rFonts w:ascii="Times New Roman" w:hAnsi="Times New Roman"/>
          <w:sz w:val="24"/>
          <w:szCs w:val="24"/>
        </w:rPr>
        <w:t xml:space="preserve">na adres e-mail </w:t>
      </w:r>
      <w:r w:rsidRPr="004444F9">
        <w:rPr>
          <w:rFonts w:ascii="Times New Roman" w:hAnsi="Times New Roman"/>
          <w:color w:val="0000FF"/>
          <w:sz w:val="24"/>
          <w:szCs w:val="24"/>
          <w:u w:val="single" w:color="0000FF"/>
        </w:rPr>
        <w:t>sekretariat@pcpr-goleniow.pl</w:t>
      </w:r>
      <w:r w:rsidRPr="004444F9">
        <w:rPr>
          <w:rFonts w:ascii="Times New Roman" w:hAnsi="Times New Roman"/>
          <w:sz w:val="24"/>
          <w:szCs w:val="24"/>
        </w:rPr>
        <w:t xml:space="preserve"> lub osobiście w siedzibie PCPR                                    tj. Powiatowe Centrum Pomocy Rodzinie w Goleniowie, 72-100 Goleniów,                                 ul. Pocztowa 43, </w:t>
      </w:r>
      <w:r w:rsidR="000A011F">
        <w:rPr>
          <w:rFonts w:ascii="Times New Roman" w:hAnsi="Times New Roman"/>
          <w:sz w:val="24"/>
          <w:szCs w:val="24"/>
        </w:rPr>
        <w:t xml:space="preserve">w kopercie </w:t>
      </w:r>
      <w:r w:rsidRPr="004444F9">
        <w:rPr>
          <w:rFonts w:ascii="Times New Roman" w:hAnsi="Times New Roman"/>
          <w:sz w:val="24"/>
          <w:szCs w:val="24"/>
        </w:rPr>
        <w:t xml:space="preserve">z dopiskiem </w:t>
      </w:r>
      <w:r w:rsidR="003D19B6" w:rsidRPr="009839DC">
        <w:rPr>
          <w:rFonts w:ascii="Times New Roman" w:hAnsi="Times New Roman"/>
          <w:b/>
          <w:sz w:val="24"/>
          <w:szCs w:val="24"/>
        </w:rPr>
        <w:t>„sukcesywne dostawy materiałów biurowych związanych z funkcjonowaniem punktu RCK”</w:t>
      </w:r>
      <w:r w:rsidR="003D19B6">
        <w:rPr>
          <w:rFonts w:ascii="Times New Roman" w:hAnsi="Times New Roman"/>
          <w:b/>
          <w:sz w:val="24"/>
          <w:szCs w:val="24"/>
        </w:rPr>
        <w:t xml:space="preserve">. </w:t>
      </w:r>
    </w:p>
    <w:p w14:paraId="58A9BEEA" w14:textId="4AA60637" w:rsidR="006E315E" w:rsidRPr="004444F9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4444F9">
        <w:rPr>
          <w:rFonts w:ascii="Times New Roman" w:hAnsi="Times New Roman"/>
          <w:sz w:val="24"/>
          <w:szCs w:val="24"/>
        </w:rPr>
        <w:t>Złożone oferty, zarówno podlegające ocenie</w:t>
      </w:r>
      <w:r>
        <w:rPr>
          <w:rFonts w:ascii="Times New Roman" w:hAnsi="Times New Roman"/>
          <w:sz w:val="24"/>
          <w:szCs w:val="24"/>
        </w:rPr>
        <w:t>,</w:t>
      </w:r>
      <w:r w:rsidRPr="004444F9">
        <w:rPr>
          <w:rFonts w:ascii="Times New Roman" w:hAnsi="Times New Roman"/>
          <w:sz w:val="24"/>
          <w:szCs w:val="24"/>
        </w:rPr>
        <w:t xml:space="preserve"> jak i odrzucone lub złożone po terminie, nie będą zwracane. </w:t>
      </w:r>
    </w:p>
    <w:p w14:paraId="030E00A9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nie przewiduje publicznego otwarcia ofert. </w:t>
      </w:r>
    </w:p>
    <w:p w14:paraId="4B3C0B37" w14:textId="00DDA213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Oferta musi być sporządzona dokładnie wg zapisów niniejszego zapytania, poprzez </w:t>
      </w:r>
      <w:r w:rsidRPr="00407507">
        <w:rPr>
          <w:rFonts w:ascii="Times New Roman" w:hAnsi="Times New Roman"/>
          <w:sz w:val="24"/>
          <w:szCs w:val="24"/>
        </w:rPr>
        <w:t>wypełnienie załączników nr 1</w:t>
      </w:r>
      <w:r w:rsidR="007F6DF1" w:rsidRPr="00407507">
        <w:rPr>
          <w:rFonts w:ascii="Times New Roman" w:hAnsi="Times New Roman"/>
          <w:sz w:val="24"/>
          <w:szCs w:val="24"/>
        </w:rPr>
        <w:t xml:space="preserve">, </w:t>
      </w:r>
      <w:r w:rsidRPr="00407507">
        <w:rPr>
          <w:rFonts w:ascii="Times New Roman" w:hAnsi="Times New Roman"/>
          <w:sz w:val="24"/>
          <w:szCs w:val="24"/>
        </w:rPr>
        <w:t>2</w:t>
      </w:r>
      <w:r w:rsidR="007F6DF1" w:rsidRPr="00407507">
        <w:rPr>
          <w:rFonts w:ascii="Times New Roman" w:hAnsi="Times New Roman"/>
          <w:sz w:val="24"/>
          <w:szCs w:val="24"/>
        </w:rPr>
        <w:t xml:space="preserve"> i 3</w:t>
      </w:r>
      <w:r w:rsidRPr="00407507"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 xml:space="preserve">niniejszego zapytania.  </w:t>
      </w:r>
    </w:p>
    <w:p w14:paraId="51C498F5" w14:textId="77777777" w:rsidR="000E5B3B" w:rsidRDefault="006E315E" w:rsidP="00396146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Oferta wraz z załącznikami musi być podpisana przez osobę (osoby) uprawnione do reprezentacji Wykonawcy.</w:t>
      </w:r>
    </w:p>
    <w:p w14:paraId="5AE61471" w14:textId="7F5160C6" w:rsidR="000E5B3B" w:rsidRPr="000E5B3B" w:rsidRDefault="000E5B3B" w:rsidP="000E5B3B">
      <w:pPr>
        <w:spacing w:after="5"/>
        <w:ind w:right="44"/>
        <w:jc w:val="both"/>
        <w:rPr>
          <w:rFonts w:ascii="Times New Roman" w:hAnsi="Times New Roman"/>
          <w:sz w:val="24"/>
          <w:szCs w:val="24"/>
        </w:rPr>
      </w:pPr>
    </w:p>
    <w:p w14:paraId="79EA81EE" w14:textId="77777777" w:rsidR="00396146" w:rsidRPr="00407507" w:rsidRDefault="00396146" w:rsidP="00396146">
      <w:pPr>
        <w:tabs>
          <w:tab w:val="left" w:pos="284"/>
        </w:tabs>
        <w:spacing w:after="0" w:line="360" w:lineRule="auto"/>
        <w:rPr>
          <w:rFonts w:ascii="Times New Roman" w:eastAsia="Arial" w:hAnsi="Times New Roman"/>
          <w:b/>
          <w:bCs/>
          <w:sz w:val="24"/>
          <w:szCs w:val="24"/>
          <w:u w:val="single"/>
        </w:rPr>
      </w:pPr>
      <w:r w:rsidRPr="00407507">
        <w:rPr>
          <w:rFonts w:ascii="Times New Roman" w:eastAsia="Arial" w:hAnsi="Times New Roman"/>
          <w:b/>
          <w:bCs/>
          <w:sz w:val="24"/>
          <w:szCs w:val="24"/>
        </w:rPr>
        <w:t>Kompletna oferta powinna zawierać:</w:t>
      </w:r>
    </w:p>
    <w:p w14:paraId="34878F28" w14:textId="0F80C0C5" w:rsidR="00396146" w:rsidRPr="00407507" w:rsidRDefault="00396146" w:rsidP="00396146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407507">
        <w:rPr>
          <w:rFonts w:ascii="Times New Roman" w:eastAsia="Arial" w:hAnsi="Times New Roman"/>
          <w:sz w:val="24"/>
          <w:szCs w:val="24"/>
        </w:rPr>
        <w:t>Załącznik nr 1- Opis przedmiotu zamówienia z</w:t>
      </w:r>
      <w:r w:rsidR="007F6DF1" w:rsidRPr="00407507">
        <w:rPr>
          <w:rFonts w:ascii="Times New Roman" w:eastAsia="Arial" w:hAnsi="Times New Roman"/>
          <w:sz w:val="24"/>
          <w:szCs w:val="24"/>
        </w:rPr>
        <w:t>e wskazaniem cen na poszczególne materiały biurowe;</w:t>
      </w:r>
    </w:p>
    <w:p w14:paraId="4F8BC992" w14:textId="77777777" w:rsidR="00396146" w:rsidRPr="00407507" w:rsidRDefault="00396146" w:rsidP="00396146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Arial" w:hAnsi="Times New Roman"/>
          <w:sz w:val="24"/>
          <w:szCs w:val="24"/>
        </w:rPr>
      </w:pPr>
      <w:r w:rsidRPr="00407507">
        <w:rPr>
          <w:rFonts w:ascii="Times New Roman" w:eastAsia="Arial" w:hAnsi="Times New Roman"/>
          <w:sz w:val="24"/>
          <w:szCs w:val="24"/>
        </w:rPr>
        <w:t xml:space="preserve">Załącznik nr 2 - Formularz ofertowy;  </w:t>
      </w:r>
    </w:p>
    <w:p w14:paraId="40C0D04A" w14:textId="1D7B85EF" w:rsidR="00396146" w:rsidRPr="00407507" w:rsidRDefault="00396146" w:rsidP="00396146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407507">
        <w:rPr>
          <w:rFonts w:ascii="Times New Roman" w:eastAsia="Arial" w:hAnsi="Times New Roman"/>
          <w:sz w:val="24"/>
          <w:szCs w:val="24"/>
        </w:rPr>
        <w:t>Załącznik nr 3 –</w:t>
      </w:r>
      <w:r w:rsidRPr="00407507">
        <w:rPr>
          <w:rFonts w:ascii="Times New Roman" w:hAnsi="Times New Roman"/>
          <w:sz w:val="24"/>
          <w:szCs w:val="24"/>
        </w:rPr>
        <w:t xml:space="preserve"> </w:t>
      </w:r>
      <w:r w:rsidRPr="00407507">
        <w:rPr>
          <w:rFonts w:ascii="Times New Roman" w:eastAsia="Arial" w:hAnsi="Times New Roman"/>
          <w:sz w:val="24"/>
          <w:szCs w:val="24"/>
        </w:rPr>
        <w:t>O</w:t>
      </w:r>
      <w:r w:rsidR="00407507" w:rsidRPr="00407507">
        <w:rPr>
          <w:rFonts w:ascii="Times New Roman" w:eastAsia="Arial" w:hAnsi="Times New Roman"/>
          <w:sz w:val="24"/>
          <w:szCs w:val="24"/>
        </w:rPr>
        <w:t>świadczenie</w:t>
      </w:r>
      <w:r w:rsidRPr="00407507">
        <w:rPr>
          <w:rFonts w:ascii="Times New Roman" w:eastAsia="Arial" w:hAnsi="Times New Roman"/>
          <w:sz w:val="24"/>
          <w:szCs w:val="24"/>
        </w:rPr>
        <w:t xml:space="preserve"> o spełnieniu warunków udziału w postępowaniu oraz </w:t>
      </w:r>
      <w:r w:rsidR="00407507" w:rsidRPr="00407507">
        <w:rPr>
          <w:rFonts w:ascii="Times New Roman" w:eastAsia="Arial" w:hAnsi="Times New Roman"/>
          <w:sz w:val="24"/>
          <w:szCs w:val="24"/>
        </w:rPr>
        <w:t xml:space="preserve">                </w:t>
      </w:r>
      <w:r w:rsidRPr="00407507">
        <w:rPr>
          <w:rFonts w:ascii="Times New Roman" w:eastAsia="Arial" w:hAnsi="Times New Roman"/>
          <w:sz w:val="24"/>
          <w:szCs w:val="24"/>
        </w:rPr>
        <w:t>o braku podstaw do wykluczenia z udziału w postępowaniu;</w:t>
      </w:r>
    </w:p>
    <w:p w14:paraId="73A52965" w14:textId="5ECF1F4F" w:rsidR="007F6DF1" w:rsidRPr="00407507" w:rsidRDefault="007F6DF1" w:rsidP="00396146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407507">
        <w:rPr>
          <w:rFonts w:ascii="Times New Roman" w:eastAsia="Arial" w:hAnsi="Times New Roman"/>
          <w:sz w:val="24"/>
          <w:szCs w:val="24"/>
        </w:rPr>
        <w:t xml:space="preserve">Załącznik nr 4 </w:t>
      </w:r>
      <w:r w:rsidR="00407507" w:rsidRPr="00407507">
        <w:rPr>
          <w:rFonts w:ascii="Times New Roman" w:eastAsia="Arial" w:hAnsi="Times New Roman"/>
          <w:sz w:val="24"/>
          <w:szCs w:val="24"/>
        </w:rPr>
        <w:t>–</w:t>
      </w:r>
      <w:r w:rsidRPr="00407507">
        <w:rPr>
          <w:rFonts w:ascii="Times New Roman" w:eastAsia="Arial" w:hAnsi="Times New Roman"/>
          <w:sz w:val="24"/>
          <w:szCs w:val="24"/>
        </w:rPr>
        <w:t xml:space="preserve"> </w:t>
      </w:r>
      <w:r w:rsidR="00407507" w:rsidRPr="00407507">
        <w:rPr>
          <w:rFonts w:ascii="Times New Roman" w:eastAsia="Arial" w:hAnsi="Times New Roman"/>
          <w:sz w:val="24"/>
          <w:szCs w:val="24"/>
        </w:rPr>
        <w:t>Projekt umowy – potwierdzenie parafką na każdej stronie dokumentu                               o zapoznaniu się i zaakceptowaniu jej warunków;</w:t>
      </w:r>
    </w:p>
    <w:p w14:paraId="40037017" w14:textId="77777777" w:rsidR="00396146" w:rsidRPr="00407507" w:rsidRDefault="00396146" w:rsidP="00396146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7507">
        <w:rPr>
          <w:rFonts w:ascii="Times New Roman" w:hAnsi="Times New Roman"/>
          <w:sz w:val="24"/>
          <w:szCs w:val="24"/>
        </w:rPr>
        <w:t>Pełnomocnictwo dla osób/y podpisujących/</w:t>
      </w:r>
      <w:proofErr w:type="spellStart"/>
      <w:r w:rsidRPr="00407507">
        <w:rPr>
          <w:rFonts w:ascii="Times New Roman" w:hAnsi="Times New Roman"/>
          <w:sz w:val="24"/>
          <w:szCs w:val="24"/>
        </w:rPr>
        <w:t>cej</w:t>
      </w:r>
      <w:proofErr w:type="spellEnd"/>
      <w:r w:rsidRPr="00407507">
        <w:rPr>
          <w:rFonts w:ascii="Times New Roman" w:hAnsi="Times New Roman"/>
          <w:sz w:val="24"/>
          <w:szCs w:val="24"/>
        </w:rPr>
        <w:t xml:space="preserve"> ofertę, że jeżeli upoważnienie takie nie wynika wprost z dokumentu stwierdzającego status prawny Wykonawcy (odpisu                                z właściwego rejestru lub zaświadczenia o wpisie do ewidencji działalności gospodarczej) - oryginał lub poświadczoną  kopię stosownego pełnomocnictwa wystawionego przez osoby do tego upoważnione (jeśli dotyczy).</w:t>
      </w:r>
    </w:p>
    <w:p w14:paraId="03D8EF07" w14:textId="77777777" w:rsidR="00396146" w:rsidRPr="00407507" w:rsidRDefault="00396146" w:rsidP="00396146">
      <w:pPr>
        <w:spacing w:after="5"/>
        <w:ind w:right="44"/>
        <w:jc w:val="both"/>
        <w:rPr>
          <w:rFonts w:ascii="Times New Roman" w:hAnsi="Times New Roman"/>
          <w:sz w:val="24"/>
          <w:szCs w:val="24"/>
        </w:rPr>
      </w:pPr>
    </w:p>
    <w:p w14:paraId="6909E3FB" w14:textId="77777777" w:rsidR="00396146" w:rsidRPr="00407507" w:rsidRDefault="00396146" w:rsidP="007F6DF1">
      <w:pPr>
        <w:spacing w:after="58" w:line="269" w:lineRule="auto"/>
        <w:jc w:val="both"/>
        <w:rPr>
          <w:rFonts w:ascii="Times New Roman" w:hAnsi="Times New Roman"/>
          <w:sz w:val="24"/>
          <w:szCs w:val="24"/>
        </w:rPr>
      </w:pPr>
      <w:r w:rsidRPr="00407507">
        <w:rPr>
          <w:rFonts w:ascii="Times New Roman" w:hAnsi="Times New Roman"/>
          <w:sz w:val="24"/>
          <w:szCs w:val="24"/>
        </w:rPr>
        <w:t>Oferta wraz z załącznikami winna być podpisana przez osobę/y upoważnioną/e do reprezentowania Wykonawcy i składania oświadczeń woli w imieniu Wykonawcy, figurującą w rejestrze lub wypisie z ewidencji działalności gospodarczej.</w:t>
      </w:r>
    </w:p>
    <w:p w14:paraId="5E944A12" w14:textId="77777777" w:rsidR="00396146" w:rsidRPr="0080484B" w:rsidRDefault="00396146" w:rsidP="00396146">
      <w:pPr>
        <w:spacing w:after="5"/>
        <w:ind w:right="44"/>
        <w:jc w:val="both"/>
        <w:rPr>
          <w:rFonts w:ascii="Times New Roman" w:hAnsi="Times New Roman"/>
          <w:sz w:val="24"/>
          <w:szCs w:val="24"/>
        </w:rPr>
      </w:pPr>
    </w:p>
    <w:p w14:paraId="305DA9A0" w14:textId="77777777" w:rsidR="006E315E" w:rsidRPr="007F6DF1" w:rsidRDefault="006E315E" w:rsidP="006E315E">
      <w:pPr>
        <w:numPr>
          <w:ilvl w:val="0"/>
          <w:numId w:val="4"/>
        </w:numPr>
        <w:spacing w:after="148" w:line="259" w:lineRule="auto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7F6DF1">
        <w:rPr>
          <w:rFonts w:ascii="Times New Roman" w:hAnsi="Times New Roman"/>
          <w:sz w:val="24"/>
          <w:szCs w:val="24"/>
          <w:u w:val="single"/>
        </w:rPr>
        <w:t xml:space="preserve">Dodatkowe warunki. </w:t>
      </w:r>
    </w:p>
    <w:p w14:paraId="14413A04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zastrzega sobie prawo do unieważnienia postępowania na każdym etapie bez podawania przyczyny. W takim przypadku nie przysługują Oferentom żadne roszczenia wobec Zamawiającego. </w:t>
      </w:r>
    </w:p>
    <w:p w14:paraId="255B6B98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Decyzja Zamawiającego o odrzuceniu oferty jest decyzją ostateczną. </w:t>
      </w:r>
    </w:p>
    <w:p w14:paraId="3F3B6C47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poprawi w ofercie oczywiste omyłki pisarskie, rachunkowe i inne polegające niezgodności oferty z zapytaniem, niepowodujące istotnych zmian w treści oferty, niezwłocznie zawiadamiając o tym Oferenta, którego oferta została poprawiona. </w:t>
      </w:r>
    </w:p>
    <w:p w14:paraId="65B5B343" w14:textId="77777777" w:rsidR="006E315E" w:rsidRPr="00DF29E5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W przypadku, gdy wybrany Wykonawca odstąpi od podpisania umowy </w:t>
      </w:r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Pr="00DF29E5">
        <w:rPr>
          <w:rFonts w:ascii="Times New Roman" w:hAnsi="Times New Roman"/>
          <w:sz w:val="24"/>
          <w:szCs w:val="24"/>
        </w:rPr>
        <w:t xml:space="preserve">z Zamawiającym, możliwe jest podpisanie przez Zamawiającego umowy z kolejnym Wykonawcą, który w postępowaniu uzyskał kolejną najwyższą liczbę punktów. </w:t>
      </w:r>
    </w:p>
    <w:p w14:paraId="06AAF885" w14:textId="77777777" w:rsidR="006E315E" w:rsidRPr="00DF29E5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Klauzula informacyjna z art. 13 RODO w związku z postępowaniem o udzielenie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 xml:space="preserve">zamówienia publicznego: </w:t>
      </w:r>
    </w:p>
    <w:p w14:paraId="4BEFCA87" w14:textId="542C3EB4" w:rsidR="006E315E" w:rsidRPr="00DF29E5" w:rsidRDefault="006E315E" w:rsidP="000E5B3B">
      <w:pPr>
        <w:spacing w:after="148"/>
        <w:ind w:left="57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Klauzula informacyjna dla</w:t>
      </w:r>
      <w:r w:rsidR="000E5B3B"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>wykonawców będących osobami fizycznymi, wykonawców będących osobami fizycznymi prowadzącymi jednoosobową działalność gospodarczą,  pełnomocników wykonawców będących osobami fizycznymi (w zakresie danych osobowych zamieszczonyc</w:t>
      </w:r>
      <w:r w:rsidR="000E5B3B">
        <w:rPr>
          <w:rFonts w:ascii="Times New Roman" w:hAnsi="Times New Roman"/>
          <w:sz w:val="24"/>
          <w:szCs w:val="24"/>
        </w:rPr>
        <w:t xml:space="preserve">h </w:t>
      </w:r>
      <w:r w:rsidRPr="00DF29E5">
        <w:rPr>
          <w:rFonts w:ascii="Times New Roman" w:hAnsi="Times New Roman"/>
          <w:sz w:val="24"/>
          <w:szCs w:val="24"/>
        </w:rPr>
        <w:t xml:space="preserve">w pełnomocnictwie), członków organu zarządzającego lub nadzorczego Wykonawcy, wspólników spółki w spółce jawnej lub partnerskiej albo komplementariusza </w:t>
      </w:r>
      <w:r w:rsidR="000E5B3B">
        <w:rPr>
          <w:rFonts w:ascii="Times New Roman" w:hAnsi="Times New Roman"/>
          <w:sz w:val="24"/>
          <w:szCs w:val="24"/>
        </w:rPr>
        <w:t xml:space="preserve">                </w:t>
      </w:r>
      <w:r w:rsidRPr="00DF29E5">
        <w:rPr>
          <w:rFonts w:ascii="Times New Roman" w:hAnsi="Times New Roman"/>
          <w:sz w:val="24"/>
          <w:szCs w:val="24"/>
        </w:rPr>
        <w:t xml:space="preserve">w spółce komandytowej lub komandytowo-akcyjnej lub prokurentów, będących osobami fizycznymi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 xml:space="preserve">(w zakresie danych osobowych zamieszczonych w informacji z KRK). </w:t>
      </w:r>
    </w:p>
    <w:p w14:paraId="49398797" w14:textId="77777777" w:rsidR="006E315E" w:rsidRPr="00DF29E5" w:rsidRDefault="006E315E" w:rsidP="006E315E">
      <w:pPr>
        <w:ind w:left="1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Zgodnie z art. 13 ust. 1 i 2 rozporządzenia Parlamentu Europejskiego i Rady (UE) 2016/679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DF29E5">
        <w:rPr>
          <w:rFonts w:ascii="Times New Roman" w:hAnsi="Times New Roman"/>
          <w:sz w:val="24"/>
          <w:szCs w:val="24"/>
        </w:rPr>
        <w:t xml:space="preserve"> 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DF29E5">
        <w:rPr>
          <w:rFonts w:ascii="Times New Roman" w:hAnsi="Times New Roman"/>
          <w:sz w:val="24"/>
          <w:szCs w:val="24"/>
        </w:rPr>
        <w:t xml:space="preserve">z 04.05.2016, str. 1), dalej „RODO”, </w:t>
      </w:r>
    </w:p>
    <w:p w14:paraId="3F1390EF" w14:textId="6FFA883C" w:rsidR="006E315E" w:rsidRPr="00DF29E5" w:rsidRDefault="006E315E" w:rsidP="000E5B3B">
      <w:pPr>
        <w:spacing w:after="0"/>
        <w:ind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lastRenderedPageBreak/>
        <w:t xml:space="preserve">Zamawiający informuje, że: </w:t>
      </w:r>
    </w:p>
    <w:p w14:paraId="6CABFBEF" w14:textId="77777777" w:rsidR="006E315E" w:rsidRPr="0043720A" w:rsidRDefault="006E315E" w:rsidP="000E5B3B">
      <w:pPr>
        <w:numPr>
          <w:ilvl w:val="0"/>
          <w:numId w:val="5"/>
        </w:numPr>
        <w:spacing w:after="0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Administratorem Pani/Pana danych osobowych jest Powiatowe Centrum Pomocy Rodzinie z siedzibą w Goleniowie przy ulicy Pocztowej 43, 72-100 Goleniów, reprezentowane przez </w:t>
      </w:r>
      <w:r w:rsidRPr="0043720A">
        <w:rPr>
          <w:rFonts w:ascii="Times New Roman" w:hAnsi="Times New Roman"/>
          <w:sz w:val="24"/>
          <w:szCs w:val="24"/>
        </w:rPr>
        <w:t>Dyrektora Powiatowego Centrum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720A">
        <w:rPr>
          <w:rFonts w:ascii="Times New Roman" w:hAnsi="Times New Roman"/>
          <w:sz w:val="24"/>
          <w:szCs w:val="24"/>
        </w:rPr>
        <w:t>Pomoc</w:t>
      </w:r>
      <w:r>
        <w:rPr>
          <w:rFonts w:ascii="Times New Roman" w:hAnsi="Times New Roman"/>
          <w:sz w:val="24"/>
          <w:szCs w:val="24"/>
        </w:rPr>
        <w:t xml:space="preserve">y </w:t>
      </w:r>
      <w:r w:rsidRPr="0043720A">
        <w:rPr>
          <w:rFonts w:ascii="Times New Roman" w:hAnsi="Times New Roman"/>
          <w:sz w:val="24"/>
          <w:szCs w:val="24"/>
        </w:rPr>
        <w:t xml:space="preserve">Rodzinie </w:t>
      </w:r>
      <w:r w:rsidRPr="0043720A">
        <w:rPr>
          <w:rFonts w:ascii="Times New Roman" w:hAnsi="Times New Roman"/>
          <w:sz w:val="24"/>
          <w:szCs w:val="24"/>
        </w:rPr>
        <w:tab/>
        <w:t xml:space="preserve">(zwanego </w:t>
      </w:r>
      <w:r w:rsidRPr="0043720A">
        <w:rPr>
          <w:rFonts w:ascii="Times New Roman" w:hAnsi="Times New Roman"/>
          <w:sz w:val="24"/>
          <w:szCs w:val="24"/>
        </w:rPr>
        <w:tab/>
        <w:t xml:space="preserve">dalej </w:t>
      </w:r>
      <w:r w:rsidRPr="0043720A">
        <w:rPr>
          <w:rFonts w:ascii="Times New Roman" w:hAnsi="Times New Roman"/>
          <w:sz w:val="24"/>
          <w:szCs w:val="24"/>
        </w:rPr>
        <w:tab/>
        <w:t>PCPR);  tel. 91 407  22 41; 91/418 38 60 fax – 91 418 38 6</w:t>
      </w:r>
      <w:r>
        <w:rPr>
          <w:rFonts w:ascii="Times New Roman" w:hAnsi="Times New Roman"/>
          <w:sz w:val="24"/>
          <w:szCs w:val="24"/>
        </w:rPr>
        <w:t>0</w:t>
      </w:r>
      <w:r w:rsidRPr="0043720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Pr="0043720A">
        <w:rPr>
          <w:rFonts w:ascii="Times New Roman" w:hAnsi="Times New Roman"/>
          <w:sz w:val="24"/>
          <w:szCs w:val="24"/>
        </w:rPr>
        <w:t xml:space="preserve"> e-mail: </w:t>
      </w:r>
      <w:r w:rsidRPr="0043720A">
        <w:rPr>
          <w:rFonts w:ascii="Times New Roman" w:hAnsi="Times New Roman"/>
          <w:color w:val="0000FF"/>
          <w:sz w:val="24"/>
          <w:szCs w:val="24"/>
          <w:u w:val="single" w:color="0000FF"/>
        </w:rPr>
        <w:t>sekretariat@pcpr-goleniow.pl</w:t>
      </w:r>
      <w:r w:rsidRPr="0043720A">
        <w:rPr>
          <w:rFonts w:ascii="Times New Roman" w:hAnsi="Times New Roman"/>
          <w:sz w:val="24"/>
          <w:szCs w:val="24"/>
        </w:rPr>
        <w:t xml:space="preserve"> </w:t>
      </w:r>
    </w:p>
    <w:p w14:paraId="1CECFB3C" w14:textId="77777777" w:rsidR="006E315E" w:rsidRPr="00DF29E5" w:rsidRDefault="006E315E" w:rsidP="006E315E">
      <w:pPr>
        <w:numPr>
          <w:ilvl w:val="0"/>
          <w:numId w:val="5"/>
        </w:numPr>
        <w:spacing w:after="26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Administrator wyznaczył Inspektora Ochrony Danych, z którym można się kontaktować pisemnie, za pomocą poczty tradycyjnej na adres: ul. 72-100 Goleniów, Pocztowa 43 lub drogą e-mailową pod adresem: 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color w:val="0000FF"/>
          <w:sz w:val="24"/>
          <w:szCs w:val="24"/>
          <w:u w:val="single" w:color="0000FF"/>
        </w:rPr>
        <w:t>iodskwira@gmail.com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4A6EE691" w14:textId="77777777" w:rsidR="006E315E" w:rsidRPr="00DF29E5" w:rsidRDefault="006E315E" w:rsidP="006E315E">
      <w:pPr>
        <w:numPr>
          <w:ilvl w:val="0"/>
          <w:numId w:val="5"/>
        </w:numPr>
        <w:spacing w:after="5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Celem przetwarzania danych osobowych Pani/Pana - interesantów/klientów PCPR oraz innych osób, których dane mogą być przetwarzane w związku ze składaniem dokumentów jest prowadzenie przez Administratora Danych spraw administracyjnych należących  do właściwości rzeczowej i miejscowej PCPR, a także kierowanie spraw nienależących  do właściwości rzeczowej lub miejscowej PCPR do właściwych podmiotów. PRCP, działając  w ramach swojej kompetencji, wykonuje obowiązki prawne wynikające z ustaw i przepisów wykonawczych do ustaw, a także działa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DF29E5">
        <w:rPr>
          <w:rFonts w:ascii="Times New Roman" w:hAnsi="Times New Roman"/>
          <w:sz w:val="24"/>
          <w:szCs w:val="24"/>
        </w:rPr>
        <w:t xml:space="preserve">w interesie publicznym. Zgodnie z art. 6 ust. 1 lit. c RODO-przetwarzanie jest niezbędne do wypełniania obowiązku prawnego ciążącego na Administratorze Danych, oraz art. 6 ust. 1 lit. e RODO- przetwarzanie jest niezbędne do wykonywania zadania realizowanego w interesie publicznym lub w ramach sprawowania władzy publicznej powierzonej Administratorowi Danych. 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1B90243E" w14:textId="77777777" w:rsidR="006E315E" w:rsidRPr="00DF29E5" w:rsidRDefault="006E315E" w:rsidP="006E315E">
      <w:pPr>
        <w:numPr>
          <w:ilvl w:val="0"/>
          <w:numId w:val="5"/>
        </w:numPr>
        <w:spacing w:after="31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Odbiorcą Pani/Pana danych osobowych będą tylko podmioty upoważnione na podstawie przepisów prawa.  </w:t>
      </w:r>
    </w:p>
    <w:p w14:paraId="03CB10A8" w14:textId="77777777" w:rsidR="006E315E" w:rsidRPr="00DF29E5" w:rsidRDefault="006E315E" w:rsidP="006E315E">
      <w:pPr>
        <w:numPr>
          <w:ilvl w:val="0"/>
          <w:numId w:val="5"/>
        </w:numPr>
        <w:spacing w:after="29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Pani/Pana dane osobowe będą przechowywane zgodnie z obowiązującym Jednolitym Rzeczowym Wykazem Akt i archiwizowane zgodnie z obowiązującymi przepisami.  </w:t>
      </w:r>
    </w:p>
    <w:p w14:paraId="204A9E01" w14:textId="77777777" w:rsidR="006E315E" w:rsidRPr="00DF29E5" w:rsidRDefault="006E315E" w:rsidP="006E315E">
      <w:pPr>
        <w:numPr>
          <w:ilvl w:val="0"/>
          <w:numId w:val="5"/>
        </w:numPr>
        <w:spacing w:after="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Posiada Pani/Pan prawo dostępu do treści swoich danych oraz prawo ich sprostowania, usunięcia lub ograniczenia przetwarzania, prawo wniesienia sprzeciwu wobec przetwarzania, prawo do przenoszenia danych, prawo do cofnięcia zgody w dowolnym momencie bez wpływu na zgodność z prawem przetwarzania (jeżeli przetwarzanie odbywa się na podstawie zgody), którego dokonano na podstawie zgody przed jej cofnięciem.  </w:t>
      </w:r>
    </w:p>
    <w:p w14:paraId="699C3CD7" w14:textId="77777777" w:rsidR="006E315E" w:rsidRPr="00DF29E5" w:rsidRDefault="006E315E" w:rsidP="006E315E">
      <w:pPr>
        <w:numPr>
          <w:ilvl w:val="0"/>
          <w:numId w:val="5"/>
        </w:numPr>
        <w:spacing w:after="49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Ma Pani/Pan prawo wniesienia skargi do Urzędu Ochrony Danych Osobowych gdy uzna Pani/Pan, że przetwarzanie danych osobowych dotyczących Pani/Pana narusza przepisy rozporządzenia o ochronie danych osobowych z dnia 27 kwietnia 2016 r. (RODO).  </w:t>
      </w:r>
    </w:p>
    <w:p w14:paraId="29D6F1F4" w14:textId="77777777" w:rsidR="006E315E" w:rsidRPr="00DF29E5" w:rsidRDefault="006E315E" w:rsidP="006E315E">
      <w:pPr>
        <w:numPr>
          <w:ilvl w:val="0"/>
          <w:numId w:val="5"/>
        </w:numPr>
        <w:spacing w:after="5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Podanie przez Pana/Panią określonych danych osobowych w Centrum jest: wymogiem wynikającym z przepisów prawa. Nie podanie danych osobowych uniemożliwi realizację Państwa wniosków – załatwienie sprawy.  </w:t>
      </w:r>
    </w:p>
    <w:p w14:paraId="360CDC0F" w14:textId="77777777" w:rsidR="006E315E" w:rsidRPr="00DF29E5" w:rsidRDefault="006E315E" w:rsidP="006E315E">
      <w:pPr>
        <w:numPr>
          <w:ilvl w:val="0"/>
          <w:numId w:val="5"/>
        </w:numPr>
        <w:spacing w:after="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Pani/Pana dane nie będą przetwarzane w sposób zautomatyzowany w tym również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DF29E5">
        <w:rPr>
          <w:rFonts w:ascii="Times New Roman" w:hAnsi="Times New Roman"/>
          <w:sz w:val="24"/>
          <w:szCs w:val="24"/>
        </w:rPr>
        <w:t xml:space="preserve">w formie profilowania.  </w:t>
      </w:r>
    </w:p>
    <w:p w14:paraId="3BD24777" w14:textId="30BC5582" w:rsidR="006E315E" w:rsidRDefault="006E315E" w:rsidP="0030250A">
      <w:pPr>
        <w:spacing w:after="103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Dodatkowych informacji udziela Pani</w:t>
      </w:r>
      <w:r>
        <w:rPr>
          <w:rFonts w:ascii="Times New Roman" w:hAnsi="Times New Roman"/>
          <w:sz w:val="24"/>
          <w:szCs w:val="24"/>
        </w:rPr>
        <w:t xml:space="preserve"> Ewa Turowska</w:t>
      </w:r>
      <w:r w:rsidRPr="00DF29E5">
        <w:rPr>
          <w:rFonts w:ascii="Times New Roman" w:hAnsi="Times New Roman"/>
          <w:sz w:val="24"/>
          <w:szCs w:val="24"/>
        </w:rPr>
        <w:t xml:space="preserve"> pod numerem telefonu 91</w:t>
      </w:r>
      <w:r w:rsidR="00D46E0D">
        <w:rPr>
          <w:rFonts w:ascii="Times New Roman" w:hAnsi="Times New Roman"/>
          <w:sz w:val="24"/>
          <w:szCs w:val="24"/>
        </w:rPr>
        <w:t> 418 38 60</w:t>
      </w:r>
      <w:r>
        <w:rPr>
          <w:rFonts w:ascii="Times New Roman" w:hAnsi="Times New Roman"/>
          <w:sz w:val="24"/>
          <w:szCs w:val="24"/>
        </w:rPr>
        <w:t xml:space="preserve"> wew. 30.</w:t>
      </w:r>
    </w:p>
    <w:p w14:paraId="5D92893F" w14:textId="77777777" w:rsidR="003D19B6" w:rsidRDefault="003D19B6" w:rsidP="0030250A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48E9A2CB" w14:textId="77777777" w:rsidR="00A16E72" w:rsidRDefault="00A16E72" w:rsidP="00A16E72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t xml:space="preserve">Załącznik </w:t>
      </w:r>
      <w:r>
        <w:rPr>
          <w:rFonts w:ascii="Times New Roman" w:hAnsi="Times New Roman"/>
          <w:bCs/>
          <w:sz w:val="18"/>
          <w:szCs w:val="18"/>
        </w:rPr>
        <w:t>nr 1</w:t>
      </w:r>
    </w:p>
    <w:p w14:paraId="2072D89B" w14:textId="77777777" w:rsidR="003D19B6" w:rsidRDefault="003D19B6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39E10C7C" w14:textId="1F5D3752" w:rsidR="003D19B6" w:rsidRPr="007825AC" w:rsidRDefault="00A16E72" w:rsidP="006E315E">
      <w:pPr>
        <w:spacing w:after="103"/>
        <w:ind w:left="10" w:right="44"/>
        <w:jc w:val="both"/>
        <w:rPr>
          <w:rFonts w:ascii="Times New Roman" w:hAnsi="Times New Roman"/>
          <w:b/>
          <w:bCs/>
          <w:sz w:val="24"/>
          <w:szCs w:val="24"/>
        </w:rPr>
      </w:pPr>
      <w:r w:rsidRPr="007825AC">
        <w:rPr>
          <w:rFonts w:ascii="Times New Roman" w:hAnsi="Times New Roman"/>
          <w:b/>
          <w:bCs/>
          <w:sz w:val="24"/>
          <w:szCs w:val="24"/>
        </w:rPr>
        <w:t>Opis przedmiotu zamówienia</w:t>
      </w:r>
      <w:r w:rsidR="007825AC">
        <w:rPr>
          <w:rFonts w:ascii="Times New Roman" w:hAnsi="Times New Roman"/>
          <w:b/>
          <w:bCs/>
          <w:sz w:val="24"/>
          <w:szCs w:val="24"/>
        </w:rPr>
        <w:t>:</w:t>
      </w:r>
    </w:p>
    <w:p w14:paraId="73E8B374" w14:textId="77777777" w:rsidR="007825AC" w:rsidRPr="00F3103A" w:rsidRDefault="007825AC" w:rsidP="007825AC">
      <w:pPr>
        <w:pStyle w:val="Standard"/>
        <w:jc w:val="center"/>
        <w:rPr>
          <w:rFonts w:ascii="Arial" w:hAnsi="Arial" w:cs="Arial"/>
          <w:b/>
          <w:bCs/>
          <w:sz w:val="18"/>
          <w:szCs w:val="18"/>
          <w:lang w:val="pl-PL"/>
        </w:rPr>
      </w:pPr>
    </w:p>
    <w:tbl>
      <w:tblPr>
        <w:tblpPr w:leftFromText="141" w:rightFromText="141" w:vertAnchor="text" w:tblpX="139" w:tblpY="1"/>
        <w:tblOverlap w:val="never"/>
        <w:tblW w:w="4533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8"/>
        <w:gridCol w:w="1450"/>
        <w:gridCol w:w="1704"/>
        <w:gridCol w:w="1001"/>
        <w:gridCol w:w="914"/>
        <w:gridCol w:w="528"/>
        <w:gridCol w:w="815"/>
        <w:gridCol w:w="1558"/>
      </w:tblGrid>
      <w:tr w:rsidR="007825AC" w:rsidRPr="00E85BBE" w14:paraId="3D27C292" w14:textId="77777777" w:rsidTr="00540706">
        <w:tc>
          <w:tcPr>
            <w:tcW w:w="1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39655F" w14:textId="77777777" w:rsidR="007825AC" w:rsidRPr="00E85BBE" w:rsidRDefault="007825AC" w:rsidP="00F34D73">
            <w:pPr>
              <w:pStyle w:val="TableContents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b/>
                <w:sz w:val="18"/>
                <w:szCs w:val="18"/>
                <w:lang w:val="pl-PL"/>
              </w:rPr>
              <w:t>Lp.</w:t>
            </w:r>
          </w:p>
        </w:tc>
        <w:tc>
          <w:tcPr>
            <w:tcW w:w="8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F2CDA5" w14:textId="77777777" w:rsidR="007825AC" w:rsidRPr="00E85BBE" w:rsidRDefault="007825AC" w:rsidP="00F34D73">
            <w:pPr>
              <w:pStyle w:val="TableContents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b/>
                <w:sz w:val="18"/>
                <w:szCs w:val="18"/>
                <w:lang w:val="pl-PL"/>
              </w:rPr>
              <w:t>Nazwa artykułu</w:t>
            </w:r>
          </w:p>
        </w:tc>
        <w:tc>
          <w:tcPr>
            <w:tcW w:w="103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80E80" w14:textId="77777777" w:rsidR="007825AC" w:rsidRPr="00E85BBE" w:rsidRDefault="007825AC" w:rsidP="00F34D73">
            <w:pPr>
              <w:pStyle w:val="TableContents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b/>
                <w:sz w:val="18"/>
                <w:szCs w:val="18"/>
                <w:lang w:val="pl-PL"/>
              </w:rPr>
              <w:t>Opis szczegółowy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E1435B" w14:textId="77777777" w:rsidR="007825AC" w:rsidRPr="00E85BBE" w:rsidRDefault="007825AC" w:rsidP="00F34D73">
            <w:pPr>
              <w:pStyle w:val="TableContents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b/>
                <w:sz w:val="18"/>
                <w:szCs w:val="18"/>
                <w:lang w:val="pl-PL"/>
              </w:rPr>
              <w:t>Cena</w:t>
            </w:r>
            <w:r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jednostkowa netto</w:t>
            </w:r>
          </w:p>
        </w:tc>
        <w:tc>
          <w:tcPr>
            <w:tcW w:w="5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1C177" w14:textId="77777777" w:rsidR="007825AC" w:rsidRPr="00E85BBE" w:rsidRDefault="007825AC" w:rsidP="00F34D73">
            <w:pPr>
              <w:pStyle w:val="TableContents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b/>
                <w:sz w:val="18"/>
                <w:szCs w:val="18"/>
                <w:lang w:val="pl-PL"/>
              </w:rPr>
              <w:t>Cena</w:t>
            </w:r>
            <w:r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jednostkowa brutto</w:t>
            </w:r>
          </w:p>
        </w:tc>
        <w:tc>
          <w:tcPr>
            <w:tcW w:w="3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7D00A" w14:textId="77777777" w:rsidR="007825AC" w:rsidRPr="00FC0A81" w:rsidRDefault="007825AC" w:rsidP="00F34D73">
            <w:pPr>
              <w:pStyle w:val="TableContents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FC0A81">
              <w:rPr>
                <w:rFonts w:ascii="Arial" w:hAnsi="Arial" w:cs="Arial"/>
                <w:b/>
                <w:sz w:val="16"/>
                <w:szCs w:val="16"/>
                <w:lang w:val="pl-PL"/>
              </w:rPr>
              <w:t>Jedn. miary</w:t>
            </w:r>
          </w:p>
        </w:tc>
        <w:tc>
          <w:tcPr>
            <w:tcW w:w="4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84F95C" w14:textId="77777777" w:rsidR="007825AC" w:rsidRPr="00E85BBE" w:rsidRDefault="007825AC" w:rsidP="00F34D73">
            <w:pPr>
              <w:pStyle w:val="TableContents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l-PL"/>
              </w:rPr>
              <w:t>ilość</w:t>
            </w:r>
          </w:p>
        </w:tc>
        <w:tc>
          <w:tcPr>
            <w:tcW w:w="9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5EFD4A" w14:textId="77777777" w:rsidR="007825AC" w:rsidRPr="00E85BBE" w:rsidRDefault="007825AC" w:rsidP="00F34D73">
            <w:pPr>
              <w:pStyle w:val="TableContents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l-PL"/>
              </w:rPr>
              <w:t>Cena brutto ogółem</w:t>
            </w:r>
          </w:p>
        </w:tc>
      </w:tr>
      <w:tr w:rsidR="00540706" w:rsidRPr="00E85BBE" w14:paraId="00B56949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27D7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E543EA" w14:textId="4E63B001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Karteczki samoprzylepne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6B358F" w14:textId="506D7ECC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bloczki po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100 kartek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, kartki                    w kolorze żółtym, każda kartka nasączona klejem wzdłuż jednej krawędzi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 xml:space="preserve"> 7,5x7,5 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F288B8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739F2F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AEAB95" w14:textId="6A9D6006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F97E59" w14:textId="024CAB5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E2B1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310478EB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94C5D9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76F5BE" w14:textId="44A0AF84" w:rsidR="0054070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Notes kostka             w pojemniku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BE4C26" w14:textId="63285754" w:rsidR="0054070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kolor biały, klejone, wymiary ok. 80x80x40 mm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7C0448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BCF3A8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DC4209" w14:textId="49604B61" w:rsidR="0054070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DE0A1E" w14:textId="30664BA4" w:rsidR="0054070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36F93E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0C8F8D5A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9FAE75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F4853C" w14:textId="0087D710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Cienkopis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A83A9F" w14:textId="4D13F0E1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z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 xml:space="preserve"> końcówką fibrową,0,4 mm, niebieskie, czerwone, czarne, zielone zabezpieczone przed wysychaniem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DDA7EC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7FF17D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FF957" w14:textId="3325C886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8CE2B8" w14:textId="77777777" w:rsidR="0054070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8</w:t>
            </w:r>
          </w:p>
          <w:p w14:paraId="092AD8D3" w14:textId="06E2735B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(po 2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sztk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.        z każdego koloru)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CD837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8E026A" w:rsidRPr="00E85BBE" w14:paraId="3E1B24C4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E613A" w14:textId="77777777" w:rsidR="008E026A" w:rsidRPr="00470326" w:rsidRDefault="008E026A" w:rsidP="008E026A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4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54DC5D" w14:textId="3FB9C77C" w:rsidR="008E026A" w:rsidRPr="00470326" w:rsidRDefault="008E026A" w:rsidP="008E026A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Długopis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jednorazowy 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 xml:space="preserve"> Orange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96C403" w14:textId="4ABB9F5E" w:rsidR="008E026A" w:rsidRPr="00470326" w:rsidRDefault="008E026A" w:rsidP="008E026A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0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 xml:space="preserve">.3 mm,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obudowa plastikowa                      w kolorze pomarańczowym, piszący równomiernie,  kolory: 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czarny, niebieski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EA73F7" w14:textId="77777777" w:rsidR="008E026A" w:rsidRPr="00470326" w:rsidRDefault="008E026A" w:rsidP="008E026A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6FB282" w14:textId="77777777" w:rsidR="008E026A" w:rsidRPr="00470326" w:rsidRDefault="008E026A" w:rsidP="008E026A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1FEEA8" w14:textId="206D37D8" w:rsidR="008E026A" w:rsidRPr="00470326" w:rsidRDefault="008E026A" w:rsidP="008E026A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sztk</w:t>
            </w:r>
            <w:proofErr w:type="spellEnd"/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B2B510" w14:textId="77777777" w:rsidR="008E026A" w:rsidRDefault="008E026A" w:rsidP="008E026A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30                 (15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sztk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. czarny </w:t>
            </w:r>
          </w:p>
          <w:p w14:paraId="3FB5C82B" w14:textId="72D8F5B6" w:rsidR="008E026A" w:rsidRPr="00470326" w:rsidRDefault="008E026A" w:rsidP="008E026A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15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sztk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. nieb)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CCE287" w14:textId="77777777" w:rsidR="008E026A" w:rsidRPr="00470326" w:rsidRDefault="008E026A" w:rsidP="008E026A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3B8794D9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5E573C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455F14" w14:textId="6E2DE3C9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Dziurkacz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5D6AA4" w14:textId="1F00A594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m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etalowy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                        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 xml:space="preserve"> z ogranicznikiem formatów, dziurkujący jednorazowo do 30 kartek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, pojemnik na ścinki (nie spadający)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0F064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A30BDC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0AE776" w14:textId="12D60B0A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5E9353" w14:textId="12719165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46C1DA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1E94377A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661BB4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419E2E" w14:textId="1A3702C2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Klej w sztyfcie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5E4A17" w14:textId="5ECA6858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wysokiej jakości klej w sztyfcie, idealny do klejenia papieru i tektury, klejący szybko               i dokładnie, nie marszczący papieru, zmywalny wodą,    10 g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D261A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BB93CE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220FF0" w14:textId="443D88C9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CA5CAD" w14:textId="54B924F0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5247AA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7FCBA94F" w14:textId="77777777" w:rsidTr="00540706"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20FA65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7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32BB94" w14:textId="4C734732" w:rsidR="00540706" w:rsidRPr="00B45252" w:rsidRDefault="00540706" w:rsidP="005407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5252">
              <w:rPr>
                <w:rFonts w:ascii="Arial" w:hAnsi="Arial" w:cs="Arial"/>
                <w:sz w:val="18"/>
                <w:szCs w:val="18"/>
              </w:rPr>
              <w:t>Klips biurowy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2C9CC" w14:textId="13519950" w:rsidR="00540706" w:rsidRPr="00B45252" w:rsidRDefault="00540706" w:rsidP="005407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metalowy,               o wysokiej trwałości, lakierowany na czarno, </w:t>
            </w:r>
            <w:r w:rsidRPr="00B45252">
              <w:rPr>
                <w:rFonts w:ascii="Arial" w:hAnsi="Arial" w:cs="Arial"/>
                <w:sz w:val="18"/>
                <w:szCs w:val="18"/>
              </w:rPr>
              <w:t>32 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147751" w14:textId="77777777" w:rsidR="00540706" w:rsidRPr="00B45252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3240F6" w14:textId="77777777" w:rsidR="00540706" w:rsidRPr="00B45252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F2CB60" w14:textId="2CEF146D" w:rsidR="00540706" w:rsidRPr="00B45252" w:rsidRDefault="00540706" w:rsidP="005407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45252">
              <w:rPr>
                <w:rFonts w:ascii="Arial" w:hAnsi="Arial" w:cs="Arial"/>
                <w:sz w:val="18"/>
                <w:szCs w:val="18"/>
              </w:rPr>
              <w:t>op</w:t>
            </w:r>
            <w:r>
              <w:rPr>
                <w:rFonts w:ascii="Arial" w:hAnsi="Arial" w:cs="Arial"/>
                <w:sz w:val="18"/>
                <w:szCs w:val="18"/>
              </w:rPr>
              <w:t>k</w:t>
            </w:r>
            <w:proofErr w:type="spellEnd"/>
            <w:r w:rsidRPr="00B45252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E996" w14:textId="7F26A19D" w:rsidR="00540706" w:rsidRPr="00B45252" w:rsidRDefault="00540706" w:rsidP="005407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525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BDE374" w14:textId="77777777" w:rsidR="00540706" w:rsidRPr="00B45252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2B9900F1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B498A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8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B10720" w14:textId="5DC15C75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Marker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6B4838" w14:textId="7969F7C4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permanentny,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lastRenderedPageBreak/>
              <w:t>gruby, trwały, do pisania po wszystkich powierzchniach, k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olory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: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 xml:space="preserve"> czarny,  niebieski, końcówka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ścięta            1 - 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5mm, wodoodporny, bezwonny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BE4DE7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BF94A6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B67634" w14:textId="1CB5B31E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C43970" w14:textId="77777777" w:rsidR="0054070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4 </w:t>
            </w:r>
          </w:p>
          <w:p w14:paraId="7EB21083" w14:textId="08DC5895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lastRenderedPageBreak/>
              <w:t>(po 2 szt.              z każdego koloru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064D5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02E3D38F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5F4EB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9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51AD44" w14:textId="71BE878D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Flamastry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36CB2E" w14:textId="77777777" w:rsidR="0054070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z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 xml:space="preserve"> polipropylenu, końcówk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ą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0,7,</w:t>
            </w:r>
          </w:p>
          <w:p w14:paraId="70E6D9DC" w14:textId="3E7BA50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min. </w:t>
            </w:r>
            <w:r w:rsidR="00E13DF6">
              <w:rPr>
                <w:rFonts w:ascii="Arial" w:hAnsi="Arial" w:cs="Arial"/>
                <w:sz w:val="18"/>
                <w:szCs w:val="18"/>
                <w:lang w:val="pl-PL"/>
              </w:rPr>
              <w:t>12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kolorów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40C029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18CCD2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766BA8" w14:textId="2314A13E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opk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0CDDEE" w14:textId="1AAB023A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AABB64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52AD9352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7BB89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10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226583" w14:textId="4F15E02B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Nożyczki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biurowe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9D5557" w14:textId="2B48B121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rączka ergonomiczna              z odpornego na pęknięcia tworzywa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, ostrze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           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 xml:space="preserve"> z hartowanej stali, 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       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21 cm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DFC305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497D8B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621875" w14:textId="48352954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512DFA" w14:textId="42A6CDF9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5D91C2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07756333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F99471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11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C0A337" w14:textId="593CCA8B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Ołówek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4271F6" w14:textId="1EBE7CA4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b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ez gumki,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korpus drewniany                   i lakierowany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odporny na złamania                    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 z trwałym, niełamiącym się grafitem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                   o twardości HB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AC34E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C3787B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F1C4CE" w14:textId="49E5CA42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7B633" w14:textId="32A5F6A3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B5B88A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094C8FF4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6B3F91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12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6498A" w14:textId="77777777" w:rsidR="0054070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Pinezk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i beczułki</w:t>
            </w:r>
          </w:p>
          <w:p w14:paraId="567285AD" w14:textId="5F100D92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(100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sztk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.)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F1C30" w14:textId="4FFCE081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pinezki do tablic korkowych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6904D9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BE782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1D1535" w14:textId="5A4DCFEF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o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p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k</w:t>
            </w:r>
            <w:proofErr w:type="spellEnd"/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C367D3" w14:textId="00F19DCD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2CDC4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449B0174" w14:textId="77777777" w:rsidTr="00540706"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3B3C83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8D5940" w14:textId="2E90134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Płyn do czyszczenia ekranu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A5DDD7" w14:textId="07FFDC6F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250 ml, antystatyczny, czyści szyby skanerów, monitorów, laptopów,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C6908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962F45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A06254" w14:textId="21E939D3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F873" w14:textId="69DCD15C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9015A4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4178275F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93A6EC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14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0AA75A" w14:textId="77777777" w:rsidR="0054070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Przekładki  </w:t>
            </w:r>
            <w:r w:rsidRPr="00FD4F9E">
              <w:rPr>
                <w:rFonts w:ascii="Arial" w:hAnsi="Arial" w:cs="Arial"/>
                <w:sz w:val="18"/>
                <w:szCs w:val="18"/>
                <w:lang w:val="pl-PL"/>
              </w:rPr>
              <w:t>1/3 A4</w:t>
            </w:r>
          </w:p>
          <w:p w14:paraId="00774ECE" w14:textId="3FC32C8B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(100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sztk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.)</w:t>
            </w:r>
            <w:r w:rsidRPr="00FD4F9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16E89C" w14:textId="722E338C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kartonowe, gramatura 190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gsm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, rozmiar 235x105 mm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69639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1DB6CA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A320E" w14:textId="51B5E4A0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opk</w:t>
            </w:r>
            <w:proofErr w:type="spellEnd"/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5F38A6" w14:textId="7E80E3F2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0D11FE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21CA2901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8B4925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15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81DDEB" w14:textId="25E3681C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Rozszywacz</w:t>
            </w:r>
            <w:proofErr w:type="spellEnd"/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2B532B" w14:textId="312AC1FB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m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etalowy,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            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z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plastikowym uchwytem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226772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E75D8D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FCBB99" w14:textId="23BCA01F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B59A1A" w14:textId="37D0790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E58FCB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F3AF4" w:rsidRPr="00E85BBE" w14:paraId="6871BA66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93BF10" w14:textId="77777777" w:rsidR="001F3AF4" w:rsidRPr="00E85BBE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16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5AF64" w14:textId="43CCE969" w:rsidR="001F3AF4" w:rsidRPr="00E85BBE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Segregator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biurowy 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A4 szeroki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, z szyną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F65C5A" w14:textId="0D7B08A5" w:rsidR="001F3AF4" w:rsidRPr="00E85BBE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g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rzbiet 7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 mm,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             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 z mechanizmem dźwigniowym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             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 i metalowym zaciskiem,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wykonany z tektury </w:t>
            </w:r>
            <w:r w:rsidRPr="001B4A0C"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  <w:t>pokrytej ekologiczną folią polipropylenową           o strukturze płótna,               z trzema otworami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, format A4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41DE69" w14:textId="77777777" w:rsidR="001F3AF4" w:rsidRPr="00E85BBE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FE2368" w14:textId="77777777" w:rsidR="001F3AF4" w:rsidRPr="00E85BBE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A12EA4" w14:textId="5EBEB716" w:rsidR="001F3AF4" w:rsidRPr="00E85BBE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870598" w14:textId="1004B5AF" w:rsidR="001F3AF4" w:rsidRPr="00E85BBE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10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EE8503" w14:textId="77777777" w:rsidR="001F3AF4" w:rsidRPr="00E85BBE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F3AF4" w:rsidRPr="00E85BBE" w14:paraId="15BC56E8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8D3FD" w14:textId="77777777" w:rsidR="001F3AF4" w:rsidRPr="00E85BBE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17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B97131" w14:textId="695ED04A" w:rsidR="001F3AF4" w:rsidRPr="000E76F9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0E76F9">
              <w:rPr>
                <w:rFonts w:ascii="Arial" w:hAnsi="Arial" w:cs="Arial"/>
                <w:sz w:val="18"/>
                <w:szCs w:val="18"/>
                <w:lang w:val="pl-PL"/>
              </w:rPr>
              <w:t xml:space="preserve">Segregator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biurowy </w:t>
            </w:r>
            <w:r w:rsidRPr="000E76F9">
              <w:rPr>
                <w:rFonts w:ascii="Arial" w:hAnsi="Arial" w:cs="Arial"/>
                <w:sz w:val="18"/>
                <w:szCs w:val="18"/>
                <w:lang w:val="pl-PL"/>
              </w:rPr>
              <w:t>A4 wąski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, z szyną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384E60" w14:textId="6F2DC054" w:rsidR="001F3AF4" w:rsidRPr="000E76F9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0E76F9">
              <w:rPr>
                <w:rFonts w:ascii="Arial" w:hAnsi="Arial" w:cs="Arial"/>
                <w:sz w:val="18"/>
                <w:szCs w:val="18"/>
                <w:lang w:val="pl-PL"/>
              </w:rPr>
              <w:t>grzbiet 5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  <w:r w:rsidRPr="000E76F9">
              <w:rPr>
                <w:rFonts w:ascii="Arial" w:hAnsi="Arial" w:cs="Arial"/>
                <w:sz w:val="18"/>
                <w:szCs w:val="18"/>
                <w:lang w:val="pl-PL"/>
              </w:rPr>
              <w:t xml:space="preserve"> mm,                    z mechanizmem dźwigniowym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       </w:t>
            </w:r>
            <w:r w:rsidRPr="000E76F9">
              <w:rPr>
                <w:rFonts w:ascii="Arial" w:hAnsi="Arial" w:cs="Arial"/>
                <w:sz w:val="18"/>
                <w:szCs w:val="18"/>
                <w:lang w:val="pl-PL"/>
              </w:rPr>
              <w:t xml:space="preserve"> i metalowym zaciskiem,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lastRenderedPageBreak/>
              <w:t>wykonany z tektury pokrytej ekologiczną folią polipropylenową           o strukturze płótna</w:t>
            </w:r>
            <w:r w:rsidRPr="000E76F9">
              <w:rPr>
                <w:rFonts w:ascii="Arial" w:hAnsi="Arial" w:cs="Arial"/>
                <w:sz w:val="18"/>
                <w:szCs w:val="18"/>
                <w:lang w:val="pl-PL"/>
              </w:rPr>
              <w:t xml:space="preserve"> ,         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   </w:t>
            </w:r>
            <w:r w:rsidRPr="000E76F9">
              <w:rPr>
                <w:rFonts w:ascii="Arial" w:hAnsi="Arial" w:cs="Arial"/>
                <w:sz w:val="18"/>
                <w:szCs w:val="18"/>
                <w:lang w:val="pl-PL"/>
              </w:rPr>
              <w:t xml:space="preserve">  z trzema otworami, format A4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39017" w14:textId="77777777" w:rsidR="001F3AF4" w:rsidRPr="000E76F9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5BACAE" w14:textId="77777777" w:rsidR="001F3AF4" w:rsidRPr="000E76F9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FC5F76" w14:textId="6B497A70" w:rsidR="001F3AF4" w:rsidRPr="000E76F9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0E76F9">
              <w:rPr>
                <w:rFonts w:ascii="Arial" w:hAnsi="Arial" w:cs="Arial"/>
                <w:sz w:val="18"/>
                <w:szCs w:val="18"/>
                <w:lang w:val="pl-PL"/>
              </w:rPr>
              <w:t>szt.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E6F9F4" w14:textId="61CF9605" w:rsidR="001F3AF4" w:rsidRPr="000E76F9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0E76F9">
              <w:rPr>
                <w:rFonts w:ascii="Arial" w:hAnsi="Arial" w:cs="Arial"/>
                <w:sz w:val="18"/>
                <w:szCs w:val="18"/>
                <w:lang w:val="pl-PL"/>
              </w:rPr>
              <w:t>10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0FAF14" w14:textId="77777777" w:rsidR="001F3AF4" w:rsidRPr="00467123" w:rsidRDefault="001F3AF4" w:rsidP="001F3AF4">
            <w:pPr>
              <w:pStyle w:val="TableContents"/>
              <w:jc w:val="center"/>
              <w:rPr>
                <w:rFonts w:ascii="Arial" w:hAnsi="Arial" w:cs="Arial"/>
                <w:color w:val="C00000"/>
                <w:sz w:val="18"/>
                <w:szCs w:val="18"/>
                <w:lang w:val="pl-PL"/>
              </w:rPr>
            </w:pPr>
          </w:p>
        </w:tc>
      </w:tr>
      <w:tr w:rsidR="00540706" w:rsidRPr="00E85BBE" w14:paraId="76396F67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5EB514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18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55C650" w14:textId="6E44BA25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Spinacz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biurowy 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duży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A5C340" w14:textId="478A232C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około 50 mm, wykonany z drutu niklowanego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40666F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A697A7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14A7A6" w14:textId="19770B02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opk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707E2B" w14:textId="72F4249A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A522EB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661C3C67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73C10D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19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C1C24D" w14:textId="2F6F9FDC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Spinacz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biurowy 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mały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47CEC1" w14:textId="0D6C0A94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około 25 mm, wykonany z drutu niklowanego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D3803B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EB2129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6417E9" w14:textId="69157F68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opk</w:t>
            </w:r>
            <w:proofErr w:type="spellEnd"/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F5FC6C" w14:textId="51C42AD5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E1663E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31640E19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63121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20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D7A689" w14:textId="7F01D9F5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Taśma klejąca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CD706" w14:textId="575BBD01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u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niwersalna, przezroczysta, 18 mm szer.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71C164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150CB8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95BE32" w14:textId="31E51B7C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AE4559" w14:textId="1668C305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A76897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6E70E1" w:rsidRPr="00E85BBE" w14:paraId="1454F571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7D931F" w14:textId="77777777" w:rsidR="006E70E1" w:rsidRPr="00E85BBE" w:rsidRDefault="006E70E1" w:rsidP="006E70E1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21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8200E2" w14:textId="5C7B62F3" w:rsidR="006E70E1" w:rsidRPr="00E85BBE" w:rsidRDefault="006E70E1" w:rsidP="006E70E1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Skoroszyt plastikowy, wpinany, zawieszkowy A4 z dziurkami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68E6EB" w14:textId="20821CF7" w:rsidR="006E70E1" w:rsidRPr="00E85BBE" w:rsidRDefault="006E70E1" w:rsidP="006E70E1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wyposażony              w metalowe wąsy,     z prążkiem do opisu na boku, strona przednia przezroczysta, tylna - nieprzezroczysta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6FB94A" w14:textId="77777777" w:rsidR="006E70E1" w:rsidRPr="00E85BBE" w:rsidRDefault="006E70E1" w:rsidP="006E70E1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23FF49" w14:textId="77777777" w:rsidR="006E70E1" w:rsidRPr="00E85BBE" w:rsidRDefault="006E70E1" w:rsidP="006E70E1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055E3A" w14:textId="5BE1A656" w:rsidR="006E70E1" w:rsidRPr="00E85BBE" w:rsidRDefault="006E70E1" w:rsidP="006E70E1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sztk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FC8E38" w14:textId="5B7E92CF" w:rsidR="006E70E1" w:rsidRPr="00E85BBE" w:rsidRDefault="006E70E1" w:rsidP="006E70E1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E8C833" w14:textId="77777777" w:rsidR="006E70E1" w:rsidRPr="00E85BBE" w:rsidRDefault="006E70E1" w:rsidP="006E70E1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0D5B4E22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58AA46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22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88F813" w14:textId="0A6866A5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Teczka wiązana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A1D707" w14:textId="6009D673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b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iała, z kartonu 275g/m², z liniami na pierwszej stronie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3177C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68D81E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80291" w14:textId="40C1C7C0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73E55" w14:textId="0A259AED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AF0B90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11F8A862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D13863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23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6CCCC3" w14:textId="426AD0B3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Teczka z gumką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F8216A" w14:textId="0A6DC64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k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olor lakierowany karton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26E8C6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BCEB24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959D9E" w14:textId="5DFFC391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CC9290" w14:textId="374FAE8A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1F61D3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17B43827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606B15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24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F8AFF1" w14:textId="0130E500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Temperówka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elektryczna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826394" w14:textId="31BAD0EA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plastikowa, do kredek i ołówków           o średnicy 6-8 mm       i 9-12 mm, ze zbiorniczkiem na strużyny, zasilana baterią typu AA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32F2FE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0C608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D9C686" w14:textId="3B7B3773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A1BD33" w14:textId="206F703D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E42D8C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25B7EC53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AFBB1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25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F6B91A" w14:textId="7CEB385C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Zakreślacz</w:t>
            </w:r>
            <w:proofErr w:type="spellEnd"/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27E167" w14:textId="71D6D33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o szerokości linii       5 mm, z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e ściętą końcówką,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nie rozmazujący się na papierze, piszący na wszystkich rodzajach papieru, nie przebijający na druga stronę kartki, 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odporny na wysychanie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, zestaw          min. 6 kolorów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FF06C8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402BF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A15ED" w14:textId="00163D8C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opk</w:t>
            </w:r>
            <w:proofErr w:type="spellEnd"/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81C4F" w14:textId="77AB58C3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B2DC3D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34C5A99E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F1EFAA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26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4197C" w14:textId="5C07BCFB" w:rsidR="00540706" w:rsidRPr="00451959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Zszywacz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biurowy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D283E4" w14:textId="3A15FEDF" w:rsidR="00540706" w:rsidRPr="00451959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trwały, metalowy, jednorazowo zszywający do 30 kartek, z systemem ładowania zszywek od góry, antypoślizgowa podstawa, na zszywki 24/6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1A6D22" w14:textId="77777777" w:rsidR="00540706" w:rsidRPr="00451959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D9B11B" w14:textId="77777777" w:rsidR="00540706" w:rsidRPr="00451959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6C271C" w14:textId="33A4F5F2" w:rsidR="00540706" w:rsidRPr="00451959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E85BBE">
              <w:rPr>
                <w:rFonts w:ascii="Arial" w:hAnsi="Arial" w:cs="Arial"/>
                <w:sz w:val="18"/>
                <w:szCs w:val="18"/>
              </w:rPr>
              <w:t>zt</w:t>
            </w:r>
            <w:proofErr w:type="spellEnd"/>
            <w:r w:rsidRPr="00E85BBE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252FE4" w14:textId="6447BFB8" w:rsidR="00540706" w:rsidRPr="00451959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AB2C0D" w14:textId="77777777" w:rsidR="00540706" w:rsidRPr="009156BD" w:rsidRDefault="00540706" w:rsidP="00540706">
            <w:pPr>
              <w:pStyle w:val="TableContents"/>
              <w:jc w:val="center"/>
              <w:rPr>
                <w:rFonts w:ascii="Arial" w:hAnsi="Arial" w:cs="Arial"/>
                <w:color w:val="C0504D" w:themeColor="accent2"/>
                <w:sz w:val="18"/>
                <w:szCs w:val="18"/>
                <w:lang w:val="pl-PL"/>
              </w:rPr>
            </w:pPr>
          </w:p>
        </w:tc>
      </w:tr>
      <w:tr w:rsidR="00540706" w:rsidRPr="00E85BBE" w14:paraId="25AA32EC" w14:textId="77777777" w:rsidTr="00540706"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08E366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27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088117" w14:textId="2F4FF193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Zszywki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4D42AC" w14:textId="1ABFB5E4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wysokiej jakości zszywki stalowe 24/6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388DD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A671F6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6E9E97" w14:textId="07E25ADA" w:rsidR="00540706" w:rsidRPr="00E85BBE" w:rsidRDefault="00540706" w:rsidP="005407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Pr="00E85BBE">
              <w:rPr>
                <w:rFonts w:ascii="Arial" w:hAnsi="Arial" w:cs="Arial"/>
                <w:sz w:val="18"/>
                <w:szCs w:val="18"/>
              </w:rPr>
              <w:t>p</w:t>
            </w:r>
            <w:r>
              <w:rPr>
                <w:rFonts w:ascii="Arial" w:hAnsi="Arial" w:cs="Arial"/>
                <w:sz w:val="18"/>
                <w:szCs w:val="18"/>
              </w:rPr>
              <w:t>k</w:t>
            </w:r>
            <w:proofErr w:type="spellEnd"/>
            <w:r w:rsidRPr="00E85BBE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F7D8" w14:textId="29926A3A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1F1660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61EB9696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705D9B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lastRenderedPageBreak/>
              <w:t>8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C3BCEE" w14:textId="7506EBB6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lastRenderedPageBreak/>
              <w:t>Kredki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33C416" w14:textId="61DDBF3A" w:rsidR="001B4A0C" w:rsidRPr="00E85BBE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ołówkowe, min.12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lastRenderedPageBreak/>
              <w:t>kolorów, kształt heksagonalny, wykonane z żywicy syntetycznej, bezdrzewne, niepylące, nie rozmazujące się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F660BA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E98627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CC640D" w14:textId="25B45409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opk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527376B" w14:textId="71321830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5BE8A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47B935C7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FCEC68" w14:textId="77777777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29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062B8B" w14:textId="350D477B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Wkład do segregatora biurowego kratka A4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3BC5E5" w14:textId="06E93A29" w:rsidR="001B4A0C" w:rsidRPr="00E85BBE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białe kartki                   z precyzyjnie nadrukowaną  obustronnie kratką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23DD60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07708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132881" w14:textId="1DC94925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opk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40591FD" w14:textId="1F189053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E686E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4EDF17B4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50E9D6" w14:textId="77777777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30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2788B6" w14:textId="2D144203" w:rsidR="001B4A0C" w:rsidRPr="00E85BBE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Skoroszyt oczko A4 1/1 biały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4A362" w14:textId="7E8D5A09" w:rsidR="001B4A0C" w:rsidRPr="00E85BBE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wykonany z wysokiej jakości bezkwasowego kartonu, wyposażony w funkcjonalne oczka, dające możliwość wpięcia skoroszytu do segregatora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ECA458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699139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F4F59A" w14:textId="7023E540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opk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67EC9C5" w14:textId="33F9FC18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0F6694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36D346AC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9D295C" w14:textId="77777777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31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488783" w14:textId="403E4972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Koszulki A4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83854F" w14:textId="759D2467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wykonane z folii propylenowej, przezroczystej, </w:t>
            </w:r>
            <w:r w:rsidR="00B12180">
              <w:rPr>
                <w:rFonts w:ascii="Arial" w:hAnsi="Arial" w:cs="Arial"/>
                <w:sz w:val="18"/>
                <w:szCs w:val="18"/>
                <w:lang w:val="pl-PL"/>
              </w:rPr>
              <w:t>groszkowej,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            o grubości nie mniejszej jak 40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mic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., otwierane            z góry, wyposażone w  dziurki umożliwiające wpięcie do segregatora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9DDD94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4A1AE2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F618B5" w14:textId="716C3E4E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opk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01EB1F9" w14:textId="55051470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9E453F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50B6905D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4B12F8" w14:textId="77777777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32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238FCE" w14:textId="467848D0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Papier ksero A4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50B843" w14:textId="5AB30E22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gramatura 80 g/m2, białość 153 CIE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B9C7DE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356E48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4A9CE" w14:textId="781D072E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ryza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6832206" w14:textId="5A6B1EDC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BD0005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6AE4F3A0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D23BE" w14:textId="77777777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33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E0EF57" w14:textId="409EFCC6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Przybornik na biurko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4AA2BC" w14:textId="6B17DA47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min.4 komory metalowy, siatkowy, czarny 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52071A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72D37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BE5660" w14:textId="4B069C36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sztk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104479D" w14:textId="3A7207F6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4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3C285B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07373A4D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32B12" w14:textId="77777777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34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784BC0" w14:textId="28CA1F62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8019E7"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  <w:t>Linijka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FEC21E" w14:textId="6B34FAC8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8019E7"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  <w:t>plastikowa, długość 20 cm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9C9AC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6A9DFC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3B7F7F" w14:textId="263214CC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 w:rsidRPr="008019E7"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  <w:t>sztk</w:t>
            </w:r>
            <w:proofErr w:type="spellEnd"/>
            <w:r w:rsidRPr="008019E7"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39718C3" w14:textId="4A14DB4F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8019E7"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  <w:t>2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9D9A5A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549297EA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C45A03" w14:textId="77777777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35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BE0E37" w14:textId="11540DCD" w:rsidR="001B4A0C" w:rsidRPr="008019E7" w:rsidRDefault="001B4A0C" w:rsidP="001B4A0C">
            <w:pPr>
              <w:pStyle w:val="TableContents"/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Gumka do ścierania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427D3" w14:textId="481FA80F" w:rsidR="001B4A0C" w:rsidRPr="008019E7" w:rsidRDefault="001B4A0C" w:rsidP="001B4A0C">
            <w:pPr>
              <w:pStyle w:val="TableContents"/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ołówkowa, usuwa grafit nie naruszając przy tym struktury papieru, wykonana z polimeru syntetycznego, giętka, nie zawierająca szkodliwych substancji, w tym metali ciężkich, rozmiar średni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8AD50" w14:textId="77777777" w:rsidR="001B4A0C" w:rsidRPr="008019E7" w:rsidRDefault="001B4A0C" w:rsidP="001B4A0C">
            <w:pPr>
              <w:pStyle w:val="TableContents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4D79A7" w14:textId="77777777" w:rsidR="001B4A0C" w:rsidRPr="008019E7" w:rsidRDefault="001B4A0C" w:rsidP="001B4A0C">
            <w:pPr>
              <w:pStyle w:val="TableContents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40E039" w14:textId="07ADE8B8" w:rsidR="001B4A0C" w:rsidRPr="008019E7" w:rsidRDefault="001B4A0C" w:rsidP="001B4A0C">
            <w:pPr>
              <w:pStyle w:val="TableContents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sztk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3E6BB8E" w14:textId="77229AC3" w:rsidR="001B4A0C" w:rsidRPr="008019E7" w:rsidRDefault="001B4A0C" w:rsidP="001B4A0C">
            <w:pPr>
              <w:pStyle w:val="TableContents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B6100D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0D9EC184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DADA01" w14:textId="77777777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36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EA24B7" w14:textId="371A54F4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Chusteczki higieniczne        w kartoniku 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8F5DD8" w14:textId="2DEF7F5A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nie powodujące podrażnień ani uczuleń, 2-warstwowe                   w kartoniku umożliwiającym łatwe wyciąganie chusteczek, min. 100 chusteczek           w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opk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0FE761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2C721E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22C8BB" w14:textId="7F80ABB9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sztk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27B93FD" w14:textId="321937AF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E91385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2C6587CC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72A385" w14:textId="77777777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lastRenderedPageBreak/>
              <w:t>37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F7F27E" w14:textId="41EC65A7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Chusteczki nawilżane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1EA90E" w14:textId="3C9F4AC5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łagodne dla skóry, delikatna formuła bez alkoholu,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parabenów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            i sztucznych barwników, min. 50 szt. w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opk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4883C3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F3851E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688FF" w14:textId="28F84ADD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pl-PL"/>
              </w:rPr>
              <w:t>opk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20261D9" w14:textId="69AB1A60" w:rsidR="001B4A0C" w:rsidRDefault="00EB53E9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0A48C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10170430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8461E0" w14:textId="77777777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AB916F" w14:textId="77777777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F73EF8" w14:textId="77777777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377C4B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A83F08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87046E" w14:textId="77777777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FC1A071" w14:textId="77777777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34D689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5DCC0F6F" w14:textId="77777777" w:rsidTr="00F34D73">
        <w:tc>
          <w:tcPr>
            <w:tcW w:w="4052" w:type="pct"/>
            <w:gridSpan w:val="7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0864AD" w14:textId="4DE3FA0B" w:rsidR="001B4A0C" w:rsidRDefault="001B4A0C" w:rsidP="001B4A0C">
            <w:pPr>
              <w:pStyle w:val="TableContents"/>
              <w:jc w:val="right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RAZEM kwota brutto z pozycji 1 - 37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0B2661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</w:tbl>
    <w:p w14:paraId="7878F801" w14:textId="77777777" w:rsidR="007825AC" w:rsidRDefault="007825AC" w:rsidP="007825AC"/>
    <w:p w14:paraId="53CF37AC" w14:textId="77777777" w:rsidR="007825AC" w:rsidRDefault="007825AC" w:rsidP="007825AC">
      <w:pPr>
        <w:spacing w:after="0"/>
        <w:ind w:left="-680" w:right="-794"/>
        <w:jc w:val="both"/>
        <w:rPr>
          <w:rFonts w:ascii="Times New Roman" w:hAnsi="Times New Roman"/>
          <w:sz w:val="24"/>
          <w:szCs w:val="24"/>
        </w:rPr>
      </w:pPr>
    </w:p>
    <w:p w14:paraId="4F979E52" w14:textId="77777777" w:rsidR="007825AC" w:rsidRDefault="007825AC" w:rsidP="007825AC">
      <w:pPr>
        <w:spacing w:after="0"/>
        <w:ind w:left="-680" w:right="-794"/>
        <w:jc w:val="both"/>
        <w:rPr>
          <w:rFonts w:ascii="Times New Roman" w:hAnsi="Times New Roman"/>
          <w:sz w:val="24"/>
          <w:szCs w:val="24"/>
        </w:rPr>
      </w:pPr>
    </w:p>
    <w:p w14:paraId="06A18BA8" w14:textId="77777777" w:rsidR="007825AC" w:rsidRDefault="007825AC" w:rsidP="007825AC">
      <w:pPr>
        <w:spacing w:after="0"/>
        <w:ind w:left="-680" w:right="-794"/>
        <w:jc w:val="both"/>
        <w:rPr>
          <w:rFonts w:ascii="Times New Roman" w:hAnsi="Times New Roman"/>
          <w:sz w:val="24"/>
          <w:szCs w:val="24"/>
        </w:rPr>
      </w:pPr>
    </w:p>
    <w:p w14:paraId="7E7753AA" w14:textId="77777777" w:rsidR="007825AC" w:rsidRDefault="007825AC" w:rsidP="007825AC">
      <w:pPr>
        <w:spacing w:after="0"/>
        <w:ind w:left="-680" w:right="-794"/>
        <w:jc w:val="both"/>
        <w:rPr>
          <w:rFonts w:ascii="Times New Roman" w:hAnsi="Times New Roman"/>
          <w:sz w:val="24"/>
          <w:szCs w:val="24"/>
        </w:rPr>
      </w:pPr>
    </w:p>
    <w:p w14:paraId="42D1A455" w14:textId="77777777" w:rsidR="007825AC" w:rsidRPr="000B7191" w:rsidRDefault="007825AC" w:rsidP="007825AC">
      <w:pPr>
        <w:spacing w:after="0"/>
        <w:ind w:left="-680" w:right="-794"/>
        <w:jc w:val="both"/>
        <w:rPr>
          <w:rFonts w:ascii="Times New Roman" w:hAnsi="Times New Roman"/>
          <w:sz w:val="24"/>
          <w:szCs w:val="24"/>
        </w:rPr>
      </w:pPr>
    </w:p>
    <w:p w14:paraId="7F9A2937" w14:textId="77777777" w:rsidR="007825AC" w:rsidRDefault="007825AC" w:rsidP="007825AC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14:paraId="582C291A" w14:textId="77777777" w:rsidR="007825AC" w:rsidRDefault="007825AC" w:rsidP="007825AC">
      <w:pPr>
        <w:ind w:right="-890"/>
        <w:jc w:val="both"/>
        <w:rPr>
          <w:rFonts w:ascii="Times New Roman" w:hAnsi="Times New Roman"/>
          <w:bCs/>
          <w:sz w:val="24"/>
          <w:szCs w:val="24"/>
        </w:rPr>
      </w:pPr>
    </w:p>
    <w:p w14:paraId="3131A9AE" w14:textId="77777777" w:rsidR="007825AC" w:rsidRDefault="007825AC" w:rsidP="007825AC">
      <w:pPr>
        <w:ind w:left="-680" w:right="-890"/>
        <w:jc w:val="both"/>
        <w:rPr>
          <w:rFonts w:ascii="Times New Roman" w:hAnsi="Times New Roman"/>
          <w:bCs/>
          <w:sz w:val="24"/>
          <w:szCs w:val="24"/>
        </w:rPr>
      </w:pPr>
    </w:p>
    <w:p w14:paraId="27E46186" w14:textId="77777777" w:rsidR="003D19B6" w:rsidRDefault="003D19B6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22AF4927" w14:textId="77777777" w:rsidR="003D19B6" w:rsidRDefault="003D19B6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125434E0" w14:textId="77777777" w:rsidR="007F6DF1" w:rsidRDefault="007F6DF1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327591CD" w14:textId="77777777" w:rsidR="007F6DF1" w:rsidRDefault="007F6DF1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09680396" w14:textId="77777777" w:rsidR="007F6DF1" w:rsidRDefault="007F6DF1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72457BA3" w14:textId="77777777" w:rsidR="001F4013" w:rsidRPr="001F4013" w:rsidRDefault="001F4013" w:rsidP="001F401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4"/>
          <w:szCs w:val="24"/>
        </w:rPr>
        <w:t xml:space="preserve">                </w:t>
      </w:r>
      <w:r w:rsidRPr="001F4013">
        <w:rPr>
          <w:rFonts w:ascii="Times New Roman" w:hAnsi="Times New Roman"/>
          <w:sz w:val="20"/>
          <w:szCs w:val="20"/>
        </w:rPr>
        <w:t xml:space="preserve">Miejscowość, data </w:t>
      </w:r>
      <w:r w:rsidRPr="001F4013">
        <w:rPr>
          <w:rFonts w:ascii="Times New Roman" w:hAnsi="Times New Roman"/>
          <w:sz w:val="20"/>
          <w:szCs w:val="20"/>
        </w:rPr>
        <w:tab/>
      </w:r>
      <w:r w:rsidRPr="001F4013">
        <w:rPr>
          <w:rFonts w:ascii="Times New Roman" w:hAnsi="Times New Roman"/>
          <w:sz w:val="20"/>
          <w:szCs w:val="20"/>
        </w:rPr>
        <w:tab/>
        <w:t xml:space="preserve">               </w:t>
      </w:r>
      <w:r>
        <w:rPr>
          <w:rFonts w:ascii="Times New Roman" w:hAnsi="Times New Roman"/>
          <w:sz w:val="20"/>
          <w:szCs w:val="20"/>
        </w:rPr>
        <w:t xml:space="preserve"> </w:t>
      </w:r>
      <w:r w:rsidRPr="001F4013">
        <w:rPr>
          <w:rFonts w:ascii="Times New Roman" w:hAnsi="Times New Roman"/>
          <w:sz w:val="20"/>
          <w:szCs w:val="20"/>
        </w:rPr>
        <w:t>Czytelny podpis lub pieczęć imienna i podpis Wykonawcy</w:t>
      </w:r>
    </w:p>
    <w:p w14:paraId="6EA51D2A" w14:textId="77777777" w:rsidR="001F4013" w:rsidRPr="001F4013" w:rsidRDefault="001F4013" w:rsidP="001F4013">
      <w:pPr>
        <w:spacing w:after="0" w:line="240" w:lineRule="auto"/>
        <w:ind w:left="3402"/>
        <w:jc w:val="center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0"/>
          <w:szCs w:val="20"/>
        </w:rPr>
        <w:t xml:space="preserve">                  lub upoważnionego przedstawiciela Wykonawcy</w:t>
      </w:r>
    </w:p>
    <w:p w14:paraId="4F5CC553" w14:textId="77777777" w:rsidR="001F4013" w:rsidRPr="001F4013" w:rsidRDefault="001F4013" w:rsidP="001F401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350ADEBD" w14:textId="77777777" w:rsidR="001F4013" w:rsidRPr="001F4013" w:rsidRDefault="001F4013" w:rsidP="001F401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………………….……………                                              …………………………………………..</w:t>
      </w:r>
    </w:p>
    <w:p w14:paraId="7D0FCD7A" w14:textId="77777777" w:rsidR="001F4013" w:rsidRPr="001F4013" w:rsidRDefault="001F4013" w:rsidP="001F4013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1F4013">
        <w:rPr>
          <w:rFonts w:ascii="Times New Roman" w:hAnsi="Times New Roman"/>
          <w:sz w:val="24"/>
          <w:szCs w:val="24"/>
        </w:rPr>
        <w:t xml:space="preserve">  </w:t>
      </w:r>
    </w:p>
    <w:p w14:paraId="1874BC2F" w14:textId="77777777" w:rsidR="007F6DF1" w:rsidRDefault="007F6DF1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1892EBC3" w14:textId="77777777" w:rsidR="006E315E" w:rsidRDefault="006E315E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67057FB6" w14:textId="77777777" w:rsidR="000E5B3B" w:rsidRDefault="000E5B3B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24B9B168" w14:textId="77777777" w:rsidR="000E5B3B" w:rsidRDefault="000E5B3B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24054FA4" w14:textId="77777777" w:rsidR="000E5B3B" w:rsidRDefault="000E5B3B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286A882E" w14:textId="77777777" w:rsidR="000E5B3B" w:rsidRDefault="000E5B3B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36FF5E62" w14:textId="77777777" w:rsidR="000E5B3B" w:rsidRDefault="000E5B3B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605EB61F" w14:textId="77777777" w:rsidR="000E5B3B" w:rsidRDefault="000E5B3B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6D3C9ADE" w14:textId="77777777" w:rsidR="000E5B3B" w:rsidRDefault="000E5B3B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41A5D794" w14:textId="77777777" w:rsidR="000E5B3B" w:rsidRDefault="000E5B3B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10032D06" w14:textId="77777777" w:rsidR="000E5B3B" w:rsidRDefault="000E5B3B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72FC77C2" w14:textId="77777777" w:rsidR="000E5B3B" w:rsidRDefault="000E5B3B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2CB44372" w14:textId="77777777" w:rsidR="000E5B3B" w:rsidRDefault="000E5B3B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754AAF01" w14:textId="77777777" w:rsidR="000E5B3B" w:rsidRDefault="000E5B3B" w:rsidP="00994BA8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2C5B78E8" w14:textId="77777777" w:rsidR="000E5B3B" w:rsidRDefault="000E5B3B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576B4D6A" w14:textId="77777777" w:rsidR="006E315E" w:rsidRDefault="006E315E" w:rsidP="006E315E">
      <w:pPr>
        <w:spacing w:after="0" w:line="240" w:lineRule="auto"/>
        <w:rPr>
          <w:rFonts w:ascii="Times New Roman" w:hAnsi="Times New Roman"/>
          <w:bCs/>
          <w:sz w:val="18"/>
          <w:szCs w:val="18"/>
        </w:rPr>
      </w:pPr>
    </w:p>
    <w:p w14:paraId="4A85B07A" w14:textId="7DAE0B7C" w:rsidR="006E315E" w:rsidRDefault="006E315E" w:rsidP="006E315E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t xml:space="preserve">Załącznik </w:t>
      </w:r>
      <w:r>
        <w:rPr>
          <w:rFonts w:ascii="Times New Roman" w:hAnsi="Times New Roman"/>
          <w:bCs/>
          <w:sz w:val="18"/>
          <w:szCs w:val="18"/>
        </w:rPr>
        <w:t xml:space="preserve">nr </w:t>
      </w:r>
      <w:r w:rsidR="00A16E72">
        <w:rPr>
          <w:rFonts w:ascii="Times New Roman" w:hAnsi="Times New Roman"/>
          <w:bCs/>
          <w:sz w:val="18"/>
          <w:szCs w:val="18"/>
        </w:rPr>
        <w:t>2</w:t>
      </w:r>
    </w:p>
    <w:p w14:paraId="443D7C60" w14:textId="77777777" w:rsidR="006E315E" w:rsidRDefault="006E315E" w:rsidP="006E315E">
      <w:pPr>
        <w:spacing w:after="0" w:line="360" w:lineRule="auto"/>
        <w:jc w:val="right"/>
        <w:rPr>
          <w:rFonts w:ascii="Times New Roman" w:hAnsi="Times New Roman"/>
          <w:bCs/>
          <w:sz w:val="18"/>
          <w:szCs w:val="18"/>
        </w:rPr>
      </w:pPr>
    </w:p>
    <w:p w14:paraId="05D9377C" w14:textId="77777777" w:rsidR="006E315E" w:rsidRPr="0072718F" w:rsidRDefault="006E315E" w:rsidP="006E315E">
      <w:pPr>
        <w:spacing w:after="0" w:line="360" w:lineRule="auto"/>
        <w:jc w:val="right"/>
        <w:rPr>
          <w:rFonts w:ascii="Times New Roman" w:hAnsi="Times New Roman"/>
          <w:bCs/>
          <w:sz w:val="18"/>
          <w:szCs w:val="18"/>
        </w:rPr>
      </w:pPr>
    </w:p>
    <w:p w14:paraId="793243E5" w14:textId="77777777" w:rsidR="006E315E" w:rsidRDefault="006E315E" w:rsidP="006E315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05DF0">
        <w:rPr>
          <w:rFonts w:ascii="Times New Roman" w:hAnsi="Times New Roman"/>
          <w:b/>
          <w:sz w:val="28"/>
          <w:szCs w:val="28"/>
        </w:rPr>
        <w:t xml:space="preserve">Formularz ofertowy do </w:t>
      </w:r>
    </w:p>
    <w:p w14:paraId="18639CB5" w14:textId="77777777" w:rsidR="006E315E" w:rsidRPr="0072718F" w:rsidRDefault="006E315E" w:rsidP="003D19B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05DF0">
        <w:rPr>
          <w:rFonts w:ascii="Times New Roman" w:hAnsi="Times New Roman"/>
          <w:b/>
          <w:sz w:val="28"/>
          <w:szCs w:val="28"/>
        </w:rPr>
        <w:t>ZAPYTANI</w:t>
      </w:r>
      <w:r>
        <w:rPr>
          <w:rFonts w:ascii="Times New Roman" w:hAnsi="Times New Roman"/>
          <w:b/>
          <w:sz w:val="28"/>
          <w:szCs w:val="28"/>
        </w:rPr>
        <w:t>A</w:t>
      </w:r>
      <w:r w:rsidRPr="00905DF0">
        <w:rPr>
          <w:rFonts w:ascii="Times New Roman" w:hAnsi="Times New Roman"/>
          <w:b/>
          <w:sz w:val="28"/>
          <w:szCs w:val="28"/>
        </w:rPr>
        <w:t xml:space="preserve"> </w:t>
      </w:r>
      <w:r w:rsidRPr="0044738B">
        <w:rPr>
          <w:rFonts w:ascii="Times New Roman" w:hAnsi="Times New Roman"/>
          <w:b/>
          <w:sz w:val="28"/>
          <w:szCs w:val="28"/>
        </w:rPr>
        <w:t>O UDZIELENIE ZAMÓWIENIA PUBLICZNEGO, DLA KTÓREGO NIE STOSUJE SIĘ ZAPISÓW USTAWY PRAWO ZAMÓWIEŃ PUBLICZNYCH</w:t>
      </w:r>
    </w:p>
    <w:p w14:paraId="407F909D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  <w:b/>
        </w:rPr>
      </w:pPr>
    </w:p>
    <w:p w14:paraId="78DBAE19" w14:textId="4B1A98EB" w:rsidR="006E315E" w:rsidRPr="0080484B" w:rsidRDefault="006E315E" w:rsidP="006E315E">
      <w:pPr>
        <w:spacing w:after="5"/>
        <w:ind w:right="44"/>
        <w:jc w:val="both"/>
        <w:rPr>
          <w:rFonts w:ascii="Times New Roman" w:hAnsi="Times New Roman"/>
          <w:sz w:val="24"/>
          <w:szCs w:val="24"/>
        </w:rPr>
      </w:pPr>
      <w:r w:rsidRPr="0080484B">
        <w:rPr>
          <w:rFonts w:ascii="Times New Roman" w:hAnsi="Times New Roman"/>
          <w:b/>
          <w:sz w:val="24"/>
          <w:szCs w:val="24"/>
        </w:rPr>
        <w:t xml:space="preserve">na realizację zamówienia pn. </w:t>
      </w:r>
      <w:r w:rsidR="003D19B6" w:rsidRPr="009839DC">
        <w:rPr>
          <w:rFonts w:ascii="Times New Roman" w:hAnsi="Times New Roman"/>
          <w:b/>
          <w:sz w:val="24"/>
          <w:szCs w:val="24"/>
        </w:rPr>
        <w:t xml:space="preserve">„sukcesywne dostawy materiałów biurowych związanych </w:t>
      </w:r>
      <w:r w:rsidR="003D19B6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3D19B6" w:rsidRPr="009839DC">
        <w:rPr>
          <w:rFonts w:ascii="Times New Roman" w:hAnsi="Times New Roman"/>
          <w:b/>
          <w:sz w:val="24"/>
          <w:szCs w:val="24"/>
        </w:rPr>
        <w:t>z funkcjonowaniem punktu RCK”</w:t>
      </w:r>
      <w:r w:rsidR="003D19B6">
        <w:rPr>
          <w:rFonts w:ascii="Times New Roman" w:hAnsi="Times New Roman"/>
          <w:b/>
          <w:sz w:val="24"/>
          <w:szCs w:val="24"/>
        </w:rPr>
        <w:t xml:space="preserve"> </w:t>
      </w:r>
      <w:r w:rsidRPr="0080484B">
        <w:rPr>
          <w:rFonts w:ascii="Times New Roman" w:hAnsi="Times New Roman"/>
          <w:b/>
          <w:sz w:val="24"/>
          <w:szCs w:val="24"/>
        </w:rPr>
        <w:t xml:space="preserve">dla projektu REGIONALNE CENTRUM KRYZYSOWE nr: </w:t>
      </w:r>
      <w:r w:rsidRPr="0080484B">
        <w:rPr>
          <w:rFonts w:ascii="Times New Roman" w:eastAsia="Times New Roman" w:hAnsi="Times New Roman"/>
          <w:b/>
          <w:sz w:val="24"/>
          <w:szCs w:val="24"/>
          <w:lang w:eastAsia="pl-PL"/>
        </w:rPr>
        <w:t>FEPZ.06.23-IP.01-0001/24</w:t>
      </w:r>
      <w:r w:rsidRPr="0080484B">
        <w:rPr>
          <w:rFonts w:ascii="Times New Roman" w:hAnsi="Times New Roman"/>
          <w:b/>
          <w:sz w:val="24"/>
          <w:szCs w:val="24"/>
        </w:rPr>
        <w:t>, realizowanego przez POWIAT GOLENIOWSKI /Powiatowe Centrum Pomocy Rodzinie w Goleniowie,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0484B">
        <w:rPr>
          <w:rFonts w:ascii="Times New Roman" w:hAnsi="Times New Roman"/>
          <w:b/>
          <w:sz w:val="24"/>
          <w:szCs w:val="24"/>
        </w:rPr>
        <w:t>w ramach programu Fundusze Europejskie dla Pomorza Zachodniego 2021 – 2027.</w:t>
      </w:r>
    </w:p>
    <w:p w14:paraId="1EB2F7D6" w14:textId="77777777" w:rsidR="006E315E" w:rsidRPr="00905DF0" w:rsidRDefault="006E315E" w:rsidP="006E315E">
      <w:pPr>
        <w:spacing w:after="0" w:line="360" w:lineRule="auto"/>
        <w:jc w:val="both"/>
        <w:rPr>
          <w:rFonts w:ascii="Times New Roman" w:hAnsi="Times New Roman"/>
          <w:b/>
        </w:rPr>
      </w:pPr>
      <w:r w:rsidRPr="00905DF0">
        <w:rPr>
          <w:rFonts w:ascii="Times New Roman" w:hAnsi="Times New Roman"/>
          <w:b/>
        </w:rPr>
        <w:t xml:space="preserve"> </w:t>
      </w:r>
    </w:p>
    <w:p w14:paraId="52DA7EDE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Zamawiający:</w:t>
      </w:r>
      <w:r w:rsidRPr="0072718F">
        <w:rPr>
          <w:rFonts w:ascii="Times New Roman" w:hAnsi="Times New Roman"/>
        </w:rPr>
        <w:br/>
        <w:t>POWIAT GOLENIOWSKI/Powiatowe Centrum Pomocy Rodzinie w Goleniowie, 72-100 Goleniów, ul. Pocztowa 43</w:t>
      </w:r>
    </w:p>
    <w:p w14:paraId="2341F858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</w:p>
    <w:p w14:paraId="34E11ED0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Wykonawca</w:t>
      </w:r>
      <w:r>
        <w:rPr>
          <w:rFonts w:ascii="Times New Roman" w:hAnsi="Times New Roman"/>
        </w:rPr>
        <w:t xml:space="preserve"> ……………………………………………………………………………………</w:t>
      </w:r>
    </w:p>
    <w:p w14:paraId="3B67D90B" w14:textId="622E558B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 xml:space="preserve">Nazwa/Imię </w:t>
      </w:r>
      <w:r>
        <w:rPr>
          <w:rFonts w:ascii="Times New Roman" w:hAnsi="Times New Roman"/>
        </w:rPr>
        <w:t xml:space="preserve">i </w:t>
      </w:r>
      <w:r w:rsidRPr="0072718F">
        <w:rPr>
          <w:rFonts w:ascii="Times New Roman" w:hAnsi="Times New Roman"/>
        </w:rPr>
        <w:t>nazwisko</w:t>
      </w:r>
      <w:r>
        <w:rPr>
          <w:rFonts w:ascii="Times New Roman" w:hAnsi="Times New Roman"/>
        </w:rPr>
        <w:t>………………………………………………………………………</w:t>
      </w:r>
      <w:r w:rsidRPr="0072718F">
        <w:rPr>
          <w:rFonts w:ascii="Times New Roman" w:hAnsi="Times New Roman"/>
        </w:rPr>
        <w:t xml:space="preserve"> </w:t>
      </w:r>
    </w:p>
    <w:p w14:paraId="19FE5FC7" w14:textId="18030BBD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NIP/PESEL</w:t>
      </w:r>
      <w:r w:rsidR="007F6DF1">
        <w:rPr>
          <w:rFonts w:ascii="Times New Roman" w:hAnsi="Times New Roman"/>
        </w:rPr>
        <w:t>/REGON</w:t>
      </w:r>
      <w:r>
        <w:rPr>
          <w:rFonts w:ascii="Times New Roman" w:hAnsi="Times New Roman"/>
        </w:rPr>
        <w:t xml:space="preserve"> …………………………………………………………………………</w:t>
      </w:r>
    </w:p>
    <w:p w14:paraId="4EAD1488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e-mail</w:t>
      </w:r>
      <w:r>
        <w:rPr>
          <w:rFonts w:ascii="Times New Roman" w:hAnsi="Times New Roman"/>
        </w:rPr>
        <w:t xml:space="preserve"> ………………………………………………………………………………………….</w:t>
      </w:r>
    </w:p>
    <w:p w14:paraId="60F98AEF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tel.</w:t>
      </w:r>
      <w:r>
        <w:rPr>
          <w:rFonts w:ascii="Times New Roman" w:hAnsi="Times New Roman"/>
        </w:rPr>
        <w:t xml:space="preserve"> ……………………………………………………………………………………………..</w:t>
      </w:r>
    </w:p>
    <w:p w14:paraId="6053D162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</w:p>
    <w:p w14:paraId="7DE3CF75" w14:textId="51EEBA52" w:rsidR="006E315E" w:rsidRDefault="006E315E" w:rsidP="006E315E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72718F">
        <w:rPr>
          <w:rFonts w:ascii="Times New Roman" w:hAnsi="Times New Roman"/>
        </w:rPr>
        <w:t xml:space="preserve">Składam ofertę </w:t>
      </w:r>
      <w:r>
        <w:rPr>
          <w:rFonts w:ascii="Times New Roman" w:hAnsi="Times New Roman"/>
        </w:rPr>
        <w:t>na</w:t>
      </w:r>
      <w:r w:rsidRPr="0044738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realizację zamówienia </w:t>
      </w:r>
      <w:r w:rsidR="003D19B6">
        <w:rPr>
          <w:rFonts w:ascii="Times New Roman" w:hAnsi="Times New Roman"/>
        </w:rPr>
        <w:t xml:space="preserve">pn. </w:t>
      </w:r>
      <w:r w:rsidR="003D19B6" w:rsidRPr="009839DC">
        <w:rPr>
          <w:rFonts w:ascii="Times New Roman" w:hAnsi="Times New Roman"/>
          <w:b/>
          <w:sz w:val="24"/>
          <w:szCs w:val="24"/>
        </w:rPr>
        <w:t>„sukcesywne dostawy materiałów biurowych związanych z funkcjonowaniem punktu RCK”</w:t>
      </w:r>
      <w:r w:rsidR="003D19B6">
        <w:rPr>
          <w:rFonts w:ascii="Times New Roman" w:hAnsi="Times New Roman"/>
          <w:b/>
          <w:sz w:val="24"/>
          <w:szCs w:val="24"/>
        </w:rPr>
        <w:t xml:space="preserve"> </w:t>
      </w:r>
      <w:r w:rsidR="00D46E0D" w:rsidRPr="00613DB8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37117F">
        <w:rPr>
          <w:rFonts w:ascii="Times New Roman" w:hAnsi="Times New Roman"/>
          <w:bCs/>
        </w:rPr>
        <w:t xml:space="preserve">dla projektu </w:t>
      </w:r>
      <w:r w:rsidRPr="0043720A">
        <w:rPr>
          <w:rFonts w:ascii="Times New Roman" w:hAnsi="Times New Roman"/>
          <w:bCs/>
          <w:sz w:val="24"/>
          <w:szCs w:val="24"/>
        </w:rPr>
        <w:t xml:space="preserve">dla projektu REGIONALNE CENTRUM KRYZYSOWE nr: </w:t>
      </w:r>
      <w:r w:rsidRPr="0043720A">
        <w:rPr>
          <w:rFonts w:ascii="Times New Roman" w:eastAsia="Times New Roman" w:hAnsi="Times New Roman"/>
          <w:bCs/>
          <w:sz w:val="24"/>
          <w:szCs w:val="24"/>
          <w:lang w:eastAsia="pl-PL"/>
        </w:rPr>
        <w:t>FEPZ.06.23-IP.01-0001/24</w:t>
      </w:r>
      <w:r w:rsidRPr="0043720A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43720A">
        <w:rPr>
          <w:rFonts w:ascii="Times New Roman" w:hAnsi="Times New Roman"/>
          <w:bCs/>
          <w:sz w:val="24"/>
          <w:szCs w:val="24"/>
        </w:rPr>
        <w:t>w ramach programu Fundusze Europejskie dla Pomorza Zachodniego 2021 – 2027.</w:t>
      </w:r>
    </w:p>
    <w:p w14:paraId="77EBCBCE" w14:textId="77777777" w:rsidR="006E315E" w:rsidRPr="00A16E72" w:rsidRDefault="006E315E" w:rsidP="00A16E7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16E72">
        <w:rPr>
          <w:rFonts w:ascii="Times New Roman" w:hAnsi="Times New Roman"/>
          <w:sz w:val="24"/>
          <w:szCs w:val="24"/>
        </w:rPr>
        <w:t>Potwierdzam spełnienie warunków udziału w zamówieniu.</w:t>
      </w:r>
    </w:p>
    <w:p w14:paraId="2EFFD89F" w14:textId="10038D2A" w:rsidR="006E315E" w:rsidRDefault="00A16E72" w:rsidP="00A16E7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16E72">
        <w:rPr>
          <w:rFonts w:ascii="Times New Roman" w:hAnsi="Times New Roman"/>
          <w:sz w:val="24"/>
          <w:szCs w:val="24"/>
        </w:rPr>
        <w:t>A</w:t>
      </w:r>
      <w:r w:rsidR="00396146" w:rsidRPr="00A16E72">
        <w:rPr>
          <w:rFonts w:ascii="Times New Roman" w:hAnsi="Times New Roman"/>
          <w:sz w:val="24"/>
          <w:szCs w:val="24"/>
        </w:rPr>
        <w:t xml:space="preserve">kceptuję warunki umowy i nie wnoszę do niej uwag, zobowiązuję się w przypadku wyboru mojej oferty do zawarcia umowy na ustalonych tam warunkach, w miejscu i terminie wyznaczonym przez </w:t>
      </w:r>
      <w:r w:rsidR="00050B57">
        <w:rPr>
          <w:rFonts w:ascii="Times New Roman" w:hAnsi="Times New Roman"/>
          <w:sz w:val="24"/>
          <w:szCs w:val="24"/>
        </w:rPr>
        <w:t>Z</w:t>
      </w:r>
      <w:r w:rsidR="00396146" w:rsidRPr="00A16E72">
        <w:rPr>
          <w:rFonts w:ascii="Times New Roman" w:hAnsi="Times New Roman"/>
          <w:sz w:val="24"/>
          <w:szCs w:val="24"/>
        </w:rPr>
        <w:t>amawiającego</w:t>
      </w:r>
      <w:r w:rsidR="001F4013">
        <w:rPr>
          <w:rFonts w:ascii="Times New Roman" w:hAnsi="Times New Roman"/>
          <w:sz w:val="24"/>
          <w:szCs w:val="24"/>
        </w:rPr>
        <w:t>.</w:t>
      </w:r>
    </w:p>
    <w:p w14:paraId="0C1DAF31" w14:textId="77777777" w:rsidR="001F4013" w:rsidRDefault="001F4013" w:rsidP="00A16E7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A7CF036" w14:textId="77777777" w:rsidR="001F4013" w:rsidRPr="00A16E72" w:rsidRDefault="001F4013" w:rsidP="00A16E7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8260B74" w14:textId="518FB47A" w:rsidR="006E315E" w:rsidRPr="00A16E72" w:rsidRDefault="00A16E72" w:rsidP="00A16E7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16E72">
        <w:rPr>
          <w:rFonts w:ascii="Times New Roman" w:hAnsi="Times New Roman"/>
          <w:sz w:val="24"/>
          <w:szCs w:val="24"/>
        </w:rPr>
        <w:lastRenderedPageBreak/>
        <w:t>O</w:t>
      </w:r>
      <w:r w:rsidR="00396146" w:rsidRPr="00A16E72">
        <w:rPr>
          <w:rFonts w:ascii="Times New Roman" w:hAnsi="Times New Roman"/>
          <w:sz w:val="24"/>
          <w:szCs w:val="24"/>
        </w:rPr>
        <w:t>feruję ceny materiałów biurowych zgodnie z o</w:t>
      </w:r>
      <w:r w:rsidRPr="00A16E72">
        <w:rPr>
          <w:rFonts w:ascii="Times New Roman" w:hAnsi="Times New Roman"/>
          <w:sz w:val="24"/>
          <w:szCs w:val="24"/>
        </w:rPr>
        <w:t>pisem przedmiotu zamówienia</w:t>
      </w:r>
      <w:r w:rsidR="00396146" w:rsidRPr="00A16E72">
        <w:rPr>
          <w:rFonts w:ascii="Times New Roman" w:hAnsi="Times New Roman"/>
          <w:sz w:val="24"/>
          <w:szCs w:val="24"/>
        </w:rPr>
        <w:t>, któr</w:t>
      </w:r>
      <w:r w:rsidRPr="00A16E72">
        <w:rPr>
          <w:rFonts w:ascii="Times New Roman" w:hAnsi="Times New Roman"/>
          <w:sz w:val="24"/>
          <w:szCs w:val="24"/>
        </w:rPr>
        <w:t>y</w:t>
      </w:r>
      <w:r w:rsidR="00396146" w:rsidRPr="00A16E72">
        <w:rPr>
          <w:rFonts w:ascii="Times New Roman" w:hAnsi="Times New Roman"/>
          <w:sz w:val="24"/>
          <w:szCs w:val="24"/>
        </w:rPr>
        <w:t xml:space="preserve"> stanowi załącznik do formularza ofertowego</w:t>
      </w:r>
      <w:r w:rsidR="000E5B3B">
        <w:rPr>
          <w:rFonts w:ascii="Times New Roman" w:hAnsi="Times New Roman"/>
          <w:sz w:val="24"/>
          <w:szCs w:val="24"/>
        </w:rPr>
        <w:t>:</w:t>
      </w:r>
    </w:p>
    <w:p w14:paraId="7A1AAA5C" w14:textId="77777777" w:rsidR="006E315E" w:rsidRDefault="006E315E" w:rsidP="006E315E">
      <w:pPr>
        <w:spacing w:after="0" w:line="36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7825AC" w:rsidRPr="00B9314D" w14:paraId="78BBB893" w14:textId="77777777" w:rsidTr="00F34D73">
        <w:trPr>
          <w:trHeight w:val="716"/>
        </w:trPr>
        <w:tc>
          <w:tcPr>
            <w:tcW w:w="8647" w:type="dxa"/>
            <w:shd w:val="clear" w:color="auto" w:fill="auto"/>
          </w:tcPr>
          <w:p w14:paraId="25C7B01B" w14:textId="0169EFE6" w:rsidR="007825AC" w:rsidRPr="000E5B3B" w:rsidRDefault="007825AC" w:rsidP="00F34D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0E5B3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Proponowana </w:t>
            </w:r>
            <w:r w:rsidR="001F401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łączna </w:t>
            </w:r>
            <w:r w:rsidRPr="000E5B3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stawk</w:t>
            </w:r>
            <w:r w:rsidR="000E5B3B" w:rsidRPr="000E5B3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a</w:t>
            </w:r>
            <w:r w:rsidRPr="000E5B3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 brutto </w:t>
            </w:r>
            <w:r w:rsidR="000E5B3B" w:rsidRPr="000E5B3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(</w:t>
            </w:r>
            <w:r w:rsidR="000E5B3B" w:rsidRPr="000E5B3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zgodnie z przedłożonym, wypełnionym załącznikiem nr 1 - opis przedmiotu zamówienia)</w:t>
            </w:r>
          </w:p>
        </w:tc>
      </w:tr>
      <w:tr w:rsidR="007825AC" w:rsidRPr="00EA5F30" w14:paraId="464FA831" w14:textId="77777777" w:rsidTr="00F34D73">
        <w:tc>
          <w:tcPr>
            <w:tcW w:w="8647" w:type="dxa"/>
            <w:shd w:val="clear" w:color="auto" w:fill="auto"/>
          </w:tcPr>
          <w:p w14:paraId="54A4C527" w14:textId="77777777" w:rsidR="007825AC" w:rsidRPr="00EA5F30" w:rsidRDefault="007825AC" w:rsidP="00F34D73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  <w:p w14:paraId="502C5CC8" w14:textId="5BA888A1" w:rsidR="007825AC" w:rsidRPr="002744DB" w:rsidRDefault="007825AC" w:rsidP="00F34D73">
            <w:pPr>
              <w:spacing w:after="0" w:line="259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744DB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</w:t>
            </w:r>
            <w:r w:rsidR="000E5B3B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……………………………………………………………………</w:t>
            </w:r>
            <w:r w:rsidRPr="002744DB">
              <w:rPr>
                <w:rFonts w:ascii="Times New Roman" w:hAnsi="Times New Roman"/>
                <w:bCs/>
                <w:sz w:val="20"/>
                <w:szCs w:val="20"/>
              </w:rPr>
              <w:t>…</w:t>
            </w:r>
          </w:p>
          <w:p w14:paraId="50F048E9" w14:textId="77777777" w:rsidR="007825AC" w:rsidRPr="002744DB" w:rsidRDefault="007825AC" w:rsidP="00F34D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42836893" w14:textId="77777777" w:rsidR="007825AC" w:rsidRPr="00EA5F30" w:rsidRDefault="007825AC" w:rsidP="000E5B3B">
            <w:pPr>
              <w:spacing w:after="0" w:line="259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</w:tc>
      </w:tr>
    </w:tbl>
    <w:p w14:paraId="6C067525" w14:textId="77777777" w:rsidR="006E315E" w:rsidRDefault="006E315E" w:rsidP="006E315E">
      <w:pPr>
        <w:spacing w:after="0" w:line="36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4EC8F1AB" w14:textId="77777777" w:rsidR="006E315E" w:rsidRDefault="006E315E" w:rsidP="006E315E">
      <w:pPr>
        <w:spacing w:after="0" w:line="36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0DEC1640" w14:textId="77777777" w:rsidR="006E315E" w:rsidRDefault="006E315E" w:rsidP="006E315E">
      <w:pPr>
        <w:spacing w:after="0" w:line="36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351E42A8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64F003B7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66CB77C4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26BE96D0" w14:textId="77777777" w:rsidR="006E315E" w:rsidRPr="00E470C4" w:rsidRDefault="006E315E" w:rsidP="006E315E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616038D9" w14:textId="28617176" w:rsidR="001F4013" w:rsidRPr="001F4013" w:rsidRDefault="006E315E" w:rsidP="001F401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4"/>
          <w:szCs w:val="24"/>
        </w:rPr>
        <w:t xml:space="preserve">                </w:t>
      </w:r>
      <w:r w:rsidRPr="001F4013">
        <w:rPr>
          <w:rFonts w:ascii="Times New Roman" w:hAnsi="Times New Roman"/>
          <w:sz w:val="20"/>
          <w:szCs w:val="20"/>
        </w:rPr>
        <w:t xml:space="preserve">Miejscowość, data </w:t>
      </w:r>
      <w:r w:rsidRPr="001F4013">
        <w:rPr>
          <w:rFonts w:ascii="Times New Roman" w:hAnsi="Times New Roman"/>
          <w:sz w:val="20"/>
          <w:szCs w:val="20"/>
        </w:rPr>
        <w:tab/>
      </w:r>
      <w:r w:rsidRPr="001F4013">
        <w:rPr>
          <w:rFonts w:ascii="Times New Roman" w:hAnsi="Times New Roman"/>
          <w:sz w:val="20"/>
          <w:szCs w:val="20"/>
        </w:rPr>
        <w:tab/>
      </w:r>
      <w:r w:rsidR="001F4013" w:rsidRPr="001F4013">
        <w:rPr>
          <w:rFonts w:ascii="Times New Roman" w:hAnsi="Times New Roman"/>
          <w:sz w:val="20"/>
          <w:szCs w:val="20"/>
        </w:rPr>
        <w:t xml:space="preserve">               </w:t>
      </w:r>
      <w:r w:rsidR="001F4013">
        <w:rPr>
          <w:rFonts w:ascii="Times New Roman" w:hAnsi="Times New Roman"/>
          <w:sz w:val="20"/>
          <w:szCs w:val="20"/>
        </w:rPr>
        <w:t xml:space="preserve"> </w:t>
      </w:r>
      <w:r w:rsidR="001F4013" w:rsidRPr="001F4013">
        <w:rPr>
          <w:rFonts w:ascii="Times New Roman" w:hAnsi="Times New Roman"/>
          <w:sz w:val="20"/>
          <w:szCs w:val="20"/>
        </w:rPr>
        <w:t>Czytelny podpis lub pieczęć imienna i podpis Wykonawcy</w:t>
      </w:r>
    </w:p>
    <w:p w14:paraId="4371D085" w14:textId="74AA73A7" w:rsidR="001F4013" w:rsidRPr="001F4013" w:rsidRDefault="001F4013" w:rsidP="001F4013">
      <w:pPr>
        <w:spacing w:after="0" w:line="240" w:lineRule="auto"/>
        <w:ind w:left="3402"/>
        <w:jc w:val="center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0"/>
          <w:szCs w:val="20"/>
        </w:rPr>
        <w:t xml:space="preserve">                  lub upoważnionego przedstawiciela Wykonawcy</w:t>
      </w:r>
    </w:p>
    <w:p w14:paraId="0059698B" w14:textId="77777777" w:rsidR="001F4013" w:rsidRPr="001F4013" w:rsidRDefault="001F4013" w:rsidP="001F401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51D3175E" w14:textId="1ABB1F5A" w:rsidR="001F4013" w:rsidRPr="001F4013" w:rsidRDefault="001F4013" w:rsidP="006E315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………………….……………                                              …………………………………………..</w:t>
      </w:r>
    </w:p>
    <w:p w14:paraId="07DEB5C8" w14:textId="77777777" w:rsidR="006E315E" w:rsidRPr="001F4013" w:rsidRDefault="006E315E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1F4013">
        <w:rPr>
          <w:rFonts w:ascii="Times New Roman" w:hAnsi="Times New Roman"/>
          <w:sz w:val="24"/>
          <w:szCs w:val="24"/>
        </w:rPr>
        <w:t xml:space="preserve">  </w:t>
      </w:r>
    </w:p>
    <w:p w14:paraId="05F075FA" w14:textId="77777777" w:rsidR="006E315E" w:rsidRPr="00DF29E5" w:rsidRDefault="006E315E" w:rsidP="006E315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 </w:t>
      </w:r>
    </w:p>
    <w:p w14:paraId="74EAB3C3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5954E544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28EC3AF2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2E7D7BB2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1EFF1D3B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3C111170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035BAFAE" w14:textId="77777777" w:rsidR="00D46E0D" w:rsidRDefault="00D46E0D" w:rsidP="006E315E">
      <w:pPr>
        <w:ind w:right="-890"/>
        <w:jc w:val="both"/>
        <w:rPr>
          <w:rFonts w:ascii="Times New Roman" w:hAnsi="Times New Roman"/>
          <w:b/>
          <w:sz w:val="24"/>
          <w:szCs w:val="24"/>
        </w:rPr>
      </w:pPr>
    </w:p>
    <w:p w14:paraId="0F9F57E5" w14:textId="77777777" w:rsidR="00994BA8" w:rsidRDefault="00994BA8" w:rsidP="006E315E">
      <w:pPr>
        <w:ind w:right="-890"/>
        <w:jc w:val="both"/>
        <w:rPr>
          <w:rFonts w:ascii="Times New Roman" w:hAnsi="Times New Roman"/>
          <w:b/>
          <w:sz w:val="24"/>
          <w:szCs w:val="24"/>
        </w:rPr>
      </w:pPr>
    </w:p>
    <w:p w14:paraId="475CC6F4" w14:textId="77777777" w:rsidR="00994BA8" w:rsidRDefault="00994BA8" w:rsidP="006E315E">
      <w:pPr>
        <w:ind w:right="-890"/>
        <w:jc w:val="both"/>
        <w:rPr>
          <w:rFonts w:ascii="Times New Roman" w:hAnsi="Times New Roman"/>
          <w:b/>
          <w:sz w:val="24"/>
          <w:szCs w:val="24"/>
        </w:rPr>
      </w:pPr>
    </w:p>
    <w:p w14:paraId="1CD4A182" w14:textId="77777777" w:rsidR="00994BA8" w:rsidRDefault="00994BA8" w:rsidP="006E315E">
      <w:pPr>
        <w:ind w:right="-890"/>
        <w:jc w:val="both"/>
        <w:rPr>
          <w:rFonts w:ascii="Times New Roman" w:hAnsi="Times New Roman"/>
          <w:b/>
          <w:sz w:val="24"/>
          <w:szCs w:val="24"/>
        </w:rPr>
      </w:pPr>
    </w:p>
    <w:p w14:paraId="51B4D6B4" w14:textId="77777777" w:rsidR="005B41B1" w:rsidRDefault="005B41B1" w:rsidP="006E315E">
      <w:pPr>
        <w:ind w:right="-890"/>
        <w:jc w:val="both"/>
        <w:rPr>
          <w:rFonts w:ascii="Times New Roman" w:hAnsi="Times New Roman"/>
          <w:b/>
          <w:sz w:val="24"/>
          <w:szCs w:val="24"/>
        </w:rPr>
      </w:pPr>
    </w:p>
    <w:p w14:paraId="34101F29" w14:textId="77777777" w:rsidR="005B41B1" w:rsidRDefault="005B41B1" w:rsidP="006E315E">
      <w:pPr>
        <w:ind w:right="-890"/>
        <w:jc w:val="both"/>
        <w:rPr>
          <w:rFonts w:ascii="Times New Roman" w:hAnsi="Times New Roman"/>
          <w:b/>
          <w:sz w:val="24"/>
          <w:szCs w:val="24"/>
        </w:rPr>
      </w:pPr>
    </w:p>
    <w:p w14:paraId="42455076" w14:textId="77777777" w:rsidR="006E315E" w:rsidRDefault="006E315E" w:rsidP="001F4013">
      <w:pPr>
        <w:ind w:right="-890"/>
        <w:jc w:val="both"/>
        <w:rPr>
          <w:rFonts w:ascii="Times New Roman" w:hAnsi="Times New Roman"/>
          <w:b/>
          <w:sz w:val="24"/>
          <w:szCs w:val="24"/>
        </w:rPr>
      </w:pPr>
    </w:p>
    <w:p w14:paraId="782C8BBE" w14:textId="390FD80A" w:rsidR="006E315E" w:rsidRDefault="006E315E" w:rsidP="006E315E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lastRenderedPageBreak/>
        <w:t xml:space="preserve">Załącznik </w:t>
      </w:r>
      <w:r>
        <w:rPr>
          <w:rFonts w:ascii="Times New Roman" w:hAnsi="Times New Roman"/>
          <w:bCs/>
          <w:sz w:val="18"/>
          <w:szCs w:val="18"/>
        </w:rPr>
        <w:t xml:space="preserve">nr </w:t>
      </w:r>
      <w:r w:rsidR="00A16E72">
        <w:rPr>
          <w:rFonts w:ascii="Times New Roman" w:hAnsi="Times New Roman"/>
          <w:bCs/>
          <w:sz w:val="18"/>
          <w:szCs w:val="18"/>
        </w:rPr>
        <w:t>3</w:t>
      </w:r>
    </w:p>
    <w:p w14:paraId="4536DA39" w14:textId="77777777" w:rsidR="00D46E0D" w:rsidRDefault="00D46E0D" w:rsidP="006E315E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</w:p>
    <w:p w14:paraId="350159F6" w14:textId="77777777" w:rsidR="006E315E" w:rsidRDefault="006E315E" w:rsidP="006E315E">
      <w:pPr>
        <w:spacing w:after="0" w:line="240" w:lineRule="auto"/>
        <w:ind w:left="2880" w:firstLine="720"/>
        <w:rPr>
          <w:rFonts w:ascii="Times New Roman" w:hAnsi="Times New Roman"/>
          <w:b/>
          <w:sz w:val="20"/>
          <w:szCs w:val="20"/>
        </w:rPr>
      </w:pPr>
      <w:r w:rsidRPr="000028C2">
        <w:rPr>
          <w:rFonts w:ascii="Times New Roman" w:hAnsi="Times New Roman"/>
          <w:b/>
          <w:sz w:val="20"/>
          <w:szCs w:val="20"/>
        </w:rPr>
        <w:t>OŚWIADCZENIE</w:t>
      </w:r>
    </w:p>
    <w:p w14:paraId="0FE4FE93" w14:textId="77777777" w:rsidR="006E315E" w:rsidRPr="000136B1" w:rsidRDefault="006E315E" w:rsidP="006E315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</w:t>
      </w:r>
      <w:r w:rsidRPr="000136B1">
        <w:rPr>
          <w:rFonts w:ascii="Times New Roman" w:hAnsi="Times New Roman"/>
          <w:bCs/>
          <w:sz w:val="20"/>
          <w:szCs w:val="20"/>
        </w:rPr>
        <w:t xml:space="preserve">o spełnieniu </w:t>
      </w:r>
      <w:r w:rsidRPr="000136B1">
        <w:rPr>
          <w:bCs/>
          <w:sz w:val="20"/>
          <w:szCs w:val="20"/>
        </w:rPr>
        <w:t>w</w:t>
      </w:r>
      <w:r w:rsidRPr="000136B1">
        <w:rPr>
          <w:rFonts w:ascii="Times New Roman" w:hAnsi="Times New Roman"/>
          <w:bCs/>
          <w:sz w:val="20"/>
          <w:szCs w:val="20"/>
        </w:rPr>
        <w:t>arunków udziału w postępowaniu oraz</w:t>
      </w:r>
      <w:r w:rsidRPr="000136B1">
        <w:rPr>
          <w:rFonts w:ascii="Times New Roman" w:hAnsi="Times New Roman"/>
          <w:b/>
          <w:sz w:val="20"/>
          <w:szCs w:val="20"/>
        </w:rPr>
        <w:t xml:space="preserve"> </w:t>
      </w:r>
      <w:r w:rsidRPr="000136B1">
        <w:rPr>
          <w:rFonts w:ascii="Times New Roman" w:hAnsi="Times New Roman"/>
          <w:bCs/>
          <w:sz w:val="20"/>
          <w:szCs w:val="20"/>
        </w:rPr>
        <w:t>o braku podstaw do wykluczenia z udziału w postępowaniu:</w:t>
      </w:r>
    </w:p>
    <w:p w14:paraId="75347040" w14:textId="77777777" w:rsidR="003D19B6" w:rsidRDefault="003D19B6" w:rsidP="006E315E">
      <w:pPr>
        <w:spacing w:after="0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3D19B6">
        <w:rPr>
          <w:rFonts w:ascii="Times New Roman" w:hAnsi="Times New Roman"/>
          <w:b/>
          <w:sz w:val="20"/>
          <w:szCs w:val="20"/>
        </w:rPr>
        <w:t>„sukcesywne dostawy materiałów biurowych związanych z funkcjonowaniem punktu RCK”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D46E0D" w:rsidRPr="00613DB8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</w:p>
    <w:p w14:paraId="1AFA8F0F" w14:textId="77777777" w:rsidR="003D19B6" w:rsidRDefault="003D19B6" w:rsidP="006E315E">
      <w:pPr>
        <w:spacing w:after="0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14:paraId="2929FB63" w14:textId="77C350AA" w:rsidR="006E315E" w:rsidRPr="003741E8" w:rsidRDefault="00D46E0D" w:rsidP="006E315E">
      <w:pPr>
        <w:spacing w:after="0"/>
        <w:jc w:val="center"/>
        <w:rPr>
          <w:sz w:val="16"/>
          <w:szCs w:val="16"/>
        </w:rPr>
      </w:pPr>
      <w:r w:rsidRPr="00613DB8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6E315E" w:rsidRPr="003741E8">
        <w:rPr>
          <w:rFonts w:eastAsia="Tahoma"/>
          <w:b/>
          <w:sz w:val="16"/>
          <w:szCs w:val="16"/>
          <w:u w:val="single"/>
        </w:rPr>
        <w:t>Nazwa i adres Zamawiającego:</w:t>
      </w:r>
      <w:r w:rsidR="006E315E" w:rsidRPr="003741E8">
        <w:rPr>
          <w:sz w:val="16"/>
          <w:szCs w:val="16"/>
        </w:rPr>
        <w:t xml:space="preserve"> </w:t>
      </w:r>
    </w:p>
    <w:p w14:paraId="4A9DDBBB" w14:textId="77777777" w:rsidR="006E315E" w:rsidRPr="003741E8" w:rsidRDefault="006E315E" w:rsidP="006E315E">
      <w:pPr>
        <w:spacing w:after="0" w:line="240" w:lineRule="auto"/>
        <w:rPr>
          <w:sz w:val="16"/>
          <w:szCs w:val="16"/>
        </w:rPr>
      </w:pPr>
      <w:r w:rsidRPr="003741E8">
        <w:rPr>
          <w:sz w:val="16"/>
          <w:szCs w:val="16"/>
        </w:rPr>
        <w:t>Powiatowe Centrum Pomocy Rodzinie w Goleniowie, ul. Pocztowa 43, 72-100 Goleniów</w:t>
      </w:r>
    </w:p>
    <w:p w14:paraId="25037BD0" w14:textId="77777777" w:rsidR="006E315E" w:rsidRPr="003741E8" w:rsidRDefault="006E315E" w:rsidP="006E315E">
      <w:pPr>
        <w:spacing w:before="120" w:after="0" w:line="480" w:lineRule="auto"/>
        <w:rPr>
          <w:rFonts w:eastAsia="Tahoma"/>
          <w:b/>
          <w:sz w:val="16"/>
          <w:szCs w:val="16"/>
        </w:rPr>
      </w:pPr>
      <w:r w:rsidRPr="003741E8">
        <w:rPr>
          <w:rFonts w:eastAsia="Tahoma"/>
          <w:b/>
          <w:sz w:val="16"/>
          <w:szCs w:val="16"/>
          <w:u w:val="single"/>
        </w:rPr>
        <w:t>Dane dotyczące Wykonawcy</w:t>
      </w:r>
      <w:r w:rsidRPr="003741E8">
        <w:rPr>
          <w:rFonts w:eastAsia="Tahoma"/>
          <w:b/>
          <w:sz w:val="16"/>
          <w:szCs w:val="16"/>
        </w:rPr>
        <w:t>:</w:t>
      </w:r>
    </w:p>
    <w:p w14:paraId="11B19D1A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Nazwa Wykonawcy/Imię i nazwisko:………………………………..…..………..…………………………………………………..</w:t>
      </w:r>
    </w:p>
    <w:p w14:paraId="65E4AD4F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Siedziba/Miejsce zamieszkania  ………………………………</w:t>
      </w:r>
      <w:r>
        <w:rPr>
          <w:rFonts w:eastAsia="Tahoma"/>
          <w:sz w:val="16"/>
          <w:szCs w:val="16"/>
        </w:rPr>
        <w:t>………………………..……………………………………………</w:t>
      </w:r>
    </w:p>
    <w:p w14:paraId="10D998C0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Nr fax:………………………………..……………………………</w:t>
      </w:r>
      <w:r>
        <w:rPr>
          <w:rFonts w:eastAsia="Tahoma"/>
          <w:sz w:val="16"/>
          <w:szCs w:val="16"/>
        </w:rPr>
        <w:t>………………….</w:t>
      </w:r>
      <w:r w:rsidRPr="003741E8">
        <w:rPr>
          <w:rFonts w:eastAsia="Tahoma"/>
          <w:sz w:val="16"/>
          <w:szCs w:val="16"/>
        </w:rPr>
        <w:t>………………</w:t>
      </w:r>
      <w:r>
        <w:rPr>
          <w:rFonts w:eastAsia="Tahoma"/>
          <w:sz w:val="16"/>
          <w:szCs w:val="16"/>
        </w:rPr>
        <w:t>………………</w:t>
      </w:r>
      <w:r w:rsidRPr="003741E8">
        <w:rPr>
          <w:rFonts w:eastAsia="Tahoma"/>
          <w:sz w:val="16"/>
          <w:szCs w:val="16"/>
        </w:rPr>
        <w:t>……….…………</w:t>
      </w:r>
    </w:p>
    <w:p w14:paraId="06C5CA8E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Nr telefonu:………………………………..…………………………………………………</w:t>
      </w:r>
      <w:r>
        <w:rPr>
          <w:rFonts w:eastAsia="Tahoma"/>
          <w:sz w:val="16"/>
          <w:szCs w:val="16"/>
        </w:rPr>
        <w:t>…………………………………</w:t>
      </w:r>
      <w:r w:rsidRPr="003741E8">
        <w:rPr>
          <w:rFonts w:eastAsia="Tahoma"/>
          <w:sz w:val="16"/>
          <w:szCs w:val="16"/>
        </w:rPr>
        <w:t>….……</w:t>
      </w:r>
    </w:p>
    <w:p w14:paraId="6CF86407" w14:textId="77777777" w:rsidR="006E315E" w:rsidRPr="003741E8" w:rsidRDefault="006E315E" w:rsidP="006E315E">
      <w:pPr>
        <w:spacing w:after="0" w:line="24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Nr NIP/PESEL:………………………………………………………………………</w:t>
      </w:r>
      <w:r>
        <w:rPr>
          <w:rFonts w:eastAsia="Tahoma"/>
          <w:sz w:val="16"/>
          <w:szCs w:val="16"/>
        </w:rPr>
        <w:t>………………………..</w:t>
      </w:r>
      <w:r w:rsidRPr="003741E8">
        <w:rPr>
          <w:rFonts w:eastAsia="Tahoma"/>
          <w:sz w:val="16"/>
          <w:szCs w:val="16"/>
        </w:rPr>
        <w:t>………………………..</w:t>
      </w:r>
    </w:p>
    <w:p w14:paraId="10225476" w14:textId="77777777" w:rsidR="006E315E" w:rsidRPr="003741E8" w:rsidRDefault="006E315E" w:rsidP="006E315E">
      <w:pPr>
        <w:spacing w:line="24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 xml:space="preserve"> </w:t>
      </w:r>
    </w:p>
    <w:p w14:paraId="100EE659" w14:textId="77777777" w:rsidR="006E315E" w:rsidRPr="00E2792D" w:rsidRDefault="006E315E" w:rsidP="006E315E">
      <w:pPr>
        <w:pStyle w:val="Nagwek5"/>
        <w:spacing w:before="0" w:after="0"/>
        <w:rPr>
          <w:sz w:val="16"/>
          <w:szCs w:val="16"/>
        </w:rPr>
      </w:pPr>
      <w:r w:rsidRPr="00E2792D">
        <w:rPr>
          <w:sz w:val="16"/>
          <w:szCs w:val="16"/>
        </w:rPr>
        <w:t xml:space="preserve">1. Oświadczam/y, że spełniam/my warunki udziału w postępowaniu określone w zapytaniu ofertowym, w tym : </w:t>
      </w:r>
    </w:p>
    <w:p w14:paraId="26A78FA4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posiadam/my uprawnienia do wykonywania określonej działalności lub czynności objętej przedmiotem zamówienia, wiedzę</w:t>
      </w:r>
      <w:r>
        <w:rPr>
          <w:sz w:val="16"/>
          <w:szCs w:val="16"/>
        </w:rPr>
        <w:t xml:space="preserve">                         </w:t>
      </w:r>
      <w:r w:rsidRPr="003741E8">
        <w:rPr>
          <w:sz w:val="16"/>
          <w:szCs w:val="16"/>
        </w:rPr>
        <w:t xml:space="preserve"> i doświadczenie;  </w:t>
      </w:r>
    </w:p>
    <w:p w14:paraId="053E5FF9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/>
        <w:jc w:val="both"/>
        <w:rPr>
          <w:b/>
          <w:bCs/>
          <w:sz w:val="16"/>
          <w:szCs w:val="16"/>
        </w:rPr>
      </w:pPr>
      <w:r w:rsidRPr="003741E8">
        <w:rPr>
          <w:sz w:val="16"/>
          <w:szCs w:val="16"/>
        </w:rPr>
        <w:t>dysponuję/my potencjałem technicznym i osobami zdolnymi do wykonywania zamówienia:</w:t>
      </w:r>
      <w:r w:rsidRPr="003741E8">
        <w:rPr>
          <w:bCs/>
          <w:sz w:val="16"/>
          <w:szCs w:val="16"/>
        </w:rPr>
        <w:t xml:space="preserve"> to jest personelem, o którym mowa w szczegółowym opisie przedmiotu zamówienia, posiadającym kwalifikacje i spełniającym wymagania minimalne określone </w:t>
      </w:r>
      <w:r>
        <w:rPr>
          <w:bCs/>
          <w:sz w:val="16"/>
          <w:szCs w:val="16"/>
        </w:rPr>
        <w:t xml:space="preserve">                        </w:t>
      </w:r>
      <w:r w:rsidRPr="003741E8">
        <w:rPr>
          <w:bCs/>
          <w:sz w:val="16"/>
          <w:szCs w:val="16"/>
        </w:rPr>
        <w:t>w szczegółowym opisie przedmiotu zamówienia,</w:t>
      </w:r>
      <w:r w:rsidRPr="003741E8">
        <w:rPr>
          <w:sz w:val="16"/>
          <w:szCs w:val="16"/>
        </w:rPr>
        <w:t xml:space="preserve"> </w:t>
      </w:r>
    </w:p>
    <w:p w14:paraId="44F47B52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sytuacja ekonomiczna i finansowa Wykonawcy  pozwala na wykonanie przedmiotu zamówienia,</w:t>
      </w:r>
    </w:p>
    <w:p w14:paraId="141FD47A" w14:textId="617DF2F6" w:rsidR="006E315E" w:rsidRPr="001F4013" w:rsidRDefault="006E315E" w:rsidP="006E315E">
      <w:pPr>
        <w:widowControl w:val="0"/>
        <w:numPr>
          <w:ilvl w:val="0"/>
          <w:numId w:val="7"/>
        </w:numPr>
        <w:suppressAutoHyphens/>
        <w:spacing w:after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 xml:space="preserve">posiadam/my zdolność finansową do realizacji przedmiotu zamówienia.  </w:t>
      </w:r>
    </w:p>
    <w:p w14:paraId="242706FE" w14:textId="77777777" w:rsidR="006E315E" w:rsidRPr="003741E8" w:rsidRDefault="006E315E" w:rsidP="006E315E">
      <w:pPr>
        <w:jc w:val="both"/>
        <w:rPr>
          <w:sz w:val="16"/>
          <w:szCs w:val="16"/>
        </w:rPr>
      </w:pPr>
      <w:r w:rsidRPr="003741E8">
        <w:rPr>
          <w:b/>
          <w:bCs/>
          <w:sz w:val="16"/>
          <w:szCs w:val="16"/>
        </w:rPr>
        <w:t>2. Ponadto oświadczam/y, że nie zachodzą przesłanki wykluczenia z postępowania określone w zapytaniu ofertowym, w tym</w:t>
      </w:r>
      <w:r w:rsidRPr="003741E8">
        <w:rPr>
          <w:sz w:val="16"/>
          <w:szCs w:val="16"/>
        </w:rPr>
        <w:t xml:space="preserve">: </w:t>
      </w:r>
    </w:p>
    <w:p w14:paraId="0843FA5F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nie jestem/</w:t>
      </w:r>
      <w:proofErr w:type="spellStart"/>
      <w:r w:rsidRPr="003741E8">
        <w:rPr>
          <w:sz w:val="16"/>
          <w:szCs w:val="16"/>
        </w:rPr>
        <w:t>śmy</w:t>
      </w:r>
      <w:proofErr w:type="spellEnd"/>
      <w:r w:rsidRPr="003741E8">
        <w:rPr>
          <w:sz w:val="16"/>
          <w:szCs w:val="16"/>
        </w:rPr>
        <w:t xml:space="preserve"> Wykonawcą, który z przyczyn leżących po jego stronie, nie wykonał albo nienależycie wykonał   w istotnym stopniu wcześniejszą umowę w sprawie zamówienia publicznego lub umowę koncesji, co doprowadziło do rozwiązania umowy lub zasądzenia odszkodowania,</w:t>
      </w:r>
    </w:p>
    <w:p w14:paraId="32E8B58D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 xml:space="preserve">w stosunku do Wykonawcy nie otwarto likwidacji i nie ogłoszono jego upadłości, </w:t>
      </w:r>
    </w:p>
    <w:p w14:paraId="2489AE0D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Wykonawca nie zalega z uiszczaniem podatków, opłat lub składek na ubezpieczenia zdrowotne i społeczne,</w:t>
      </w:r>
    </w:p>
    <w:p w14:paraId="50E6FBAB" w14:textId="77777777" w:rsidR="006E315E" w:rsidRPr="003741E8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Wykonawca nie został skazany za przestępstwo popełnione w związku z postępowaniem o udzielenie zamówienia,</w:t>
      </w:r>
    </w:p>
    <w:p w14:paraId="323B174B" w14:textId="39D4D852" w:rsidR="006E315E" w:rsidRDefault="006E315E" w:rsidP="006E315E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sz w:val="16"/>
          <w:szCs w:val="16"/>
        </w:rPr>
      </w:pPr>
      <w:r w:rsidRPr="003741E8">
        <w:rPr>
          <w:sz w:val="16"/>
          <w:szCs w:val="16"/>
        </w:rPr>
        <w:t xml:space="preserve">Oświadczam, że nie zachodzą w stosunku do mnie przesłanki wykluczenia z postępowania na podstawie art.  </w:t>
      </w:r>
      <w:r w:rsidRPr="003741E8">
        <w:rPr>
          <w:rFonts w:eastAsia="Times New Roman"/>
          <w:sz w:val="16"/>
          <w:szCs w:val="16"/>
          <w:lang w:eastAsia="pl-PL"/>
        </w:rPr>
        <w:t xml:space="preserve">7 ust. 1 ustawy </w:t>
      </w:r>
      <w:r w:rsidRPr="003741E8">
        <w:rPr>
          <w:sz w:val="16"/>
          <w:szCs w:val="16"/>
        </w:rPr>
        <w:t>z dnia 13 kwietnia 2022 r.</w:t>
      </w:r>
      <w:r w:rsidRPr="003741E8">
        <w:rPr>
          <w:i/>
          <w:iCs/>
          <w:sz w:val="16"/>
          <w:szCs w:val="16"/>
        </w:rPr>
        <w:t xml:space="preserve"> </w:t>
      </w:r>
      <w:r w:rsidRPr="003741E8">
        <w:rPr>
          <w:iCs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3741E8">
        <w:rPr>
          <w:i/>
          <w:iCs/>
          <w:sz w:val="16"/>
          <w:szCs w:val="16"/>
        </w:rPr>
        <w:t xml:space="preserve"> (Dz. U. poz. 835)</w:t>
      </w:r>
      <w:r w:rsidRPr="003741E8">
        <w:rPr>
          <w:rStyle w:val="Odwoanieprzypisudolnego"/>
          <w:i/>
          <w:iCs/>
          <w:sz w:val="16"/>
          <w:szCs w:val="16"/>
        </w:rPr>
        <w:footnoteReference w:id="1"/>
      </w:r>
      <w:r w:rsidRPr="003741E8">
        <w:rPr>
          <w:i/>
          <w:iCs/>
          <w:sz w:val="16"/>
          <w:szCs w:val="16"/>
        </w:rPr>
        <w:t>.</w:t>
      </w:r>
      <w:r w:rsidRPr="003741E8">
        <w:rPr>
          <w:sz w:val="16"/>
          <w:szCs w:val="16"/>
        </w:rPr>
        <w:t xml:space="preserve"> </w:t>
      </w:r>
    </w:p>
    <w:p w14:paraId="6C9F08D7" w14:textId="77777777" w:rsidR="001F4013" w:rsidRDefault="001F4013" w:rsidP="001F4013">
      <w:pPr>
        <w:widowControl w:val="0"/>
        <w:suppressAutoHyphens/>
        <w:spacing w:after="0" w:line="240" w:lineRule="auto"/>
        <w:jc w:val="both"/>
        <w:rPr>
          <w:sz w:val="16"/>
          <w:szCs w:val="16"/>
        </w:rPr>
      </w:pPr>
    </w:p>
    <w:p w14:paraId="13E1BCBB" w14:textId="5D39413B" w:rsidR="001F4013" w:rsidRPr="003741E8" w:rsidRDefault="001F4013" w:rsidP="001F4013">
      <w:pPr>
        <w:spacing w:line="240" w:lineRule="auto"/>
        <w:rPr>
          <w:sz w:val="16"/>
          <w:szCs w:val="16"/>
        </w:rPr>
      </w:pPr>
      <w:r>
        <w:rPr>
          <w:b/>
          <w:bCs/>
          <w:sz w:val="16"/>
          <w:szCs w:val="16"/>
        </w:rPr>
        <w:t>3.</w:t>
      </w:r>
      <w:r w:rsidR="006E315E" w:rsidRPr="001F4013">
        <w:rPr>
          <w:b/>
          <w:bCs/>
          <w:sz w:val="16"/>
          <w:szCs w:val="16"/>
        </w:rPr>
        <w:t>Potwierdzam/my prawdziwość informacji zawartych w ofercie.</w:t>
      </w:r>
    </w:p>
    <w:p w14:paraId="3E478E44" w14:textId="12DE6F23" w:rsidR="001F4013" w:rsidRPr="003741E8" w:rsidRDefault="006E315E" w:rsidP="001F4013">
      <w:pPr>
        <w:spacing w:after="0" w:line="240" w:lineRule="auto"/>
        <w:rPr>
          <w:sz w:val="16"/>
          <w:szCs w:val="16"/>
        </w:rPr>
      </w:pPr>
      <w:r w:rsidRPr="003741E8">
        <w:rPr>
          <w:sz w:val="16"/>
          <w:szCs w:val="16"/>
        </w:rPr>
        <w:t xml:space="preserve">Miejscowość, data </w:t>
      </w:r>
      <w:r w:rsidR="001F4013">
        <w:rPr>
          <w:sz w:val="16"/>
          <w:szCs w:val="16"/>
        </w:rPr>
        <w:t xml:space="preserve">                                                                                         </w:t>
      </w:r>
      <w:r w:rsidR="001F4013" w:rsidRPr="003741E8">
        <w:rPr>
          <w:sz w:val="16"/>
          <w:szCs w:val="16"/>
        </w:rPr>
        <w:t>Czytelny podpis lub pieczęć imienna i podpis Wykonawcy</w:t>
      </w:r>
    </w:p>
    <w:p w14:paraId="5A299D65" w14:textId="77777777" w:rsidR="001F4013" w:rsidRPr="0072060F" w:rsidRDefault="001F4013" w:rsidP="001F4013">
      <w:pPr>
        <w:spacing w:after="0" w:line="240" w:lineRule="auto"/>
        <w:ind w:left="3402"/>
        <w:jc w:val="center"/>
        <w:rPr>
          <w:sz w:val="16"/>
          <w:szCs w:val="16"/>
        </w:rPr>
      </w:pPr>
      <w:r w:rsidRPr="003741E8">
        <w:rPr>
          <w:sz w:val="16"/>
          <w:szCs w:val="16"/>
        </w:rPr>
        <w:t>lub upoważnionego przedstawiciela Wykon</w:t>
      </w:r>
      <w:r w:rsidRPr="0072060F">
        <w:rPr>
          <w:sz w:val="16"/>
          <w:szCs w:val="16"/>
        </w:rPr>
        <w:t>awcy</w:t>
      </w:r>
    </w:p>
    <w:p w14:paraId="206FA7BF" w14:textId="31A1EECC" w:rsidR="001F4013" w:rsidRDefault="001F4013" w:rsidP="001F4013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………………………………………….                                                                     ………………………………………………………………………………………………………</w:t>
      </w:r>
    </w:p>
    <w:p w14:paraId="25D9B8B5" w14:textId="77777777" w:rsidR="00393054" w:rsidRDefault="00393054" w:rsidP="001F4013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7B5354DA" w14:textId="77777777" w:rsidR="00994BA8" w:rsidRDefault="00994BA8" w:rsidP="001F4013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3779CBE2" w14:textId="54FE9952" w:rsidR="00A16E72" w:rsidRDefault="00A16E72" w:rsidP="00A16E72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t xml:space="preserve">Załącznik </w:t>
      </w:r>
      <w:r>
        <w:rPr>
          <w:rFonts w:ascii="Times New Roman" w:hAnsi="Times New Roman"/>
          <w:bCs/>
          <w:sz w:val="18"/>
          <w:szCs w:val="18"/>
        </w:rPr>
        <w:t>nr 4</w:t>
      </w:r>
    </w:p>
    <w:p w14:paraId="056B796D" w14:textId="77777777" w:rsidR="00DB2277" w:rsidRDefault="00DB2277" w:rsidP="00A16E72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16AAFD24" w14:textId="77777777" w:rsidR="00A16E72" w:rsidRPr="001F4013" w:rsidRDefault="00A16E72" w:rsidP="00A16E72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u w:val="single"/>
        </w:rPr>
      </w:pPr>
      <w:r w:rsidRPr="001F4013">
        <w:rPr>
          <w:rFonts w:ascii="Times New Roman" w:eastAsia="Times New Roman" w:hAnsi="Times New Roman" w:cs="Times New Roman"/>
          <w:b/>
          <w:u w:val="single"/>
        </w:rPr>
        <w:t>PROJEKT UMOWY</w:t>
      </w:r>
    </w:p>
    <w:p w14:paraId="7A458A7C" w14:textId="2F0CBC92" w:rsidR="00A16E72" w:rsidRPr="001F4013" w:rsidRDefault="00A16E72" w:rsidP="00A16E72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u w:val="single"/>
        </w:rPr>
      </w:pPr>
      <w:r w:rsidRPr="001F4013">
        <w:rPr>
          <w:rFonts w:ascii="Times New Roman" w:eastAsia="Times New Roman" w:hAnsi="Times New Roman" w:cs="Times New Roman"/>
          <w:b/>
          <w:u w:val="single"/>
        </w:rPr>
        <w:t xml:space="preserve"> </w:t>
      </w:r>
    </w:p>
    <w:p w14:paraId="1656A766" w14:textId="4D52681C" w:rsidR="00A16E72" w:rsidRPr="00847532" w:rsidRDefault="00A16E72" w:rsidP="00A16E72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UMOWA NR 00/2025/RCK </w:t>
      </w:r>
      <w:r w:rsidRPr="00847532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34CF78B6" w14:textId="77777777" w:rsidR="00A16E72" w:rsidRPr="00847532" w:rsidRDefault="00A16E72" w:rsidP="00A16E72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</w:p>
    <w:p w14:paraId="58DEA99C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</w:rPr>
      </w:pPr>
    </w:p>
    <w:p w14:paraId="711DBB88" w14:textId="412D006D" w:rsidR="00A16E7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</w:t>
      </w:r>
      <w:r w:rsidRPr="00847532">
        <w:rPr>
          <w:rFonts w:ascii="Times New Roman" w:eastAsia="Times New Roman" w:hAnsi="Times New Roman" w:cs="Times New Roman"/>
        </w:rPr>
        <w:t xml:space="preserve">awarta w dniu </w:t>
      </w:r>
      <w:r>
        <w:rPr>
          <w:rFonts w:ascii="Times New Roman" w:eastAsia="Times New Roman" w:hAnsi="Times New Roman" w:cs="Times New Roman"/>
        </w:rPr>
        <w:t xml:space="preserve">………. 2025 </w:t>
      </w:r>
      <w:r w:rsidRPr="00847532">
        <w:rPr>
          <w:rFonts w:ascii="Times New Roman" w:eastAsia="Times New Roman" w:hAnsi="Times New Roman" w:cs="Times New Roman"/>
        </w:rPr>
        <w:t xml:space="preserve">r. w </w:t>
      </w:r>
      <w:r>
        <w:rPr>
          <w:rFonts w:ascii="Times New Roman" w:eastAsia="Times New Roman" w:hAnsi="Times New Roman" w:cs="Times New Roman"/>
        </w:rPr>
        <w:t xml:space="preserve"> Goleniowie</w:t>
      </w:r>
      <w:r w:rsidRPr="00847532">
        <w:rPr>
          <w:rFonts w:ascii="Times New Roman" w:eastAsia="Times New Roman" w:hAnsi="Times New Roman" w:cs="Times New Roman"/>
        </w:rPr>
        <w:t xml:space="preserve"> </w:t>
      </w:r>
    </w:p>
    <w:p w14:paraId="1CB045E5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pomiędzy:</w:t>
      </w:r>
    </w:p>
    <w:p w14:paraId="1ED5DCFF" w14:textId="3D432D75" w:rsidR="00A16E72" w:rsidRPr="00847532" w:rsidRDefault="001F4013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………………………………………………………………………………………………………………………</w:t>
      </w:r>
      <w:r w:rsidR="00A16E72" w:rsidRPr="00847532">
        <w:rPr>
          <w:rFonts w:ascii="Times New Roman" w:eastAsia="Times New Roman" w:hAnsi="Times New Roman" w:cs="Times New Roman"/>
        </w:rPr>
        <w:t>zwa</w:t>
      </w:r>
      <w:r w:rsidR="00A16E72">
        <w:rPr>
          <w:rFonts w:ascii="Times New Roman" w:eastAsia="Times New Roman" w:hAnsi="Times New Roman" w:cs="Times New Roman"/>
        </w:rPr>
        <w:t>nym</w:t>
      </w:r>
      <w:r w:rsidR="00A16E72" w:rsidRPr="00847532">
        <w:rPr>
          <w:rFonts w:ascii="Times New Roman" w:eastAsia="Times New Roman" w:hAnsi="Times New Roman" w:cs="Times New Roman"/>
        </w:rPr>
        <w:t xml:space="preserve"> w dalszej części umowy </w:t>
      </w:r>
      <w:r w:rsidR="00A16E72" w:rsidRPr="00847532">
        <w:rPr>
          <w:rFonts w:ascii="Times New Roman" w:eastAsia="Times New Roman" w:hAnsi="Times New Roman" w:cs="Times New Roman"/>
          <w:b/>
        </w:rPr>
        <w:t>Zamawiającym</w:t>
      </w:r>
    </w:p>
    <w:p w14:paraId="0D8BE1A8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a </w:t>
      </w:r>
    </w:p>
    <w:p w14:paraId="4A5C944A" w14:textId="4027897A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………………………………………………………………………………………………………………………</w:t>
      </w:r>
    </w:p>
    <w:p w14:paraId="5CB1C5CE" w14:textId="77777777" w:rsidR="00A16E7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zwanym w  treści umowy „</w:t>
      </w:r>
      <w:r w:rsidRPr="00847532">
        <w:rPr>
          <w:rFonts w:ascii="Times New Roman" w:eastAsia="Times New Roman" w:hAnsi="Times New Roman" w:cs="Times New Roman"/>
          <w:b/>
        </w:rPr>
        <w:t>Wykonawcą</w:t>
      </w:r>
      <w:r w:rsidRPr="00847532">
        <w:rPr>
          <w:rFonts w:ascii="Times New Roman" w:eastAsia="Times New Roman" w:hAnsi="Times New Roman" w:cs="Times New Roman"/>
        </w:rPr>
        <w:t>”,</w:t>
      </w:r>
    </w:p>
    <w:p w14:paraId="2AFE5165" w14:textId="77777777" w:rsidR="00A16E7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0B48B973" w14:textId="5533AC0E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o następującej treści: </w:t>
      </w:r>
    </w:p>
    <w:p w14:paraId="7FFF18DC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§ 1</w:t>
      </w:r>
    </w:p>
    <w:p w14:paraId="7869B6F1" w14:textId="7CF7A659" w:rsidR="00A16E72" w:rsidRDefault="00A60826" w:rsidP="00A60826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A60826">
        <w:rPr>
          <w:rFonts w:ascii="Times New Roman" w:eastAsia="Times New Roman" w:hAnsi="Times New Roman" w:cs="Times New Roman"/>
        </w:rPr>
        <w:t xml:space="preserve"> 1</w:t>
      </w:r>
      <w:r>
        <w:rPr>
          <w:rFonts w:ascii="Times New Roman" w:eastAsia="Times New Roman" w:hAnsi="Times New Roman" w:cs="Times New Roman"/>
        </w:rPr>
        <w:t xml:space="preserve">. </w:t>
      </w:r>
      <w:r w:rsidR="00A16E72" w:rsidRPr="0034436E">
        <w:rPr>
          <w:rFonts w:ascii="Times New Roman" w:eastAsia="Times New Roman" w:hAnsi="Times New Roman" w:cs="Times New Roman"/>
        </w:rPr>
        <w:t xml:space="preserve">Przedmiotem umowy </w:t>
      </w:r>
      <w:r w:rsidR="00A16E72">
        <w:rPr>
          <w:rFonts w:ascii="Times New Roman" w:eastAsia="Times New Roman" w:hAnsi="Times New Roman" w:cs="Times New Roman"/>
        </w:rPr>
        <w:t>są</w:t>
      </w:r>
      <w:r w:rsidR="00A16E72" w:rsidRPr="0034436E">
        <w:rPr>
          <w:rFonts w:ascii="Times New Roman" w:eastAsia="Times New Roman" w:hAnsi="Times New Roman" w:cs="Times New Roman"/>
        </w:rPr>
        <w:t xml:space="preserve"> </w:t>
      </w:r>
      <w:r w:rsidR="00F1205C">
        <w:rPr>
          <w:rFonts w:ascii="Times New Roman" w:eastAsia="Times New Roman" w:hAnsi="Times New Roman" w:cs="Times New Roman"/>
        </w:rPr>
        <w:t xml:space="preserve">zagwarantowane </w:t>
      </w:r>
      <w:r w:rsidR="00A16E72" w:rsidRPr="00D1701E">
        <w:rPr>
          <w:rFonts w:ascii="Times New Roman" w:hAnsi="Times New Roman"/>
          <w:b/>
        </w:rPr>
        <w:t>„sukcesywne dostawy materiałów biurowych związanych</w:t>
      </w:r>
      <w:r w:rsidR="00F1205C">
        <w:rPr>
          <w:rFonts w:ascii="Times New Roman" w:hAnsi="Times New Roman"/>
          <w:b/>
        </w:rPr>
        <w:t xml:space="preserve">                     </w:t>
      </w:r>
      <w:r w:rsidR="00A16E72" w:rsidRPr="00D1701E">
        <w:rPr>
          <w:rFonts w:ascii="Times New Roman" w:hAnsi="Times New Roman"/>
          <w:b/>
        </w:rPr>
        <w:t xml:space="preserve"> z funkcjonowaniem punktu RCK” </w:t>
      </w:r>
      <w:r w:rsidR="00D1701E" w:rsidRPr="00D1701E">
        <w:rPr>
          <w:rFonts w:ascii="Times New Roman" w:hAnsi="Times New Roman"/>
          <w:bCs/>
        </w:rPr>
        <w:t>z transportem</w:t>
      </w:r>
      <w:r w:rsidR="00A16E72" w:rsidRPr="00613DB8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D1701E" w:rsidRPr="00D1701E">
        <w:rPr>
          <w:rFonts w:ascii="Times New Roman" w:hAnsi="Times New Roman"/>
          <w:bCs/>
        </w:rPr>
        <w:t>na koszt i ryzyko Wykonawcy do siedziby Zamawiającego przez okres od dnia podpisania umow</w:t>
      </w:r>
      <w:r w:rsidR="00050B57">
        <w:rPr>
          <w:rFonts w:ascii="Times New Roman" w:hAnsi="Times New Roman"/>
          <w:bCs/>
        </w:rPr>
        <w:t>y</w:t>
      </w:r>
      <w:r w:rsidR="00D1701E" w:rsidRPr="00D1701E">
        <w:rPr>
          <w:rFonts w:ascii="Times New Roman" w:hAnsi="Times New Roman"/>
          <w:bCs/>
        </w:rPr>
        <w:t xml:space="preserve"> do dnia 31 grudnia 2025 r.</w:t>
      </w:r>
      <w:r w:rsidR="00D1701E">
        <w:rPr>
          <w:rFonts w:ascii="Times New Roman" w:hAnsi="Times New Roman"/>
          <w:bCs/>
        </w:rPr>
        <w:t>,</w:t>
      </w:r>
      <w:r w:rsidR="00D1701E">
        <w:rPr>
          <w:rFonts w:ascii="Times New Roman" w:hAnsi="Times New Roman" w:cs="Times New Roman"/>
          <w:b/>
          <w:bCs/>
          <w:i/>
        </w:rPr>
        <w:t xml:space="preserve"> </w:t>
      </w:r>
      <w:r w:rsidR="00A16E72" w:rsidRPr="00847532">
        <w:rPr>
          <w:rFonts w:ascii="Times New Roman" w:eastAsia="Times New Roman" w:hAnsi="Times New Roman" w:cs="Times New Roman"/>
        </w:rPr>
        <w:t>zgodnie z Zapytaniem ofertowym</w:t>
      </w:r>
      <w:r w:rsidR="00A16E72">
        <w:rPr>
          <w:rFonts w:ascii="Times New Roman" w:eastAsia="Times New Roman" w:hAnsi="Times New Roman" w:cs="Times New Roman"/>
        </w:rPr>
        <w:t xml:space="preserve"> nr 2/2025/RCK  z dnia </w:t>
      </w:r>
      <w:r>
        <w:rPr>
          <w:rFonts w:ascii="Times New Roman" w:eastAsia="Times New Roman" w:hAnsi="Times New Roman" w:cs="Times New Roman"/>
        </w:rPr>
        <w:t>28 lutego</w:t>
      </w:r>
      <w:r w:rsidR="00A16E72">
        <w:rPr>
          <w:rFonts w:ascii="Times New Roman" w:eastAsia="Times New Roman" w:hAnsi="Times New Roman" w:cs="Times New Roman"/>
        </w:rPr>
        <w:t xml:space="preserve"> 2025 r.</w:t>
      </w:r>
      <w:r w:rsidR="00A16E72" w:rsidRPr="00847532">
        <w:rPr>
          <w:rFonts w:ascii="Times New Roman" w:eastAsia="Times New Roman" w:hAnsi="Times New Roman" w:cs="Times New Roman"/>
        </w:rPr>
        <w:t xml:space="preserve"> i złożoną </w:t>
      </w:r>
      <w:r w:rsidR="00A16E72">
        <w:rPr>
          <w:rFonts w:ascii="Times New Roman" w:eastAsia="Times New Roman" w:hAnsi="Times New Roman" w:cs="Times New Roman"/>
        </w:rPr>
        <w:t xml:space="preserve">przez Wykonawcę </w:t>
      </w:r>
      <w:r w:rsidR="001F4013">
        <w:rPr>
          <w:rFonts w:ascii="Times New Roman" w:eastAsia="Times New Roman" w:hAnsi="Times New Roman" w:cs="Times New Roman"/>
        </w:rPr>
        <w:t xml:space="preserve">ofertą </w:t>
      </w:r>
      <w:r w:rsidR="00A16E72">
        <w:rPr>
          <w:rFonts w:ascii="Times New Roman" w:eastAsia="Times New Roman" w:hAnsi="Times New Roman" w:cs="Times New Roman"/>
        </w:rPr>
        <w:t xml:space="preserve">w dniu </w:t>
      </w:r>
      <w:r w:rsidR="00D1701E">
        <w:rPr>
          <w:rFonts w:ascii="Times New Roman" w:eastAsia="Times New Roman" w:hAnsi="Times New Roman" w:cs="Times New Roman"/>
        </w:rPr>
        <w:t>00 marca</w:t>
      </w:r>
      <w:r w:rsidR="00A16E72">
        <w:rPr>
          <w:rFonts w:ascii="Times New Roman" w:eastAsia="Times New Roman" w:hAnsi="Times New Roman" w:cs="Times New Roman"/>
        </w:rPr>
        <w:t xml:space="preserve"> 202</w:t>
      </w:r>
      <w:r w:rsidR="00D1701E">
        <w:rPr>
          <w:rFonts w:ascii="Times New Roman" w:eastAsia="Times New Roman" w:hAnsi="Times New Roman" w:cs="Times New Roman"/>
        </w:rPr>
        <w:t>5</w:t>
      </w:r>
      <w:r w:rsidR="00A16E72">
        <w:rPr>
          <w:rFonts w:ascii="Times New Roman" w:eastAsia="Times New Roman" w:hAnsi="Times New Roman" w:cs="Times New Roman"/>
        </w:rPr>
        <w:t xml:space="preserve"> r., </w:t>
      </w:r>
      <w:r w:rsidR="00A16E72" w:rsidRPr="0034436E">
        <w:rPr>
          <w:rFonts w:ascii="Times New Roman" w:eastAsia="Times New Roman" w:hAnsi="Times New Roman" w:cs="Times New Roman"/>
          <w:b/>
          <w:bCs/>
        </w:rPr>
        <w:t>dotyczącą zadania</w:t>
      </w:r>
      <w:r w:rsidR="00A16E72">
        <w:rPr>
          <w:rFonts w:ascii="Times New Roman" w:eastAsia="Times New Roman" w:hAnsi="Times New Roman" w:cs="Times New Roman"/>
          <w:b/>
          <w:bCs/>
        </w:rPr>
        <w:t>.</w:t>
      </w:r>
    </w:p>
    <w:p w14:paraId="0A9C21AE" w14:textId="699919EB" w:rsidR="00A16E72" w:rsidRPr="00A60826" w:rsidRDefault="00A60826" w:rsidP="00A60826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2.</w:t>
      </w:r>
      <w:r w:rsidR="00A16E72" w:rsidRPr="00847532">
        <w:rPr>
          <w:rFonts w:ascii="Times New Roman" w:eastAsia="Times New Roman" w:hAnsi="Times New Roman" w:cs="Times New Roman"/>
        </w:rPr>
        <w:t>Wykonawca zobowiązuje się do wykonania przedmiotu umowy</w:t>
      </w:r>
      <w:r w:rsidR="00A16E72">
        <w:rPr>
          <w:rFonts w:ascii="Times New Roman" w:eastAsia="Times New Roman" w:hAnsi="Times New Roman" w:cs="Times New Roman"/>
        </w:rPr>
        <w:t xml:space="preserve"> </w:t>
      </w:r>
      <w:r w:rsidR="00A16E72" w:rsidRPr="00847532">
        <w:rPr>
          <w:rFonts w:ascii="Times New Roman" w:eastAsia="Times New Roman" w:hAnsi="Times New Roman" w:cs="Times New Roman"/>
        </w:rPr>
        <w:t xml:space="preserve">zgodnie z postanowieniami niniejszej umowy oraz obowiązującymi przepisami prawa. </w:t>
      </w:r>
    </w:p>
    <w:p w14:paraId="22C4D9DE" w14:textId="37C02003" w:rsidR="00A16E72" w:rsidRPr="00591A23" w:rsidRDefault="00A60826" w:rsidP="00A60826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A60826">
        <w:rPr>
          <w:rFonts w:ascii="Times New Roman" w:eastAsia="Times New Roman" w:hAnsi="Times New Roman" w:cs="Times New Roman"/>
          <w:b/>
          <w:bCs/>
        </w:rPr>
        <w:t>3.</w:t>
      </w:r>
      <w:r w:rsidR="00591A23" w:rsidRPr="00591A23">
        <w:rPr>
          <w:rFonts w:ascii="Times New Roman" w:eastAsia="Times New Roman" w:hAnsi="Times New Roman" w:cs="Times New Roman"/>
        </w:rPr>
        <w:t xml:space="preserve">Łączna wartość zamówienia, od dnia podpisania umowy do dnia 31 grudnia 2025 r., nie może przekroczyć kwoty 6.172,00 zł brutto.   </w:t>
      </w:r>
    </w:p>
    <w:p w14:paraId="646DE9C1" w14:textId="290B9AD2" w:rsidR="00D1701E" w:rsidRPr="00393054" w:rsidRDefault="00A60826" w:rsidP="00A60826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A60826">
        <w:rPr>
          <w:rFonts w:ascii="Times New Roman" w:eastAsia="Times New Roman" w:hAnsi="Times New Roman" w:cs="Times New Roman"/>
          <w:b/>
          <w:bCs/>
        </w:rPr>
        <w:t>4.</w:t>
      </w:r>
      <w:r w:rsidR="00A16E72" w:rsidRPr="00393054">
        <w:rPr>
          <w:rFonts w:ascii="Times New Roman" w:eastAsia="Times New Roman" w:hAnsi="Times New Roman" w:cs="Times New Roman"/>
        </w:rPr>
        <w:t>Wykonawca przyjmuje do wiadomości, że realizacja przedmiotu umowy następuje w ramach projektu</w:t>
      </w:r>
      <w:r w:rsidR="00D1701E" w:rsidRPr="00393054">
        <w:rPr>
          <w:rFonts w:ascii="Times New Roman" w:hAnsi="Times New Roman"/>
        </w:rPr>
        <w:t xml:space="preserve"> pn.</w:t>
      </w:r>
      <w:r w:rsidR="00D1701E" w:rsidRPr="00393054">
        <w:rPr>
          <w:rFonts w:ascii="Times New Roman" w:hAnsi="Times New Roman"/>
          <w:bCs/>
        </w:rPr>
        <w:t xml:space="preserve"> REGIONALNE CENTRUM KRYZYSOWE</w:t>
      </w:r>
      <w:r w:rsidR="001F4013">
        <w:rPr>
          <w:rFonts w:ascii="Times New Roman" w:hAnsi="Times New Roman"/>
          <w:bCs/>
        </w:rPr>
        <w:t xml:space="preserve"> </w:t>
      </w:r>
      <w:r w:rsidR="00D1701E" w:rsidRPr="00393054">
        <w:rPr>
          <w:rFonts w:ascii="Times New Roman" w:hAnsi="Times New Roman"/>
          <w:bCs/>
        </w:rPr>
        <w:t xml:space="preserve">nr: </w:t>
      </w:r>
      <w:r w:rsidR="00D1701E" w:rsidRPr="00393054">
        <w:rPr>
          <w:rFonts w:ascii="Times New Roman" w:eastAsia="Times New Roman" w:hAnsi="Times New Roman"/>
        </w:rPr>
        <w:t>FEPZ.06.23-IP.01-0001/24</w:t>
      </w:r>
      <w:r w:rsidR="00D1701E" w:rsidRPr="00393054">
        <w:rPr>
          <w:rFonts w:ascii="Times New Roman" w:hAnsi="Times New Roman"/>
          <w:bCs/>
        </w:rPr>
        <w:t xml:space="preserve">, realizowanego przez POWIAT GOLENIOWSKI/Powiatowe Centrum Pomocy Rodzinie w Goleniowie w ramach </w:t>
      </w:r>
      <w:r w:rsidR="00D1701E" w:rsidRPr="00393054">
        <w:rPr>
          <w:rFonts w:ascii="Times New Roman" w:hAnsi="Times New Roman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  i zagrożonych wykluczeniem mieszkaniowym</w:t>
      </w:r>
      <w:r w:rsidR="00A16E72" w:rsidRPr="00393054">
        <w:rPr>
          <w:rFonts w:ascii="Times New Roman" w:eastAsia="Times New Roman" w:hAnsi="Times New Roman" w:cs="Times New Roman"/>
        </w:rPr>
        <w:t xml:space="preserve"> </w:t>
      </w:r>
    </w:p>
    <w:p w14:paraId="74E6E253" w14:textId="01E90B94" w:rsidR="00A16E72" w:rsidRDefault="00A16E72" w:rsidP="00A60826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393054">
        <w:rPr>
          <w:rFonts w:ascii="Times New Roman" w:eastAsia="Times New Roman" w:hAnsi="Times New Roman" w:cs="Times New Roman"/>
        </w:rPr>
        <w:t>W związku z powyższym Wykonawca jest obowiązany do wyrównania Zamawiającemu wszelkich szkód,</w:t>
      </w:r>
      <w:r w:rsidRPr="00D1701E">
        <w:rPr>
          <w:rFonts w:ascii="Times New Roman" w:eastAsia="Times New Roman" w:hAnsi="Times New Roman" w:cs="Times New Roman"/>
        </w:rPr>
        <w:t xml:space="preserve"> jakie ten poniesie z przyczyn leżących po stronie Wykonawcy, z powodu niespełnienia przez Zamawiającego warunków do otrzymania dotacji.</w:t>
      </w:r>
    </w:p>
    <w:p w14:paraId="5751E302" w14:textId="71BA6D9C" w:rsidR="00393054" w:rsidRDefault="00393054" w:rsidP="00A60826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hAnsi="Times New Roman"/>
          <w:bCs/>
        </w:rPr>
      </w:pPr>
      <w:r w:rsidRPr="00A60826">
        <w:rPr>
          <w:rFonts w:ascii="Times New Roman" w:eastAsia="Times New Roman" w:hAnsi="Times New Roman" w:cs="Times New Roman"/>
          <w:b/>
          <w:bCs/>
        </w:rPr>
        <w:t>5.</w:t>
      </w:r>
      <w:r w:rsidR="00A60826">
        <w:rPr>
          <w:rFonts w:ascii="Times New Roman" w:eastAsia="Times New Roman" w:hAnsi="Times New Roman" w:cs="Times New Roman"/>
        </w:rPr>
        <w:t xml:space="preserve"> </w:t>
      </w:r>
      <w:r w:rsidRPr="00393054">
        <w:rPr>
          <w:rFonts w:ascii="Times New Roman" w:hAnsi="Times New Roman"/>
          <w:bCs/>
        </w:rPr>
        <w:t>Oferowane materiały biurowe muszą posiadać wszelkie wymagane prawem atesty i badania, muszą być fabrycznie nowe, posiadać oryginalne opakowania z zabezpieczeniami stosowanymi przez danego producenta (np. hologramy). Materiały muszą być oryginalnie zabezpieczone przez producenta w sposób gwarantujący, iż produkt nie był użyty od dnia wyprodukowania. Nazwa dostarczonego towaru na fakturze musi być zgodna z nazwą towaru na opakowaniu.</w:t>
      </w:r>
    </w:p>
    <w:p w14:paraId="44F6095A" w14:textId="5A6F15CB" w:rsidR="00393054" w:rsidRDefault="00393054" w:rsidP="00A60826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hAnsi="Times New Roman"/>
          <w:bCs/>
        </w:rPr>
      </w:pPr>
      <w:r w:rsidRPr="00A60826">
        <w:rPr>
          <w:rFonts w:ascii="Times New Roman" w:hAnsi="Times New Roman"/>
          <w:b/>
        </w:rPr>
        <w:t>6</w:t>
      </w:r>
      <w:r>
        <w:rPr>
          <w:rFonts w:ascii="Times New Roman" w:hAnsi="Times New Roman"/>
          <w:bCs/>
        </w:rPr>
        <w:t>.</w:t>
      </w:r>
      <w:r w:rsidRPr="00393054">
        <w:rPr>
          <w:rFonts w:ascii="Times New Roman" w:hAnsi="Times New Roman"/>
          <w:bCs/>
        </w:rPr>
        <w:t xml:space="preserve">Opis przedmiotu zamówienia </w:t>
      </w:r>
      <w:r>
        <w:rPr>
          <w:rFonts w:ascii="Times New Roman" w:hAnsi="Times New Roman"/>
          <w:bCs/>
        </w:rPr>
        <w:t>z zapytania ofertowego</w:t>
      </w:r>
      <w:r w:rsidRPr="00393054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nr 2/2025/RCK  z dnia 00 marca 2025 r.</w:t>
      </w:r>
      <w:r w:rsidRPr="00847532">
        <w:rPr>
          <w:rFonts w:ascii="Times New Roman" w:eastAsia="Times New Roman" w:hAnsi="Times New Roman" w:cs="Times New Roman"/>
        </w:rPr>
        <w:t xml:space="preserve"> </w:t>
      </w:r>
      <w:r w:rsidRPr="00393054">
        <w:rPr>
          <w:rFonts w:ascii="Times New Roman" w:hAnsi="Times New Roman"/>
          <w:bCs/>
        </w:rPr>
        <w:t>zawiera wykaz głównych materiałów przewidywanych do zamówienia. W trakcie realizacji umowy Zamawiający będzie także zamawiał materiały, które nie zostały wymienione w opisie przedmiotu zamówienia.</w:t>
      </w:r>
    </w:p>
    <w:p w14:paraId="0BCAA4C3" w14:textId="1669C156" w:rsidR="00591A23" w:rsidRPr="00591A23" w:rsidRDefault="00393054" w:rsidP="00A60826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hAnsi="Times New Roman"/>
        </w:rPr>
      </w:pPr>
      <w:r w:rsidRPr="00A60826">
        <w:rPr>
          <w:rFonts w:ascii="Times New Roman" w:hAnsi="Times New Roman"/>
          <w:b/>
        </w:rPr>
        <w:t>7</w:t>
      </w:r>
      <w:r>
        <w:rPr>
          <w:rFonts w:ascii="Times New Roman" w:hAnsi="Times New Roman"/>
          <w:bCs/>
        </w:rPr>
        <w:t>.</w:t>
      </w:r>
      <w:r w:rsidRPr="00393054">
        <w:rPr>
          <w:rFonts w:ascii="Times New Roman" w:hAnsi="Times New Roman"/>
        </w:rPr>
        <w:t>Wskazane w opisie przedmiotu zamówienia ilości poszczególnych materiałów biurowych mają charakter szacunkowy i nie będą stanowić zobowiązania Zamawiającego do pełnego ich zamówienia.</w:t>
      </w:r>
    </w:p>
    <w:p w14:paraId="588591B2" w14:textId="77777777" w:rsidR="00A16E72" w:rsidRPr="00215E28" w:rsidRDefault="00A16E72" w:rsidP="00393054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17334A22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2</w:t>
      </w:r>
    </w:p>
    <w:p w14:paraId="25AFC67B" w14:textId="3D84AA6A" w:rsidR="00A16E72" w:rsidRPr="00847532" w:rsidRDefault="00A16E72" w:rsidP="00A16E72">
      <w:pPr>
        <w:pStyle w:val="Normalny1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</w:rPr>
        <w:t xml:space="preserve">Osobą do kontaktu po stronie Wykonawcy jest </w:t>
      </w:r>
      <w:r>
        <w:rPr>
          <w:rFonts w:ascii="Times New Roman" w:eastAsia="Times New Roman" w:hAnsi="Times New Roman" w:cs="Times New Roman"/>
        </w:rPr>
        <w:t>Pan</w:t>
      </w:r>
      <w:r w:rsidR="00A60826">
        <w:rPr>
          <w:rFonts w:ascii="Times New Roman" w:eastAsia="Times New Roman" w:hAnsi="Times New Roman" w:cs="Times New Roman"/>
        </w:rPr>
        <w:t>/i</w:t>
      </w:r>
      <w:r>
        <w:rPr>
          <w:rFonts w:ascii="Times New Roman" w:eastAsia="Times New Roman" w:hAnsi="Times New Roman" w:cs="Times New Roman"/>
        </w:rPr>
        <w:t xml:space="preserve"> </w:t>
      </w:r>
      <w:r w:rsidR="00D1701E">
        <w:rPr>
          <w:rFonts w:ascii="Times New Roman" w:eastAsia="Times New Roman" w:hAnsi="Times New Roman" w:cs="Times New Roman"/>
        </w:rPr>
        <w:t>………………</w:t>
      </w:r>
      <w:r>
        <w:rPr>
          <w:rFonts w:ascii="Times New Roman" w:eastAsia="Times New Roman" w:hAnsi="Times New Roman" w:cs="Times New Roman"/>
        </w:rPr>
        <w:t xml:space="preserve">, tel. </w:t>
      </w:r>
      <w:r w:rsidR="00D1701E">
        <w:rPr>
          <w:rFonts w:ascii="Times New Roman" w:eastAsia="Times New Roman" w:hAnsi="Times New Roman" w:cs="Times New Roman"/>
        </w:rPr>
        <w:t>………………</w:t>
      </w:r>
      <w:r>
        <w:rPr>
          <w:rFonts w:ascii="Times New Roman" w:eastAsia="Times New Roman" w:hAnsi="Times New Roman" w:cs="Times New Roman"/>
        </w:rPr>
        <w:t xml:space="preserve">, mail </w:t>
      </w:r>
      <w:r w:rsidR="00D1701E">
        <w:rPr>
          <w:rFonts w:ascii="Times New Roman" w:eastAsia="Times New Roman" w:hAnsi="Times New Roman" w:cs="Times New Roman"/>
        </w:rPr>
        <w:t>…………….</w:t>
      </w:r>
    </w:p>
    <w:p w14:paraId="635E2523" w14:textId="0A255BCA" w:rsidR="00A16E72" w:rsidRPr="00847532" w:rsidRDefault="00A16E72" w:rsidP="00A16E72">
      <w:pPr>
        <w:pStyle w:val="Normalny1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</w:rPr>
        <w:t xml:space="preserve">Osobą do kontaktu po stronie Zamawiającego jest </w:t>
      </w:r>
      <w:r>
        <w:rPr>
          <w:rFonts w:ascii="Times New Roman" w:eastAsia="Times New Roman" w:hAnsi="Times New Roman" w:cs="Times New Roman"/>
        </w:rPr>
        <w:t xml:space="preserve">Pani </w:t>
      </w:r>
      <w:r w:rsidR="00D1701E">
        <w:rPr>
          <w:rFonts w:ascii="Times New Roman" w:eastAsia="Times New Roman" w:hAnsi="Times New Roman" w:cs="Times New Roman"/>
        </w:rPr>
        <w:t>………………</w:t>
      </w:r>
      <w:r>
        <w:rPr>
          <w:rFonts w:ascii="Times New Roman" w:eastAsia="Times New Roman" w:hAnsi="Times New Roman" w:cs="Times New Roman"/>
        </w:rPr>
        <w:t xml:space="preserve">, tel. </w:t>
      </w:r>
      <w:r w:rsidR="00D1701E">
        <w:rPr>
          <w:rFonts w:ascii="Times New Roman" w:eastAsia="Times New Roman" w:hAnsi="Times New Roman" w:cs="Times New Roman"/>
        </w:rPr>
        <w:t>…………….</w:t>
      </w:r>
      <w:r>
        <w:rPr>
          <w:rFonts w:ascii="Times New Roman" w:eastAsia="Times New Roman" w:hAnsi="Times New Roman" w:cs="Times New Roman"/>
        </w:rPr>
        <w:t xml:space="preserve">, mail </w:t>
      </w:r>
      <w:r w:rsidR="00D1701E">
        <w:rPr>
          <w:rFonts w:ascii="Times New Roman" w:eastAsia="Times New Roman" w:hAnsi="Times New Roman" w:cs="Times New Roman"/>
        </w:rPr>
        <w:t>…………..</w:t>
      </w:r>
    </w:p>
    <w:p w14:paraId="2DC3A25B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b/>
        </w:rPr>
      </w:pPr>
    </w:p>
    <w:p w14:paraId="45385373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3</w:t>
      </w:r>
    </w:p>
    <w:p w14:paraId="1CE64D2E" w14:textId="77777777" w:rsidR="00A16E72" w:rsidRPr="001F4013" w:rsidRDefault="00A16E72" w:rsidP="00A16E72">
      <w:pPr>
        <w:pStyle w:val="Normalny1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1F4013">
        <w:rPr>
          <w:rFonts w:ascii="Times New Roman" w:eastAsia="Times New Roman" w:hAnsi="Times New Roman" w:cs="Times New Roman"/>
          <w:color w:val="000000" w:themeColor="text1"/>
        </w:rPr>
        <w:t>Przedmiot umowy Wykonawca może wykonać przy udziale podwykonawców.</w:t>
      </w:r>
    </w:p>
    <w:p w14:paraId="4A2B8E7D" w14:textId="77777777" w:rsidR="00A16E72" w:rsidRPr="001F4013" w:rsidRDefault="00A16E72" w:rsidP="00A16E72">
      <w:pPr>
        <w:pStyle w:val="Normalny1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1F4013">
        <w:rPr>
          <w:rFonts w:ascii="Times New Roman" w:eastAsia="Times New Roman" w:hAnsi="Times New Roman" w:cs="Times New Roman"/>
          <w:color w:val="000000" w:themeColor="text1"/>
        </w:rPr>
        <w:t>Wykonawca odpowiada za działania i zaniechania podwykonawców jak za działania własne.</w:t>
      </w:r>
    </w:p>
    <w:p w14:paraId="040634C5" w14:textId="77777777" w:rsidR="00A16E72" w:rsidRPr="001F4013" w:rsidRDefault="00A16E72" w:rsidP="00A16E72">
      <w:pPr>
        <w:pStyle w:val="Normalny1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1F4013">
        <w:rPr>
          <w:rFonts w:ascii="Times New Roman" w:eastAsia="Times New Roman" w:hAnsi="Times New Roman" w:cs="Times New Roman"/>
          <w:color w:val="000000" w:themeColor="text1"/>
        </w:rPr>
        <w:t xml:space="preserve">Wykonawca, zamierzający zawrzeć umowę o podwykonawstwo, jest obowiązany do przedłożenia Zamawiającemu projektu umowy. </w:t>
      </w:r>
    </w:p>
    <w:p w14:paraId="7D23177E" w14:textId="77777777" w:rsidR="00A16E72" w:rsidRPr="001F4013" w:rsidRDefault="00A16E72" w:rsidP="00A16E72">
      <w:pPr>
        <w:pStyle w:val="Normalny1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1F4013">
        <w:rPr>
          <w:rFonts w:ascii="Times New Roman" w:eastAsia="Times New Roman" w:hAnsi="Times New Roman" w:cs="Times New Roman"/>
          <w:color w:val="000000" w:themeColor="text1"/>
        </w:rPr>
        <w:t>W razie wykonywania przedmiotu umowy przy udziale podwykonawców wypłata wynagrodzenia Wykonawcy jest uzależniona, oprócz spełnienia warunków wynikających z niniejszej umowy, od przedłożenia Zamawiającemu oświadczeń podwykonawców o zapłacie przez Wykonawcę należnego im wynagrodzenia za zrealizowane dostawy / usługi / roboty.</w:t>
      </w:r>
    </w:p>
    <w:p w14:paraId="368F35D0" w14:textId="77777777" w:rsidR="00A16E72" w:rsidRPr="001F4013" w:rsidRDefault="00A16E72" w:rsidP="00591A23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b/>
          <w:color w:val="000000" w:themeColor="text1"/>
        </w:rPr>
      </w:pPr>
    </w:p>
    <w:p w14:paraId="2F103060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§ 4</w:t>
      </w:r>
    </w:p>
    <w:p w14:paraId="52912A8A" w14:textId="3D1BE40B" w:rsidR="00393054" w:rsidRPr="00393054" w:rsidRDefault="00393054" w:rsidP="00591A23">
      <w:pPr>
        <w:pStyle w:val="Akapitzlist"/>
        <w:numPr>
          <w:ilvl w:val="0"/>
          <w:numId w:val="30"/>
        </w:numPr>
        <w:spacing w:after="5"/>
        <w:ind w:left="417" w:right="4"/>
        <w:jc w:val="both"/>
        <w:rPr>
          <w:rFonts w:ascii="Times New Roman" w:hAnsi="Times New Roman"/>
          <w:sz w:val="20"/>
          <w:szCs w:val="20"/>
        </w:rPr>
      </w:pPr>
      <w:r w:rsidRPr="00393054">
        <w:rPr>
          <w:rFonts w:ascii="Times New Roman" w:hAnsi="Times New Roman"/>
          <w:sz w:val="20"/>
          <w:szCs w:val="20"/>
        </w:rPr>
        <w:t xml:space="preserve">Każdorazowa zapłata za dostarczone materiały biurowe nastąpi, na postawie </w:t>
      </w:r>
      <w:r w:rsidR="00F1205C" w:rsidRPr="00393054">
        <w:rPr>
          <w:rFonts w:ascii="Times New Roman" w:hAnsi="Times New Roman"/>
          <w:sz w:val="20"/>
          <w:szCs w:val="20"/>
        </w:rPr>
        <w:t xml:space="preserve">prawidłowo wystawionej </w:t>
      </w:r>
      <w:r w:rsidRPr="00393054">
        <w:rPr>
          <w:rFonts w:ascii="Times New Roman" w:hAnsi="Times New Roman"/>
          <w:sz w:val="20"/>
          <w:szCs w:val="20"/>
        </w:rPr>
        <w:t>faktury</w:t>
      </w:r>
      <w:r w:rsidR="00F1205C">
        <w:rPr>
          <w:rFonts w:ascii="Times New Roman" w:hAnsi="Times New Roman"/>
          <w:sz w:val="20"/>
          <w:szCs w:val="20"/>
        </w:rPr>
        <w:t>,</w:t>
      </w:r>
      <w:r w:rsidRPr="00393054">
        <w:rPr>
          <w:rFonts w:ascii="Times New Roman" w:hAnsi="Times New Roman"/>
          <w:sz w:val="20"/>
          <w:szCs w:val="20"/>
        </w:rPr>
        <w:t xml:space="preserve"> wystawionej przez Wykonawcę po przyjęciu i odebraniu materiałów biurowych przez Zamawiającego.</w:t>
      </w:r>
    </w:p>
    <w:p w14:paraId="54795B1A" w14:textId="77777777" w:rsidR="00393054" w:rsidRDefault="00393054" w:rsidP="00591A23">
      <w:pPr>
        <w:pStyle w:val="Akapitzlist"/>
        <w:numPr>
          <w:ilvl w:val="0"/>
          <w:numId w:val="30"/>
        </w:numPr>
        <w:spacing w:after="0"/>
        <w:ind w:left="417"/>
        <w:jc w:val="both"/>
        <w:rPr>
          <w:rFonts w:ascii="Times New Roman" w:hAnsi="Times New Roman"/>
          <w:sz w:val="20"/>
          <w:szCs w:val="20"/>
        </w:rPr>
      </w:pPr>
      <w:r w:rsidRPr="00393054">
        <w:rPr>
          <w:rFonts w:ascii="Times New Roman" w:hAnsi="Times New Roman"/>
          <w:sz w:val="20"/>
          <w:szCs w:val="20"/>
        </w:rPr>
        <w:t>Płatności będą realizowane przelewem, w terminie 14 dni od daty otrzymania prawidłowo wystawionej faktury (zgodnie z ilością i rodzajem zamówionych i dostarczonych materiałów biurowych).</w:t>
      </w:r>
    </w:p>
    <w:p w14:paraId="31D0E204" w14:textId="77777777" w:rsidR="00393054" w:rsidRPr="00393054" w:rsidRDefault="00393054" w:rsidP="00393054">
      <w:pPr>
        <w:pStyle w:val="Akapitzlist"/>
        <w:spacing w:after="0"/>
        <w:ind w:left="786" w:right="44"/>
        <w:jc w:val="both"/>
        <w:rPr>
          <w:rFonts w:ascii="Times New Roman" w:hAnsi="Times New Roman"/>
          <w:b/>
          <w:bCs/>
          <w:sz w:val="20"/>
          <w:szCs w:val="20"/>
        </w:rPr>
      </w:pPr>
      <w:r w:rsidRPr="00393054">
        <w:rPr>
          <w:rFonts w:ascii="Times New Roman" w:hAnsi="Times New Roman"/>
          <w:b/>
          <w:bCs/>
          <w:sz w:val="20"/>
          <w:szCs w:val="20"/>
        </w:rPr>
        <w:t>Faktury/ rachunki wystawione  przez Wykonawcę powinny zawierać następujące dane:</w:t>
      </w:r>
    </w:p>
    <w:p w14:paraId="357B7E88" w14:textId="251F5BB2" w:rsidR="00393054" w:rsidRPr="00393054" w:rsidRDefault="00393054" w:rsidP="00393054">
      <w:pPr>
        <w:spacing w:after="0"/>
        <w:ind w:left="426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sz w:val="20"/>
          <w:szCs w:val="20"/>
        </w:rPr>
        <w:t xml:space="preserve"> </w:t>
      </w:r>
      <w:r w:rsidRPr="00393054">
        <w:rPr>
          <w:rFonts w:ascii="Times New Roman" w:hAnsi="Times New Roman"/>
          <w:bCs/>
          <w:sz w:val="20"/>
          <w:szCs w:val="20"/>
        </w:rPr>
        <w:br/>
      </w:r>
      <w:r>
        <w:rPr>
          <w:rFonts w:ascii="Times New Roman" w:hAnsi="Times New Roman"/>
          <w:b/>
          <w:bCs/>
          <w:sz w:val="20"/>
          <w:szCs w:val="20"/>
        </w:rPr>
        <w:t xml:space="preserve">       </w:t>
      </w:r>
      <w:r w:rsidRPr="00393054">
        <w:rPr>
          <w:rFonts w:ascii="Times New Roman" w:hAnsi="Times New Roman"/>
          <w:b/>
          <w:bCs/>
          <w:sz w:val="20"/>
          <w:szCs w:val="20"/>
        </w:rPr>
        <w:t>Nabywca:</w:t>
      </w:r>
      <w:r w:rsidRPr="00393054">
        <w:rPr>
          <w:rFonts w:ascii="Times New Roman" w:hAnsi="Times New Roman"/>
          <w:sz w:val="20"/>
          <w:szCs w:val="20"/>
        </w:rPr>
        <w:t xml:space="preserve">                                                          </w:t>
      </w:r>
      <w:r w:rsidRPr="00393054">
        <w:rPr>
          <w:rFonts w:ascii="Times New Roman" w:hAnsi="Times New Roman"/>
          <w:b/>
          <w:bCs/>
          <w:sz w:val="20"/>
          <w:szCs w:val="20"/>
        </w:rPr>
        <w:t>Odbiorca:</w:t>
      </w:r>
      <w:r w:rsidRPr="00393054">
        <w:rPr>
          <w:rFonts w:ascii="Times New Roman" w:hAnsi="Times New Roman"/>
          <w:sz w:val="20"/>
          <w:szCs w:val="20"/>
        </w:rPr>
        <w:t xml:space="preserve"> </w:t>
      </w:r>
    </w:p>
    <w:p w14:paraId="5DB20165" w14:textId="77777777" w:rsidR="00393054" w:rsidRPr="00393054" w:rsidRDefault="00393054" w:rsidP="00393054">
      <w:pPr>
        <w:pStyle w:val="Akapitzlist"/>
        <w:spacing w:after="0"/>
        <w:ind w:left="786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sz w:val="20"/>
          <w:szCs w:val="20"/>
        </w:rPr>
        <w:t>Powiat Goleniowski</w:t>
      </w:r>
      <w:r w:rsidRPr="00393054">
        <w:rPr>
          <w:rFonts w:ascii="Times New Roman" w:hAnsi="Times New Roman"/>
          <w:bCs/>
          <w:sz w:val="20"/>
          <w:szCs w:val="20"/>
        </w:rPr>
        <w:t xml:space="preserve">                                          </w:t>
      </w:r>
      <w:r w:rsidRPr="00393054">
        <w:rPr>
          <w:rFonts w:ascii="Times New Roman" w:hAnsi="Times New Roman"/>
          <w:sz w:val="20"/>
          <w:szCs w:val="20"/>
        </w:rPr>
        <w:t xml:space="preserve">Powiatowe Centrum Pomocy Rodzinie            </w:t>
      </w:r>
    </w:p>
    <w:p w14:paraId="10EC5F4E" w14:textId="77777777" w:rsidR="00393054" w:rsidRPr="00393054" w:rsidRDefault="00393054" w:rsidP="00393054">
      <w:pPr>
        <w:pStyle w:val="Akapitzlist"/>
        <w:spacing w:after="0"/>
        <w:ind w:left="786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sz w:val="20"/>
          <w:szCs w:val="20"/>
        </w:rPr>
        <w:t>ul. Dworcowa 1                                                 ul. Pocztowa 43</w:t>
      </w:r>
    </w:p>
    <w:p w14:paraId="5710DE1E" w14:textId="77777777" w:rsidR="00393054" w:rsidRPr="00393054" w:rsidRDefault="00393054" w:rsidP="00393054">
      <w:pPr>
        <w:pStyle w:val="Akapitzlist"/>
        <w:spacing w:after="0"/>
        <w:ind w:left="786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bCs/>
          <w:sz w:val="20"/>
          <w:szCs w:val="20"/>
        </w:rPr>
        <w:t>72-100 Goleniów                                              72-100 Goleniów</w:t>
      </w:r>
    </w:p>
    <w:p w14:paraId="3D261A3D" w14:textId="77777777" w:rsidR="00393054" w:rsidRPr="00393054" w:rsidRDefault="00393054" w:rsidP="00393054">
      <w:pPr>
        <w:pStyle w:val="Akapitzlist"/>
        <w:spacing w:after="0"/>
        <w:ind w:left="786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bCs/>
          <w:sz w:val="20"/>
          <w:szCs w:val="20"/>
        </w:rPr>
        <w:t xml:space="preserve">NIP: 856-15-77-155                                          NIP 856-15-80-252 </w:t>
      </w:r>
    </w:p>
    <w:p w14:paraId="79C95ADE" w14:textId="77777777" w:rsidR="00393054" w:rsidRPr="00393054" w:rsidRDefault="00393054" w:rsidP="00393054">
      <w:pPr>
        <w:pStyle w:val="Akapitzlist"/>
        <w:spacing w:after="0"/>
        <w:ind w:left="786" w:right="44"/>
        <w:jc w:val="both"/>
        <w:rPr>
          <w:rFonts w:ascii="Times New Roman" w:hAnsi="Times New Roman"/>
          <w:sz w:val="20"/>
          <w:szCs w:val="20"/>
        </w:rPr>
      </w:pPr>
    </w:p>
    <w:p w14:paraId="3CAFE624" w14:textId="77777777" w:rsidR="00393054" w:rsidRDefault="00393054" w:rsidP="00591A23">
      <w:pPr>
        <w:pStyle w:val="Akapitzlist"/>
        <w:numPr>
          <w:ilvl w:val="0"/>
          <w:numId w:val="30"/>
        </w:numPr>
        <w:spacing w:after="0"/>
        <w:ind w:left="473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sz w:val="20"/>
          <w:szCs w:val="20"/>
        </w:rPr>
        <w:t>Faktury/ rachunki należy przesłać (lub dostarczyć osobiście) na adres: Powiatowe Centrum Pomocy Rodzinie w Goleniowie, ul. Pocztowa 43, 72-100 Goleniów</w:t>
      </w:r>
      <w:r w:rsidRPr="00393054">
        <w:rPr>
          <w:rFonts w:ascii="Times New Roman" w:hAnsi="Times New Roman"/>
          <w:bCs/>
          <w:sz w:val="20"/>
          <w:szCs w:val="20"/>
        </w:rPr>
        <w:t>.</w:t>
      </w:r>
    </w:p>
    <w:p w14:paraId="61A68336" w14:textId="77777777" w:rsidR="00393054" w:rsidRPr="00393054" w:rsidRDefault="00A16E72" w:rsidP="00591A23">
      <w:pPr>
        <w:pStyle w:val="Akapitzlist"/>
        <w:numPr>
          <w:ilvl w:val="0"/>
          <w:numId w:val="30"/>
        </w:numPr>
        <w:spacing w:after="0"/>
        <w:ind w:left="473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eastAsia="Times New Roman" w:hAnsi="Times New Roman"/>
          <w:sz w:val="20"/>
          <w:szCs w:val="20"/>
        </w:rPr>
        <w:t>Zapłata następuje w dniu obciążenia rachunku bankowego Zamawiającego.</w:t>
      </w:r>
    </w:p>
    <w:p w14:paraId="3EB1EFDE" w14:textId="77777777" w:rsidR="00A16E72" w:rsidRPr="00847532" w:rsidRDefault="00A16E72" w:rsidP="00F1205C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4B4BEAE5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§ 5</w:t>
      </w:r>
    </w:p>
    <w:p w14:paraId="038B9F32" w14:textId="77777777" w:rsidR="00393054" w:rsidRPr="00393054" w:rsidRDefault="00393054" w:rsidP="00393054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bCs/>
          <w:sz w:val="20"/>
          <w:szCs w:val="20"/>
        </w:rPr>
        <w:t>Zakup materiałów biurowych dla potrzeb Zamawiającego następować będzie partiami. Wykonawca będzie dostarczał towar sukcesywnie, na podstawie pisemnych zleceń Zamawiającego, w dni robocze od poniedziałku do piątku w godzinach 08:00 – 15:00, do siedziby Zamawiającego.</w:t>
      </w:r>
    </w:p>
    <w:p w14:paraId="671E0932" w14:textId="157C0CB3" w:rsidR="00A16E72" w:rsidRPr="00F1205C" w:rsidRDefault="00393054" w:rsidP="00F1205C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bCs/>
          <w:sz w:val="20"/>
          <w:szCs w:val="20"/>
        </w:rPr>
        <w:t xml:space="preserve">Dostawy objęte przedmiotem zamówienia zrealizowane będą przez Wykonawcę w terminie do 5 dni roboczych, licząc od daty wysłania przez Zamawiającego pisemnego zlecenia w formie e-maila, zawierającego rodzaj  i ilość zamawianego </w:t>
      </w:r>
      <w:r w:rsidR="00F1205C">
        <w:rPr>
          <w:rFonts w:ascii="Times New Roman" w:hAnsi="Times New Roman"/>
          <w:bCs/>
          <w:sz w:val="20"/>
          <w:szCs w:val="20"/>
        </w:rPr>
        <w:t>to</w:t>
      </w:r>
      <w:r w:rsidRPr="00393054">
        <w:rPr>
          <w:rFonts w:ascii="Times New Roman" w:hAnsi="Times New Roman"/>
          <w:bCs/>
          <w:sz w:val="20"/>
          <w:szCs w:val="20"/>
        </w:rPr>
        <w:t>waru.</w:t>
      </w:r>
    </w:p>
    <w:p w14:paraId="0653B848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§ 6</w:t>
      </w:r>
    </w:p>
    <w:p w14:paraId="54D151F6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Wykonawca ponosi pełną odpowiedzialność wobec Zamawiającego oraz osób trzecich za szkody wyrządzone wskutek dostarczenia wadliwego przedmiotu sprzedaży.</w:t>
      </w:r>
    </w:p>
    <w:p w14:paraId="7D421FDB" w14:textId="77777777" w:rsidR="00A16E72" w:rsidRPr="00847532" w:rsidRDefault="00A16E72" w:rsidP="00A16E72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§ 7</w:t>
      </w:r>
    </w:p>
    <w:p w14:paraId="6CCD1E6D" w14:textId="77777777" w:rsidR="00A16E72" w:rsidRPr="00591A23" w:rsidRDefault="00A16E72" w:rsidP="00A16E72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591A23">
        <w:rPr>
          <w:rFonts w:ascii="Times New Roman" w:eastAsia="Times New Roman" w:hAnsi="Times New Roman" w:cs="Times New Roman"/>
        </w:rPr>
        <w:t>Wykonawca zapłaci Zamawiającemu kary umowne za:</w:t>
      </w:r>
    </w:p>
    <w:p w14:paraId="14151DD5" w14:textId="18F4EF65" w:rsidR="00A16E72" w:rsidRPr="00591A23" w:rsidRDefault="00A16E72" w:rsidP="00A16E72">
      <w:pPr>
        <w:pStyle w:val="Normalny1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591A23">
        <w:rPr>
          <w:rFonts w:ascii="Times New Roman" w:eastAsia="Times New Roman" w:hAnsi="Times New Roman" w:cs="Times New Roman"/>
        </w:rPr>
        <w:t>zwłokę w wykonaniu przedmiotu umowy powstałą po stronie Wykonawcy, w wysokości 1 % wartości zamówienia ustalonego w umowie za każdy dzień zwłoki.</w:t>
      </w:r>
    </w:p>
    <w:p w14:paraId="18974570" w14:textId="77777777" w:rsidR="00A16E72" w:rsidRPr="00591A23" w:rsidRDefault="00A16E72" w:rsidP="00A16E72">
      <w:pPr>
        <w:pStyle w:val="Normalny1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591A23">
        <w:rPr>
          <w:rFonts w:ascii="Times New Roman" w:eastAsia="Times New Roman" w:hAnsi="Times New Roman" w:cs="Times New Roman"/>
        </w:rPr>
        <w:t>za rozwiązanie umowy z przyczyn leżących po stronie Wykonawcy w wysokości 10 % wartości zamówienia.</w:t>
      </w:r>
    </w:p>
    <w:p w14:paraId="7E4FA762" w14:textId="7C40E06B" w:rsidR="00A16E72" w:rsidRPr="00591A23" w:rsidRDefault="00A16E72" w:rsidP="00A16E72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Times New Roman" w:eastAsia="Times New Roman" w:hAnsi="Times New Roman" w:cs="Times New Roman"/>
        </w:rPr>
      </w:pPr>
      <w:r w:rsidRPr="00591A23">
        <w:rPr>
          <w:rFonts w:ascii="Times New Roman" w:eastAsia="Times New Roman" w:hAnsi="Times New Roman" w:cs="Times New Roman"/>
        </w:rPr>
        <w:t xml:space="preserve">Zamawiający może potrącić kary umowne z </w:t>
      </w:r>
      <w:r w:rsidR="00591A23" w:rsidRPr="00591A23">
        <w:rPr>
          <w:rFonts w:ascii="Times New Roman" w:eastAsia="Times New Roman" w:hAnsi="Times New Roman" w:cs="Times New Roman"/>
        </w:rPr>
        <w:t>zapłaty</w:t>
      </w:r>
      <w:r w:rsidRPr="00591A23">
        <w:rPr>
          <w:rFonts w:ascii="Times New Roman" w:eastAsia="Times New Roman" w:hAnsi="Times New Roman" w:cs="Times New Roman"/>
        </w:rPr>
        <w:t xml:space="preserve"> należne</w:t>
      </w:r>
      <w:r w:rsidR="00591A23" w:rsidRPr="00591A23">
        <w:rPr>
          <w:rFonts w:ascii="Times New Roman" w:eastAsia="Times New Roman" w:hAnsi="Times New Roman" w:cs="Times New Roman"/>
        </w:rPr>
        <w:t>j</w:t>
      </w:r>
      <w:r w:rsidRPr="00591A23">
        <w:rPr>
          <w:rFonts w:ascii="Times New Roman" w:eastAsia="Times New Roman" w:hAnsi="Times New Roman" w:cs="Times New Roman"/>
        </w:rPr>
        <w:t xml:space="preserve"> Wykonawcy.</w:t>
      </w:r>
    </w:p>
    <w:p w14:paraId="50D568AA" w14:textId="77777777" w:rsidR="00A16E72" w:rsidRPr="00591A23" w:rsidRDefault="00A16E72" w:rsidP="00A16E72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Times New Roman" w:eastAsia="Times New Roman" w:hAnsi="Times New Roman" w:cs="Times New Roman"/>
        </w:rPr>
      </w:pPr>
      <w:r w:rsidRPr="00591A23">
        <w:rPr>
          <w:rFonts w:ascii="Times New Roman" w:eastAsia="Times New Roman" w:hAnsi="Times New Roman" w:cs="Times New Roman"/>
        </w:rPr>
        <w:t xml:space="preserve">Kary umowne należą się Zamawiającemu bez względu na fakt poniesienia szkody. </w:t>
      </w:r>
    </w:p>
    <w:p w14:paraId="261D2A96" w14:textId="77777777" w:rsidR="00A16E72" w:rsidRDefault="00A16E72" w:rsidP="00A16E72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591A23">
        <w:rPr>
          <w:rFonts w:ascii="Times New Roman" w:eastAsia="Times New Roman" w:hAnsi="Times New Roman" w:cs="Times New Roman"/>
        </w:rPr>
        <w:t>W przypadku poniesienia szkody przewyższającej karę umowną, Strony Umowy zastrzegą sobie prawo dochodzenia odszkodowania uzupełniającego.</w:t>
      </w:r>
    </w:p>
    <w:p w14:paraId="3F4D8D44" w14:textId="77777777" w:rsidR="00F1205C" w:rsidRDefault="00F1205C" w:rsidP="00F1205C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</w:rPr>
      </w:pPr>
    </w:p>
    <w:p w14:paraId="05DF1E56" w14:textId="77777777" w:rsidR="00F1205C" w:rsidRPr="00591A23" w:rsidRDefault="00F1205C" w:rsidP="00F1205C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</w:rPr>
      </w:pPr>
    </w:p>
    <w:p w14:paraId="47F77463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</w:rPr>
      </w:pPr>
    </w:p>
    <w:p w14:paraId="7B38E722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§ 8</w:t>
      </w:r>
    </w:p>
    <w:p w14:paraId="5107F624" w14:textId="77777777" w:rsidR="00A16E72" w:rsidRPr="00847532" w:rsidRDefault="00A16E72" w:rsidP="00A16E72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Zamawiającemu przysługuje prawo odstąpienia od umowy w następujących przypadkach:</w:t>
      </w:r>
    </w:p>
    <w:p w14:paraId="397AA768" w14:textId="77777777" w:rsidR="00A16E72" w:rsidRPr="00847532" w:rsidRDefault="00A16E72" w:rsidP="00A16E72">
      <w:pPr>
        <w:pStyle w:val="Normalny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 razie wystąpienia istotnej zmiany okoliczności powodującej, że wykonanie umowy nie leży w interesie publicznym, czego nie można było przewidzieć w chwili zawarcia umowy, odstąpienie od umowy w tym przypadku może nastąpić w terminie 30 dni od powzięcia wiadomości o powyższych okolicznościach,</w:t>
      </w:r>
    </w:p>
    <w:p w14:paraId="317522F0" w14:textId="71919207" w:rsidR="00A16E72" w:rsidRPr="00847532" w:rsidRDefault="00A16E72" w:rsidP="00A16E72">
      <w:pPr>
        <w:pStyle w:val="Normalny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Wykonawca nie rozpoczął dostaw </w:t>
      </w:r>
      <w:r w:rsidR="00D1701E">
        <w:rPr>
          <w:rFonts w:ascii="Times New Roman" w:eastAsia="Times New Roman" w:hAnsi="Times New Roman" w:cs="Times New Roman"/>
        </w:rPr>
        <w:t>materiałów biurowych</w:t>
      </w:r>
      <w:r w:rsidRPr="00847532">
        <w:rPr>
          <w:rFonts w:ascii="Times New Roman" w:eastAsia="Times New Roman" w:hAnsi="Times New Roman" w:cs="Times New Roman"/>
        </w:rPr>
        <w:t xml:space="preserve"> bez uzasadnionych przyczyn i nie przystąpił do nich, pomimo wezwania Zamawiającego złożonego na piśmie,</w:t>
      </w:r>
    </w:p>
    <w:p w14:paraId="75CA2913" w14:textId="77777777" w:rsidR="00A16E72" w:rsidRPr="00847532" w:rsidRDefault="00A16E72" w:rsidP="00A16E72">
      <w:pPr>
        <w:pStyle w:val="Normalny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Wykonawca przerwał dostawę i przerwa trwa dłużej niż 7 dni,</w:t>
      </w:r>
    </w:p>
    <w:p w14:paraId="6796C093" w14:textId="77777777" w:rsidR="00A16E72" w:rsidRPr="00847532" w:rsidRDefault="00A16E72" w:rsidP="00A16E72">
      <w:pPr>
        <w:pStyle w:val="Normalny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Wykonawca opóźnia się w dostawie tak dalece, że nie jest prawdopodobne, żeby zdołał je ukończyć </w:t>
      </w:r>
      <w:r>
        <w:rPr>
          <w:rFonts w:ascii="Times New Roman" w:eastAsia="Times New Roman" w:hAnsi="Times New Roman" w:cs="Times New Roman"/>
        </w:rPr>
        <w:t xml:space="preserve">                    </w:t>
      </w:r>
      <w:r w:rsidRPr="00847532">
        <w:rPr>
          <w:rFonts w:ascii="Times New Roman" w:eastAsia="Times New Roman" w:hAnsi="Times New Roman" w:cs="Times New Roman"/>
        </w:rPr>
        <w:t>w umówionym terminie.</w:t>
      </w:r>
    </w:p>
    <w:p w14:paraId="09C26578" w14:textId="56AB1311" w:rsidR="00A16E72" w:rsidRPr="00F1205C" w:rsidRDefault="00A16E72" w:rsidP="00F1205C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Odstąpienie od umowy powinno nastąpić w formie pisemnej pod rygorem nieważności takiego oświadczenia i powinno zawierać uzasadnienie. Zawiadomienie powinno być przekazane Wykonawcy co najmniej 7 dni przed terminem odstąpienia.</w:t>
      </w:r>
    </w:p>
    <w:p w14:paraId="01BB60D3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9</w:t>
      </w:r>
    </w:p>
    <w:p w14:paraId="5E0E67EA" w14:textId="7C075601" w:rsidR="00A16E7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215E28">
        <w:rPr>
          <w:rFonts w:ascii="Times New Roman" w:eastAsia="Times New Roman" w:hAnsi="Times New Roman" w:cs="Times New Roman"/>
        </w:rPr>
        <w:t>Wykonawca zobowiązuje się do zachowania w tajemnicy wszelkich informacji uzyskanych w trakcie realizacji przedmiotu umowy, również po upływie okresu obowiązywania niniejszej umowy.</w:t>
      </w:r>
    </w:p>
    <w:p w14:paraId="69B564F9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ind w:left="36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</w:t>
      </w:r>
      <w:r w:rsidRPr="00847532">
        <w:rPr>
          <w:rFonts w:ascii="Times New Roman" w:eastAsia="Times New Roman" w:hAnsi="Times New Roman" w:cs="Times New Roman"/>
          <w:b/>
        </w:rPr>
        <w:t xml:space="preserve">§ </w:t>
      </w:r>
      <w:r>
        <w:rPr>
          <w:rFonts w:ascii="Times New Roman" w:eastAsia="Times New Roman" w:hAnsi="Times New Roman" w:cs="Times New Roman"/>
          <w:b/>
        </w:rPr>
        <w:t>10</w:t>
      </w:r>
    </w:p>
    <w:p w14:paraId="6EEF815E" w14:textId="77777777" w:rsidR="00A16E72" w:rsidRPr="001E0220" w:rsidRDefault="00A16E72" w:rsidP="00A16E72">
      <w:pPr>
        <w:pStyle w:val="Normalny1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  <w:color w:val="FF0000"/>
        </w:rPr>
      </w:pPr>
      <w:r w:rsidRPr="00FD0C1A">
        <w:rPr>
          <w:rFonts w:ascii="TimesNewRomanPSMT" w:hAnsi="TimesNewRomanPSMT"/>
        </w:rPr>
        <w:t xml:space="preserve">Zawarta umowa </w:t>
      </w:r>
      <w:proofErr w:type="spellStart"/>
      <w:r w:rsidRPr="00FD0C1A">
        <w:rPr>
          <w:rFonts w:ascii="TimesNewRomanPSMT" w:hAnsi="TimesNewRomanPSMT"/>
        </w:rPr>
        <w:t>może</w:t>
      </w:r>
      <w:proofErr w:type="spellEnd"/>
      <w:r w:rsidRPr="00FD0C1A">
        <w:rPr>
          <w:rFonts w:ascii="TimesNewRomanPSMT" w:hAnsi="TimesNewRomanPSMT"/>
        </w:rPr>
        <w:t xml:space="preserve"> </w:t>
      </w:r>
      <w:proofErr w:type="spellStart"/>
      <w:r w:rsidRPr="00FD0C1A">
        <w:rPr>
          <w:rFonts w:ascii="TimesNewRomanPSMT" w:hAnsi="TimesNewRomanPSMT"/>
        </w:rPr>
        <w:t>zostac</w:t>
      </w:r>
      <w:proofErr w:type="spellEnd"/>
      <w:r w:rsidRPr="00FD0C1A">
        <w:rPr>
          <w:rFonts w:ascii="TimesNewRomanPSMT" w:hAnsi="TimesNewRomanPSMT"/>
        </w:rPr>
        <w:t>́ zmieni</w:t>
      </w:r>
      <w:r>
        <w:rPr>
          <w:rFonts w:ascii="TimesNewRomanPSMT" w:hAnsi="TimesNewRomanPSMT"/>
        </w:rPr>
        <w:t xml:space="preserve">ona </w:t>
      </w:r>
      <w:r w:rsidRPr="00FD0C1A">
        <w:rPr>
          <w:rFonts w:ascii="TimesNewRomanPSMT" w:hAnsi="TimesNewRomanPSMT"/>
        </w:rPr>
        <w:t xml:space="preserve">na zasadach </w:t>
      </w:r>
      <w:proofErr w:type="spellStart"/>
      <w:r w:rsidRPr="00FD0C1A">
        <w:rPr>
          <w:rFonts w:ascii="TimesNewRomanPSMT" w:hAnsi="TimesNewRomanPSMT"/>
        </w:rPr>
        <w:t>określonych</w:t>
      </w:r>
      <w:proofErr w:type="spellEnd"/>
      <w:r w:rsidRPr="00FD0C1A">
        <w:rPr>
          <w:rFonts w:ascii="TimesNewRomanPSMT" w:hAnsi="TimesNewRomanPSMT"/>
        </w:rPr>
        <w:t xml:space="preserve"> w Wytycznych </w:t>
      </w:r>
      <w:proofErr w:type="spellStart"/>
      <w:r w:rsidRPr="00FD0C1A">
        <w:rPr>
          <w:rFonts w:ascii="TimesNewRomanPSMT" w:hAnsi="TimesNewRomanPSMT"/>
        </w:rPr>
        <w:t>Kwalifikowalności</w:t>
      </w:r>
      <w:proofErr w:type="spellEnd"/>
      <w:r w:rsidRPr="00FD0C1A">
        <w:rPr>
          <w:rFonts w:ascii="TimesNewRomanPSMT" w:hAnsi="TimesNewRomanPSMT"/>
        </w:rPr>
        <w:t xml:space="preserve"> sekcja 6.5.2 punkt 20 oraz w zakresie </w:t>
      </w:r>
      <w:proofErr w:type="spellStart"/>
      <w:r w:rsidRPr="00FD0C1A">
        <w:rPr>
          <w:rFonts w:ascii="TimesNewRomanPSMT" w:hAnsi="TimesNewRomanPSMT"/>
        </w:rPr>
        <w:t>określonym</w:t>
      </w:r>
      <w:proofErr w:type="spellEnd"/>
      <w:r w:rsidRPr="00FD0C1A">
        <w:rPr>
          <w:rFonts w:ascii="TimesNewRomanPSMT" w:hAnsi="TimesNewRomanPSMT"/>
        </w:rPr>
        <w:t xml:space="preserve"> w ust. 2</w:t>
      </w:r>
      <w:r>
        <w:rPr>
          <w:rFonts w:ascii="TimesNewRomanPSMT" w:hAnsi="TimesNewRomanPSMT"/>
        </w:rPr>
        <w:t>.</w:t>
      </w:r>
    </w:p>
    <w:p w14:paraId="7542D5FA" w14:textId="77777777" w:rsidR="00A16E72" w:rsidRPr="001E0220" w:rsidRDefault="00A16E72" w:rsidP="00A16E72">
      <w:pPr>
        <w:pStyle w:val="Normalny1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proofErr w:type="spellStart"/>
      <w:r w:rsidRPr="00FD0C1A">
        <w:rPr>
          <w:rFonts w:ascii="TimesNewRomanPSMT" w:hAnsi="TimesNewRomanPSMT"/>
        </w:rPr>
        <w:t>Zamawiający</w:t>
      </w:r>
      <w:proofErr w:type="spellEnd"/>
      <w:r w:rsidRPr="00FD0C1A">
        <w:rPr>
          <w:rFonts w:ascii="TimesNewRomanPSMT" w:hAnsi="TimesNewRomanPSMT"/>
        </w:rPr>
        <w:t xml:space="preserve"> dopuszcza </w:t>
      </w:r>
      <w:proofErr w:type="spellStart"/>
      <w:r w:rsidRPr="00FD0C1A">
        <w:rPr>
          <w:rFonts w:ascii="TimesNewRomanPSMT" w:hAnsi="TimesNewRomanPSMT"/>
        </w:rPr>
        <w:t>możliwośc</w:t>
      </w:r>
      <w:proofErr w:type="spellEnd"/>
      <w:r w:rsidRPr="00FD0C1A">
        <w:rPr>
          <w:rFonts w:ascii="TimesNewRomanPSMT" w:hAnsi="TimesNewRomanPSMT"/>
        </w:rPr>
        <w:t xml:space="preserve">́ zmiany </w:t>
      </w:r>
      <w:proofErr w:type="spellStart"/>
      <w:r w:rsidRPr="00FD0C1A">
        <w:rPr>
          <w:rFonts w:ascii="TimesNewRomanPSMT" w:hAnsi="TimesNewRomanPSMT"/>
        </w:rPr>
        <w:t>warunków</w:t>
      </w:r>
      <w:proofErr w:type="spellEnd"/>
      <w:r w:rsidRPr="00FD0C1A">
        <w:rPr>
          <w:rFonts w:ascii="TimesNewRomanPSMT" w:hAnsi="TimesNewRomanPSMT"/>
        </w:rPr>
        <w:t xml:space="preserve"> udzielonego </w:t>
      </w:r>
      <w:proofErr w:type="spellStart"/>
      <w:r w:rsidRPr="00FD0C1A">
        <w:rPr>
          <w:rFonts w:ascii="TimesNewRomanPSMT" w:hAnsi="TimesNewRomanPSMT"/>
        </w:rPr>
        <w:t>zamówienia</w:t>
      </w:r>
      <w:proofErr w:type="spellEnd"/>
      <w:r w:rsidRPr="00FD0C1A">
        <w:rPr>
          <w:rFonts w:ascii="TimesNewRomanPSMT" w:hAnsi="TimesNewRomanPSMT"/>
        </w:rPr>
        <w:t xml:space="preserve"> w </w:t>
      </w:r>
      <w:proofErr w:type="spellStart"/>
      <w:r w:rsidRPr="00FD0C1A">
        <w:rPr>
          <w:rFonts w:ascii="TimesNewRomanPSMT" w:hAnsi="TimesNewRomanPSMT"/>
        </w:rPr>
        <w:t>następujących</w:t>
      </w:r>
      <w:proofErr w:type="spellEnd"/>
      <w:r w:rsidRPr="00FD0C1A">
        <w:rPr>
          <w:rFonts w:ascii="TimesNewRomanPSMT" w:hAnsi="TimesNewRomanPSMT"/>
        </w:rPr>
        <w:t xml:space="preserve"> </w:t>
      </w:r>
      <w:proofErr w:type="spellStart"/>
      <w:r w:rsidRPr="00FD0C1A">
        <w:rPr>
          <w:rFonts w:ascii="TimesNewRomanPSMT" w:hAnsi="TimesNewRomanPSMT"/>
        </w:rPr>
        <w:t>okolicznościach</w:t>
      </w:r>
      <w:proofErr w:type="spellEnd"/>
      <w:r w:rsidRPr="00FD0C1A">
        <w:rPr>
          <w:rFonts w:ascii="TimesNewRomanPSMT" w:hAnsi="TimesNewRomanPSMT"/>
        </w:rPr>
        <w:t>:</w:t>
      </w:r>
    </w:p>
    <w:p w14:paraId="2017C824" w14:textId="77777777" w:rsidR="00A16E72" w:rsidRPr="001E0220" w:rsidRDefault="00A16E72" w:rsidP="00A16E72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FD0C1A">
        <w:rPr>
          <w:rFonts w:ascii="TimesNewRomanPSMT" w:hAnsi="TimesNewRomanPSMT"/>
        </w:rPr>
        <w:t xml:space="preserve">nieprzewidzianych </w:t>
      </w:r>
      <w:proofErr w:type="spellStart"/>
      <w:r w:rsidRPr="00FD0C1A">
        <w:rPr>
          <w:rFonts w:ascii="TimesNewRomanPSMT" w:hAnsi="TimesNewRomanPSMT"/>
        </w:rPr>
        <w:t>okoliczności</w:t>
      </w:r>
      <w:proofErr w:type="spellEnd"/>
      <w:r w:rsidRPr="00FD0C1A">
        <w:rPr>
          <w:rFonts w:ascii="TimesNewRomanPSMT" w:hAnsi="TimesNewRomanPSMT"/>
        </w:rPr>
        <w:t xml:space="preserve"> formalno-prawnych,</w:t>
      </w:r>
    </w:p>
    <w:p w14:paraId="4B65CB58" w14:textId="77777777" w:rsidR="00A16E72" w:rsidRPr="001E0220" w:rsidRDefault="00A16E72" w:rsidP="00A16E72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FD0C1A">
        <w:rPr>
          <w:rFonts w:ascii="TimesNewRomanPSMT" w:hAnsi="TimesNewRomanPSMT"/>
        </w:rPr>
        <w:t xml:space="preserve">zmiany stawki podatku VAT i akcyzy, sposobu ich </w:t>
      </w:r>
      <w:proofErr w:type="spellStart"/>
      <w:r w:rsidRPr="00FD0C1A">
        <w:rPr>
          <w:rFonts w:ascii="TimesNewRomanPSMT" w:hAnsi="TimesNewRomanPSMT"/>
        </w:rPr>
        <w:t>płatności</w:t>
      </w:r>
      <w:proofErr w:type="spellEnd"/>
      <w:r w:rsidRPr="00FD0C1A">
        <w:rPr>
          <w:rFonts w:ascii="TimesNewRomanPSMT" w:hAnsi="TimesNewRomanPSMT"/>
        </w:rPr>
        <w:t xml:space="preserve"> (w przypadku zmian ustawowych),</w:t>
      </w:r>
    </w:p>
    <w:p w14:paraId="1B36C6A3" w14:textId="77777777" w:rsidR="00A16E72" w:rsidRDefault="00A16E72" w:rsidP="00A16E72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FD0C1A">
        <w:rPr>
          <w:rFonts w:ascii="TimesNewRomanPSMT" w:hAnsi="TimesNewRomanPSMT"/>
        </w:rPr>
        <w:t xml:space="preserve">ograniczenia lub </w:t>
      </w:r>
      <w:proofErr w:type="spellStart"/>
      <w:r w:rsidRPr="00FD0C1A">
        <w:rPr>
          <w:rFonts w:ascii="TimesNewRomanPSMT" w:hAnsi="TimesNewRomanPSMT"/>
        </w:rPr>
        <w:t>zwiększenia</w:t>
      </w:r>
      <w:proofErr w:type="spellEnd"/>
      <w:r w:rsidRPr="00FD0C1A">
        <w:rPr>
          <w:rFonts w:ascii="TimesNewRomanPSMT" w:hAnsi="TimesNewRomanPSMT"/>
        </w:rPr>
        <w:t xml:space="preserve"> </w:t>
      </w:r>
      <w:proofErr w:type="spellStart"/>
      <w:r w:rsidRPr="00FD0C1A">
        <w:rPr>
          <w:rFonts w:ascii="TimesNewRomanPSMT" w:hAnsi="TimesNewRomanPSMT"/>
        </w:rPr>
        <w:t>środków</w:t>
      </w:r>
      <w:proofErr w:type="spellEnd"/>
      <w:r w:rsidRPr="00FD0C1A">
        <w:rPr>
          <w:rFonts w:ascii="TimesNewRomanPSMT" w:hAnsi="TimesNewRomanPSMT"/>
        </w:rPr>
        <w:t xml:space="preserve"> </w:t>
      </w:r>
      <w:r>
        <w:rPr>
          <w:rFonts w:ascii="TimesNewRomanPSMT" w:hAnsi="TimesNewRomanPSMT"/>
        </w:rPr>
        <w:t xml:space="preserve"> </w:t>
      </w:r>
      <w:r w:rsidRPr="00FD0C1A">
        <w:rPr>
          <w:rFonts w:ascii="TimesNewRomanPSMT" w:hAnsi="TimesNewRomanPSMT"/>
        </w:rPr>
        <w:t xml:space="preserve"> przeznaczonych na realizację </w:t>
      </w:r>
      <w:proofErr w:type="spellStart"/>
      <w:r w:rsidRPr="00FD0C1A">
        <w:rPr>
          <w:rFonts w:ascii="TimesNewRomanPSMT" w:hAnsi="TimesNewRomanPSMT"/>
        </w:rPr>
        <w:t>zamówienia</w:t>
      </w:r>
      <w:proofErr w:type="spellEnd"/>
      <w:r w:rsidRPr="00FD0C1A">
        <w:rPr>
          <w:rFonts w:ascii="TimesNewRomanPSMT" w:hAnsi="TimesNewRomanPSMT"/>
        </w:rPr>
        <w:t xml:space="preserve">, </w:t>
      </w:r>
    </w:p>
    <w:p w14:paraId="1F6F22A0" w14:textId="77777777" w:rsidR="00A16E72" w:rsidRPr="001E0220" w:rsidRDefault="00A16E72" w:rsidP="00A16E72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  <w:color w:val="FF0000"/>
        </w:rPr>
      </w:pPr>
      <w:r w:rsidRPr="001E0220">
        <w:rPr>
          <w:rFonts w:ascii="TimesNewRomanPSMT" w:hAnsi="TimesNewRomanPSMT"/>
        </w:rPr>
        <w:t xml:space="preserve">w razie </w:t>
      </w:r>
      <w:proofErr w:type="spellStart"/>
      <w:r w:rsidRPr="001E0220">
        <w:rPr>
          <w:rFonts w:ascii="TimesNewRomanPSMT" w:hAnsi="TimesNewRomanPSMT"/>
        </w:rPr>
        <w:t>konieczności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podjęcia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działan</w:t>
      </w:r>
      <w:proofErr w:type="spellEnd"/>
      <w:r w:rsidRPr="001E0220">
        <w:rPr>
          <w:rFonts w:ascii="TimesNewRomanPSMT" w:hAnsi="TimesNewRomanPSMT"/>
        </w:rPr>
        <w:t xml:space="preserve">́ </w:t>
      </w:r>
      <w:proofErr w:type="spellStart"/>
      <w:r w:rsidRPr="001E0220">
        <w:rPr>
          <w:rFonts w:ascii="TimesNewRomanPSMT" w:hAnsi="TimesNewRomanPSMT"/>
        </w:rPr>
        <w:t>zmierzających</w:t>
      </w:r>
      <w:proofErr w:type="spellEnd"/>
      <w:r w:rsidRPr="001E0220">
        <w:rPr>
          <w:rFonts w:ascii="TimesNewRomanPSMT" w:hAnsi="TimesNewRomanPSMT"/>
        </w:rPr>
        <w:t xml:space="preserve"> do ograniczenia </w:t>
      </w:r>
      <w:proofErr w:type="spellStart"/>
      <w:r w:rsidRPr="001E0220">
        <w:rPr>
          <w:rFonts w:ascii="TimesNewRomanPSMT" w:hAnsi="TimesNewRomanPSMT"/>
        </w:rPr>
        <w:t>skutków</w:t>
      </w:r>
      <w:proofErr w:type="spellEnd"/>
      <w:r w:rsidRPr="001E0220">
        <w:rPr>
          <w:rFonts w:ascii="TimesNewRomanPSMT" w:hAnsi="TimesNewRomanPSMT"/>
        </w:rPr>
        <w:t xml:space="preserve"> zdarzenia losowego wywołanego przez czynniki </w:t>
      </w:r>
      <w:proofErr w:type="spellStart"/>
      <w:r w:rsidRPr="001E0220">
        <w:rPr>
          <w:rFonts w:ascii="TimesNewRomanPSMT" w:hAnsi="TimesNewRomanPSMT"/>
        </w:rPr>
        <w:t>zewnętrzne</w:t>
      </w:r>
      <w:proofErr w:type="spellEnd"/>
      <w:r w:rsidRPr="001E0220">
        <w:rPr>
          <w:rFonts w:ascii="TimesNewRomanPSMT" w:hAnsi="TimesNewRomanPSMT"/>
        </w:rPr>
        <w:t xml:space="preserve">, </w:t>
      </w:r>
      <w:proofErr w:type="spellStart"/>
      <w:r w:rsidRPr="001E0220">
        <w:rPr>
          <w:rFonts w:ascii="TimesNewRomanPSMT" w:hAnsi="TimesNewRomanPSMT"/>
        </w:rPr>
        <w:t>którego</w:t>
      </w:r>
      <w:proofErr w:type="spellEnd"/>
      <w:r w:rsidRPr="001E0220">
        <w:rPr>
          <w:rFonts w:ascii="TimesNewRomanPSMT" w:hAnsi="TimesNewRomanPSMT"/>
        </w:rPr>
        <w:t xml:space="preserve"> nie </w:t>
      </w:r>
      <w:proofErr w:type="spellStart"/>
      <w:r w:rsidRPr="001E0220">
        <w:rPr>
          <w:rFonts w:ascii="TimesNewRomanPSMT" w:hAnsi="TimesNewRomanPSMT"/>
        </w:rPr>
        <w:t>można</w:t>
      </w:r>
      <w:proofErr w:type="spellEnd"/>
      <w:r w:rsidRPr="001E0220">
        <w:rPr>
          <w:rFonts w:ascii="TimesNewRomanPSMT" w:hAnsi="TimesNewRomanPSMT"/>
        </w:rPr>
        <w:t xml:space="preserve"> było </w:t>
      </w:r>
      <w:proofErr w:type="spellStart"/>
      <w:r w:rsidRPr="001E0220">
        <w:rPr>
          <w:rFonts w:ascii="TimesNewRomanPSMT" w:hAnsi="TimesNewRomanPSMT"/>
        </w:rPr>
        <w:t>przewidziec</w:t>
      </w:r>
      <w:proofErr w:type="spellEnd"/>
      <w:r w:rsidRPr="001E0220">
        <w:rPr>
          <w:rFonts w:ascii="TimesNewRomanPSMT" w:hAnsi="TimesNewRomanPSMT"/>
        </w:rPr>
        <w:t xml:space="preserve">́ z </w:t>
      </w:r>
      <w:proofErr w:type="spellStart"/>
      <w:r w:rsidRPr="001E0220">
        <w:rPr>
          <w:rFonts w:ascii="TimesNewRomanPSMT" w:hAnsi="TimesNewRomanPSMT"/>
        </w:rPr>
        <w:t>pewnościa</w:t>
      </w:r>
      <w:proofErr w:type="spellEnd"/>
      <w:r w:rsidRPr="001E0220">
        <w:rPr>
          <w:rFonts w:ascii="TimesNewRomanPSMT" w:hAnsi="TimesNewRomanPSMT"/>
        </w:rPr>
        <w:t xml:space="preserve">̨, </w:t>
      </w:r>
      <w:proofErr w:type="spellStart"/>
      <w:r w:rsidRPr="001E0220">
        <w:rPr>
          <w:rFonts w:ascii="TimesNewRomanPSMT" w:hAnsi="TimesNewRomanPSMT"/>
        </w:rPr>
        <w:t>szczególnie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zagrażające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bezpośrednio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życiu</w:t>
      </w:r>
      <w:proofErr w:type="spellEnd"/>
      <w:r w:rsidRPr="001E0220">
        <w:rPr>
          <w:rFonts w:ascii="TimesNewRomanPSMT" w:hAnsi="TimesNewRomanPSMT"/>
        </w:rPr>
        <w:t xml:space="preserve"> lub zdrowiu ludzi lub </w:t>
      </w:r>
      <w:proofErr w:type="spellStart"/>
      <w:r w:rsidRPr="001E0220">
        <w:rPr>
          <w:rFonts w:ascii="TimesNewRomanPSMT" w:hAnsi="TimesNewRomanPSMT"/>
        </w:rPr>
        <w:t>grożące</w:t>
      </w:r>
      <w:proofErr w:type="spellEnd"/>
      <w:r w:rsidRPr="001E0220">
        <w:rPr>
          <w:rFonts w:ascii="TimesNewRomanPSMT" w:hAnsi="TimesNewRomanPSMT"/>
        </w:rPr>
        <w:t xml:space="preserve"> powstaniem szkody </w:t>
      </w:r>
      <w:proofErr w:type="spellStart"/>
      <w:r w:rsidRPr="001E0220">
        <w:rPr>
          <w:rFonts w:ascii="TimesNewRomanPSMT" w:hAnsi="TimesNewRomanPSMT"/>
        </w:rPr>
        <w:t>niewspółmiernie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większej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niz</w:t>
      </w:r>
      <w:proofErr w:type="spellEnd"/>
      <w:r w:rsidRPr="001E0220">
        <w:rPr>
          <w:rFonts w:ascii="TimesNewRomanPSMT" w:hAnsi="TimesNewRomanPSMT"/>
        </w:rPr>
        <w:t xml:space="preserve">̇ spowodowana działaniem lub zaniechaniem </w:t>
      </w:r>
      <w:proofErr w:type="spellStart"/>
      <w:r w:rsidRPr="001E0220">
        <w:rPr>
          <w:rFonts w:ascii="TimesNewRomanPSMT" w:hAnsi="TimesNewRomanPSMT"/>
        </w:rPr>
        <w:t>naruszającym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dyscypline</w:t>
      </w:r>
      <w:proofErr w:type="spellEnd"/>
      <w:r w:rsidRPr="001E0220">
        <w:rPr>
          <w:rFonts w:ascii="TimesNewRomanPSMT" w:hAnsi="TimesNewRomanPSMT"/>
        </w:rPr>
        <w:t xml:space="preserve">̨ </w:t>
      </w:r>
      <w:proofErr w:type="spellStart"/>
      <w:r w:rsidRPr="001E0220">
        <w:rPr>
          <w:rFonts w:ascii="TimesNewRomanPSMT" w:hAnsi="TimesNewRomanPSMT"/>
        </w:rPr>
        <w:t>środków</w:t>
      </w:r>
      <w:proofErr w:type="spellEnd"/>
      <w:r w:rsidRPr="001E0220">
        <w:rPr>
          <w:rFonts w:ascii="TimesNewRomanPSMT" w:hAnsi="TimesNewRomanPSMT"/>
        </w:rPr>
        <w:t xml:space="preserve"> publicznych,</w:t>
      </w:r>
    </w:p>
    <w:p w14:paraId="05900B93" w14:textId="77777777" w:rsidR="00A16E72" w:rsidRPr="001E0220" w:rsidRDefault="00A16E72" w:rsidP="00A16E72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1E0220">
        <w:rPr>
          <w:rFonts w:ascii="TimesNewRomanPSMT" w:hAnsi="TimesNewRomanPSMT"/>
        </w:rPr>
        <w:t xml:space="preserve">gdy zmiany </w:t>
      </w:r>
      <w:proofErr w:type="spellStart"/>
      <w:r w:rsidRPr="001E0220">
        <w:rPr>
          <w:rFonts w:ascii="TimesNewRomanPSMT" w:hAnsi="TimesNewRomanPSMT"/>
        </w:rPr>
        <w:t>treści</w:t>
      </w:r>
      <w:proofErr w:type="spellEnd"/>
      <w:r w:rsidRPr="001E0220">
        <w:rPr>
          <w:rFonts w:ascii="TimesNewRomanPSMT" w:hAnsi="TimesNewRomanPSMT"/>
        </w:rPr>
        <w:t xml:space="preserve"> umowy </w:t>
      </w:r>
      <w:proofErr w:type="spellStart"/>
      <w:r w:rsidRPr="001E0220">
        <w:rPr>
          <w:rFonts w:ascii="TimesNewRomanPSMT" w:hAnsi="TimesNewRomanPSMT"/>
        </w:rPr>
        <w:t>sa</w:t>
      </w:r>
      <w:proofErr w:type="spellEnd"/>
      <w:r w:rsidRPr="001E0220">
        <w:rPr>
          <w:rFonts w:ascii="TimesNewRomanPSMT" w:hAnsi="TimesNewRomanPSMT"/>
        </w:rPr>
        <w:t xml:space="preserve">̨ korzystne dla </w:t>
      </w:r>
      <w:proofErr w:type="spellStart"/>
      <w:r>
        <w:rPr>
          <w:rFonts w:ascii="TimesNewRomanPSMT" w:hAnsi="TimesNewRomanPSMT"/>
        </w:rPr>
        <w:t>Z</w:t>
      </w:r>
      <w:r w:rsidRPr="001E0220">
        <w:rPr>
          <w:rFonts w:ascii="TimesNewRomanPSMT" w:hAnsi="TimesNewRomanPSMT"/>
        </w:rPr>
        <w:t>amawiającego</w:t>
      </w:r>
      <w:proofErr w:type="spellEnd"/>
      <w:r w:rsidRPr="001E0220">
        <w:rPr>
          <w:rFonts w:ascii="TimesNewRomanPSMT" w:hAnsi="TimesNewRomanPSMT"/>
        </w:rPr>
        <w:t>,</w:t>
      </w:r>
    </w:p>
    <w:p w14:paraId="0C0122FF" w14:textId="4E628EB8" w:rsidR="00A16E72" w:rsidRPr="00D1701E" w:rsidRDefault="00A16E72" w:rsidP="00D1701E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proofErr w:type="spellStart"/>
      <w:r w:rsidRPr="001E0220">
        <w:rPr>
          <w:rFonts w:ascii="TimesNewRomanPSMT" w:hAnsi="TimesNewRomanPSMT"/>
        </w:rPr>
        <w:t>jeżeli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wystąpia</w:t>
      </w:r>
      <w:proofErr w:type="spellEnd"/>
      <w:r w:rsidRPr="001E0220">
        <w:rPr>
          <w:rFonts w:ascii="TimesNewRomanPSMT" w:hAnsi="TimesNewRomanPSMT"/>
        </w:rPr>
        <w:t xml:space="preserve">̨ </w:t>
      </w:r>
      <w:proofErr w:type="spellStart"/>
      <w:r w:rsidRPr="001E0220">
        <w:rPr>
          <w:rFonts w:ascii="TimesNewRomanPSMT" w:hAnsi="TimesNewRomanPSMT"/>
        </w:rPr>
        <w:t>okoliczności</w:t>
      </w:r>
      <w:proofErr w:type="spellEnd"/>
      <w:r w:rsidRPr="001E0220">
        <w:rPr>
          <w:rFonts w:ascii="TimesNewRomanPSMT" w:hAnsi="TimesNewRomanPSMT"/>
        </w:rPr>
        <w:t xml:space="preserve">, </w:t>
      </w:r>
      <w:proofErr w:type="spellStart"/>
      <w:r w:rsidRPr="001E0220">
        <w:rPr>
          <w:rFonts w:ascii="TimesNewRomanPSMT" w:hAnsi="TimesNewRomanPSMT"/>
        </w:rPr>
        <w:t>których</w:t>
      </w:r>
      <w:proofErr w:type="spellEnd"/>
      <w:r w:rsidRPr="001E0220">
        <w:rPr>
          <w:rFonts w:ascii="TimesNewRomanPSMT" w:hAnsi="TimesNewRomanPSMT"/>
        </w:rPr>
        <w:t xml:space="preserve"> strony umowy nie były w stanie </w:t>
      </w:r>
      <w:proofErr w:type="spellStart"/>
      <w:r w:rsidRPr="001E0220">
        <w:rPr>
          <w:rFonts w:ascii="TimesNewRomanPSMT" w:hAnsi="TimesNewRomanPSMT"/>
        </w:rPr>
        <w:t>przewidziec</w:t>
      </w:r>
      <w:proofErr w:type="spellEnd"/>
      <w:r w:rsidRPr="001E0220">
        <w:rPr>
          <w:rFonts w:ascii="TimesNewRomanPSMT" w:hAnsi="TimesNewRomanPSMT"/>
        </w:rPr>
        <w:t>́, pomimo</w:t>
      </w:r>
      <w:r w:rsidR="00D1701E">
        <w:rPr>
          <w:rFonts w:ascii="TimesNewRomanPSMT" w:hAnsi="TimesNewRomanPSMT"/>
        </w:rPr>
        <w:t xml:space="preserve"> </w:t>
      </w:r>
      <w:r w:rsidRPr="001E0220">
        <w:rPr>
          <w:rFonts w:ascii="TimesNewRomanPSMT" w:hAnsi="TimesNewRomanPSMT"/>
        </w:rPr>
        <w:t xml:space="preserve">zachowania </w:t>
      </w:r>
      <w:proofErr w:type="spellStart"/>
      <w:r w:rsidRPr="001E0220">
        <w:rPr>
          <w:rFonts w:ascii="TimesNewRomanPSMT" w:hAnsi="TimesNewRomanPSMT"/>
        </w:rPr>
        <w:t>należytej</w:t>
      </w:r>
      <w:proofErr w:type="spellEnd"/>
      <w:r w:rsidRPr="001E0220">
        <w:rPr>
          <w:rFonts w:ascii="TimesNewRomanPSMT" w:hAnsi="TimesNewRomanPSMT"/>
        </w:rPr>
        <w:t xml:space="preserve"> </w:t>
      </w:r>
      <w:proofErr w:type="spellStart"/>
      <w:r w:rsidRPr="001E0220">
        <w:rPr>
          <w:rFonts w:ascii="TimesNewRomanPSMT" w:hAnsi="TimesNewRomanPSMT"/>
        </w:rPr>
        <w:t>staranności</w:t>
      </w:r>
      <w:proofErr w:type="spellEnd"/>
      <w:r w:rsidRPr="001E0220">
        <w:rPr>
          <w:rFonts w:ascii="TimesNewRomanPSMT" w:hAnsi="TimesNewRomanPSMT"/>
        </w:rPr>
        <w:t>.</w:t>
      </w:r>
    </w:p>
    <w:p w14:paraId="22A84C5C" w14:textId="2CFFD064" w:rsidR="00A16E72" w:rsidRPr="001E0220" w:rsidRDefault="00A16E72" w:rsidP="00A16E72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  <w:color w:val="FF0000"/>
        </w:rPr>
      </w:pPr>
      <w:proofErr w:type="spellStart"/>
      <w:r w:rsidRPr="001E0220">
        <w:rPr>
          <w:rFonts w:ascii="TimesNewRomanPSMT" w:hAnsi="TimesNewRomanPSMT"/>
        </w:rPr>
        <w:t>nastąpi</w:t>
      </w:r>
      <w:proofErr w:type="spellEnd"/>
      <w:r w:rsidRPr="001E0220">
        <w:rPr>
          <w:rFonts w:ascii="TimesNewRomanPSMT" w:hAnsi="TimesNewRomanPSMT"/>
        </w:rPr>
        <w:t xml:space="preserve"> zmiana </w:t>
      </w:r>
      <w:proofErr w:type="spellStart"/>
      <w:r w:rsidRPr="001E0220">
        <w:rPr>
          <w:rFonts w:ascii="TimesNewRomanPSMT" w:hAnsi="TimesNewRomanPSMT"/>
        </w:rPr>
        <w:t>przepisów</w:t>
      </w:r>
      <w:proofErr w:type="spellEnd"/>
      <w:r w:rsidRPr="001E0220">
        <w:rPr>
          <w:rFonts w:ascii="TimesNewRomanPSMT" w:hAnsi="TimesNewRomanPSMT"/>
        </w:rPr>
        <w:t xml:space="preserve"> prawa powszechnie </w:t>
      </w:r>
      <w:proofErr w:type="spellStart"/>
      <w:r w:rsidRPr="001E0220">
        <w:rPr>
          <w:rFonts w:ascii="TimesNewRomanPSMT" w:hAnsi="TimesNewRomanPSMT"/>
        </w:rPr>
        <w:t>obowiązującego</w:t>
      </w:r>
      <w:proofErr w:type="spellEnd"/>
      <w:r w:rsidRPr="001E0220">
        <w:rPr>
          <w:rFonts w:ascii="TimesNewRomanPSMT" w:hAnsi="TimesNewRomanPSMT"/>
        </w:rPr>
        <w:t xml:space="preserve">, </w:t>
      </w:r>
      <w:proofErr w:type="spellStart"/>
      <w:r w:rsidRPr="001E0220">
        <w:rPr>
          <w:rFonts w:ascii="TimesNewRomanPSMT" w:hAnsi="TimesNewRomanPSMT"/>
        </w:rPr>
        <w:t>która</w:t>
      </w:r>
      <w:proofErr w:type="spellEnd"/>
      <w:r w:rsidRPr="001E0220">
        <w:rPr>
          <w:rFonts w:ascii="TimesNewRomanPSMT" w:hAnsi="TimesNewRomanPSMT"/>
        </w:rPr>
        <w:t xml:space="preserve"> ma wpływ na termin, </w:t>
      </w:r>
      <w:proofErr w:type="spellStart"/>
      <w:r w:rsidRPr="001E0220">
        <w:rPr>
          <w:rFonts w:ascii="TimesNewRomanPSMT" w:hAnsi="TimesNewRomanPSMT"/>
        </w:rPr>
        <w:t>sposób</w:t>
      </w:r>
      <w:proofErr w:type="spellEnd"/>
      <w:r w:rsidRPr="001E0220">
        <w:rPr>
          <w:rFonts w:ascii="TimesNewRomanPSMT" w:hAnsi="TimesNewRomanPSMT"/>
        </w:rPr>
        <w:t xml:space="preserve"> lub zakres realizacji przedmiotu umow</w:t>
      </w:r>
      <w:r w:rsidR="00D1701E">
        <w:rPr>
          <w:rFonts w:ascii="TimesNewRomanPSMT" w:hAnsi="TimesNewRomanPSMT"/>
        </w:rPr>
        <w:t>y.</w:t>
      </w:r>
    </w:p>
    <w:p w14:paraId="2D8626FA" w14:textId="407B549B" w:rsidR="00A16E72" w:rsidRPr="001E0220" w:rsidRDefault="00A16E72" w:rsidP="00D1701E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ind w:left="720"/>
        <w:jc w:val="both"/>
        <w:rPr>
          <w:rFonts w:ascii="Times New Roman" w:eastAsia="Times New Roman" w:hAnsi="Times New Roman" w:cs="Times New Roman"/>
          <w:color w:val="FF0000"/>
        </w:rPr>
      </w:pPr>
    </w:p>
    <w:p w14:paraId="0E920CF1" w14:textId="77777777" w:rsidR="00A16E72" w:rsidRPr="00504D28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1</w:t>
      </w:r>
      <w:r>
        <w:rPr>
          <w:rFonts w:ascii="Times New Roman" w:eastAsia="Times New Roman" w:hAnsi="Times New Roman" w:cs="Times New Roman"/>
          <w:b/>
        </w:rPr>
        <w:t>1</w:t>
      </w:r>
    </w:p>
    <w:p w14:paraId="7ACCBA3F" w14:textId="3BB6CBFD" w:rsidR="00A16E72" w:rsidRPr="00F1205C" w:rsidRDefault="00A16E72" w:rsidP="00F1205C">
      <w:pPr>
        <w:pStyle w:val="Normalny1"/>
        <w:numPr>
          <w:ilvl w:val="0"/>
          <w:numId w:val="35"/>
        </w:numP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D0C1A">
        <w:rPr>
          <w:rFonts w:ascii="Times New Roman" w:eastAsia="Times New Roman" w:hAnsi="Times New Roman" w:cs="Times New Roman"/>
        </w:rPr>
        <w:t xml:space="preserve">Wykonawca udziela Zamawiającemu pełnej gwarancji jakości i rękojmi na dostarczony </w:t>
      </w:r>
      <w:r>
        <w:rPr>
          <w:rFonts w:ascii="Times New Roman" w:eastAsia="Times New Roman" w:hAnsi="Times New Roman" w:cs="Times New Roman"/>
        </w:rPr>
        <w:t xml:space="preserve">przedmiot zamówienia </w:t>
      </w:r>
      <w:r w:rsidRPr="00FD0C1A">
        <w:rPr>
          <w:rFonts w:ascii="Times New Roman" w:eastAsia="Times New Roman" w:hAnsi="Times New Roman" w:cs="Times New Roman"/>
        </w:rPr>
        <w:t>zgodnie ze złożon</w:t>
      </w:r>
      <w:r>
        <w:rPr>
          <w:rFonts w:ascii="Times New Roman" w:eastAsia="Times New Roman" w:hAnsi="Times New Roman" w:cs="Times New Roman"/>
        </w:rPr>
        <w:t>ą</w:t>
      </w:r>
      <w:r w:rsidRPr="00FD0C1A">
        <w:rPr>
          <w:rFonts w:ascii="Times New Roman" w:eastAsia="Times New Roman" w:hAnsi="Times New Roman" w:cs="Times New Roman"/>
        </w:rPr>
        <w:t xml:space="preserve"> ofertą.</w:t>
      </w:r>
    </w:p>
    <w:p w14:paraId="1B120830" w14:textId="77777777" w:rsidR="00A16E72" w:rsidRPr="00504D28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ind w:left="36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  <w:t xml:space="preserve">              </w:t>
      </w:r>
      <w:r w:rsidRPr="00847532">
        <w:rPr>
          <w:rFonts w:ascii="Times New Roman" w:eastAsia="Times New Roman" w:hAnsi="Times New Roman" w:cs="Times New Roman"/>
          <w:b/>
        </w:rPr>
        <w:t>§ 1</w:t>
      </w:r>
      <w:r>
        <w:rPr>
          <w:rFonts w:ascii="Times New Roman" w:eastAsia="Times New Roman" w:hAnsi="Times New Roman" w:cs="Times New Roman"/>
          <w:b/>
        </w:rPr>
        <w:t>2</w:t>
      </w:r>
    </w:p>
    <w:p w14:paraId="1DD0D24F" w14:textId="77777777" w:rsidR="00A16E72" w:rsidRPr="00847532" w:rsidRDefault="00A16E72" w:rsidP="00A16E72">
      <w:pPr>
        <w:pStyle w:val="Normalny1"/>
        <w:numPr>
          <w:ilvl w:val="1"/>
          <w:numId w:val="29"/>
        </w:numPr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W sprawach nieuregulowanych niniejszą umową będą miały zastosowanie właściwe przepisy Kodeksu cywilnego.  </w:t>
      </w:r>
    </w:p>
    <w:p w14:paraId="5E71FABA" w14:textId="06274613" w:rsidR="00A16E72" w:rsidRPr="00F1205C" w:rsidRDefault="00A16E72" w:rsidP="00A16E72">
      <w:pPr>
        <w:pStyle w:val="Normalny1"/>
        <w:numPr>
          <w:ilvl w:val="1"/>
          <w:numId w:val="29"/>
        </w:numPr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Wszelkie zmiany niniejszej umowy wymagają formy pisemnej pod rygorem nieważności.</w:t>
      </w:r>
    </w:p>
    <w:p w14:paraId="55AC9AD8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§ 1</w:t>
      </w:r>
      <w:r>
        <w:rPr>
          <w:rFonts w:ascii="Times New Roman" w:eastAsia="Times New Roman" w:hAnsi="Times New Roman" w:cs="Times New Roman"/>
          <w:b/>
        </w:rPr>
        <w:t>3</w:t>
      </w:r>
    </w:p>
    <w:p w14:paraId="59BD322D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Wszystkie kwestie sporne powstałe w związku z realizacja umowy będą rozstrzygnięte przez sąd właściwy dla siedziby Zamawiającego.</w:t>
      </w:r>
    </w:p>
    <w:p w14:paraId="4A3ABCCB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§ 1</w:t>
      </w:r>
      <w:r>
        <w:rPr>
          <w:rFonts w:ascii="Times New Roman" w:eastAsia="Times New Roman" w:hAnsi="Times New Roman" w:cs="Times New Roman"/>
          <w:b/>
        </w:rPr>
        <w:t>4</w:t>
      </w:r>
    </w:p>
    <w:p w14:paraId="4A69866C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Umowę sporządzono w dwóch jednobrzmiących egzemplarzach po jednym egzemplarzu dla każdej ze stron</w:t>
      </w:r>
      <w:r>
        <w:rPr>
          <w:rFonts w:ascii="Times New Roman" w:eastAsia="Times New Roman" w:hAnsi="Times New Roman" w:cs="Times New Roman"/>
        </w:rPr>
        <w:t>.</w:t>
      </w:r>
      <w:r w:rsidRPr="00847532">
        <w:rPr>
          <w:rFonts w:ascii="Times New Roman" w:eastAsia="Times New Roman" w:hAnsi="Times New Roman" w:cs="Times New Roman"/>
        </w:rPr>
        <w:t xml:space="preserve">  </w:t>
      </w:r>
    </w:p>
    <w:p w14:paraId="0C3A2A2F" w14:textId="77777777" w:rsidR="00A16E7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</w:p>
    <w:p w14:paraId="3E4648E1" w14:textId="77777777" w:rsidR="00A16E72" w:rsidRPr="0084753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</w:p>
    <w:p w14:paraId="2966C32B" w14:textId="77777777" w:rsidR="00A16E72" w:rsidRDefault="00A16E72" w:rsidP="00A16E72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 xml:space="preserve">Wykonawca </w:t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  <w:t>Zamawiający</w:t>
      </w:r>
    </w:p>
    <w:p w14:paraId="7B51BAA0" w14:textId="77777777" w:rsidR="00994BA8" w:rsidRDefault="00994BA8" w:rsidP="0030250A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6557B64B" w14:textId="77777777" w:rsidR="00994BA8" w:rsidRDefault="00994BA8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2376A797" w14:textId="77777777" w:rsidR="00507F7A" w:rsidRDefault="00507F7A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sectPr w:rsidR="00507F7A" w:rsidSect="0047384E">
      <w:headerReference w:type="default" r:id="rId14"/>
      <w:footerReference w:type="default" r:id="rId15"/>
      <w:pgSz w:w="11906" w:h="16838"/>
      <w:pgMar w:top="1417" w:right="1417" w:bottom="1417" w:left="1418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7418A" w14:textId="77777777" w:rsidR="00A60E19" w:rsidRDefault="00A60E19" w:rsidP="00DC5DAC">
      <w:pPr>
        <w:spacing w:after="0" w:line="240" w:lineRule="auto"/>
      </w:pPr>
      <w:r>
        <w:separator/>
      </w:r>
    </w:p>
  </w:endnote>
  <w:endnote w:type="continuationSeparator" w:id="0">
    <w:p w14:paraId="4E0BB494" w14:textId="77777777" w:rsidR="00A60E19" w:rsidRDefault="00A60E19" w:rsidP="00DC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9330B" w14:textId="77777777" w:rsidR="00BB230E" w:rsidRDefault="00BB230E">
    <w:pPr>
      <w:spacing w:after="0" w:line="259" w:lineRule="auto"/>
      <w:ind w:right="374"/>
      <w:jc w:val="right"/>
    </w:pPr>
    <w:r>
      <w:t xml:space="preserve">Strona </w:t>
    </w:r>
    <w:r>
      <w:rPr>
        <w:sz w:val="24"/>
      </w:rPr>
      <w:fldChar w:fldCharType="begin"/>
    </w:r>
    <w:r>
      <w:instrText xml:space="preserve"> PAGE   \* MERGEFORMAT </w:instrText>
    </w:r>
    <w:r>
      <w:rPr>
        <w:sz w:val="24"/>
      </w:rP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2BC85" w14:textId="77777777" w:rsidR="00BB230E" w:rsidRDefault="00BB230E">
    <w:pPr>
      <w:spacing w:after="0" w:line="259" w:lineRule="auto"/>
      <w:ind w:right="374"/>
      <w:jc w:val="right"/>
    </w:pPr>
    <w:r>
      <w:t xml:space="preserve">Strona </w:t>
    </w:r>
    <w:r>
      <w:rPr>
        <w:sz w:val="24"/>
      </w:rPr>
      <w:fldChar w:fldCharType="begin"/>
    </w:r>
    <w:r>
      <w:instrText xml:space="preserve"> PAGE   \* MERGEFORMAT </w:instrText>
    </w:r>
    <w:r>
      <w:rPr>
        <w:sz w:val="24"/>
      </w:rP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455DA" w14:textId="5EF4AC60" w:rsidR="00BB230E" w:rsidRDefault="00BB230E" w:rsidP="00184629">
    <w:pPr>
      <w:spacing w:after="0" w:line="259" w:lineRule="auto"/>
      <w:ind w:right="374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A3AE" w14:textId="3342915E" w:rsidR="00AE0DD2" w:rsidRDefault="006D6229" w:rsidP="000C178D">
    <w:pPr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BCF97E5" wp14:editId="0602F06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802505" cy="464820"/>
          <wp:effectExtent l="0" t="0" r="0" b="0"/>
          <wp:wrapNone/>
          <wp:docPr id="352445079" name="Obraz 35244507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223F" w14:textId="77777777" w:rsidR="006D6229" w:rsidRDefault="006D6229" w:rsidP="000C178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4D64C" w14:textId="77777777" w:rsidR="00A60E19" w:rsidRDefault="00A60E19" w:rsidP="00DC5DAC">
      <w:pPr>
        <w:spacing w:after="0" w:line="240" w:lineRule="auto"/>
      </w:pPr>
      <w:r>
        <w:separator/>
      </w:r>
    </w:p>
  </w:footnote>
  <w:footnote w:type="continuationSeparator" w:id="0">
    <w:p w14:paraId="6525D705" w14:textId="77777777" w:rsidR="00A60E19" w:rsidRDefault="00A60E19" w:rsidP="00DC5DAC">
      <w:pPr>
        <w:spacing w:after="0" w:line="240" w:lineRule="auto"/>
      </w:pPr>
      <w:r>
        <w:continuationSeparator/>
      </w:r>
    </w:p>
  </w:footnote>
  <w:footnote w:id="1">
    <w:p w14:paraId="794D6B50" w14:textId="77777777" w:rsidR="006E315E" w:rsidRPr="00A82964" w:rsidRDefault="006E315E" w:rsidP="006E315E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rStyle w:val="Odwoanieprzypisudolnego"/>
          <w:sz w:val="16"/>
          <w:szCs w:val="16"/>
        </w:rPr>
        <w:footnoteRef/>
      </w:r>
      <w:r w:rsidRPr="00A82964">
        <w:rPr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i/>
          <w:iCs/>
          <w:color w:val="222222"/>
          <w:sz w:val="16"/>
          <w:szCs w:val="16"/>
        </w:rPr>
        <w:t xml:space="preserve">,  </w:t>
      </w:r>
      <w:r>
        <w:rPr>
          <w:iCs/>
          <w:color w:val="222222"/>
          <w:sz w:val="16"/>
          <w:szCs w:val="16"/>
        </w:rPr>
        <w:t xml:space="preserve">zwanej dalej „ustawą”, </w:t>
      </w:r>
      <w:r w:rsidRPr="00A82964">
        <w:rPr>
          <w:color w:val="222222"/>
          <w:sz w:val="16"/>
          <w:szCs w:val="16"/>
        </w:rPr>
        <w:t xml:space="preserve">z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postępowania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o udzielenie zamówienia publicznego lub konkursu prowadzonego na podstawie ustawy </w:t>
      </w:r>
      <w:proofErr w:type="spellStart"/>
      <w:r w:rsidRPr="00A82964">
        <w:rPr>
          <w:rFonts w:eastAsia="Times New Roman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 wyklucza się:</w:t>
      </w:r>
    </w:p>
    <w:p w14:paraId="2A1ADC44" w14:textId="77777777" w:rsidR="006E315E" w:rsidRPr="00A82964" w:rsidRDefault="006E315E" w:rsidP="006E315E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 w:rsidRPr="00A82964">
        <w:rPr>
          <w:rFonts w:eastAsia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o którym mowa w art. 1 pkt 3 ustawy;</w:t>
      </w:r>
    </w:p>
    <w:p w14:paraId="6380EE73" w14:textId="77777777" w:rsidR="006E315E" w:rsidRPr="00A82964" w:rsidRDefault="006E315E" w:rsidP="006E315E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color w:val="222222"/>
          <w:sz w:val="16"/>
          <w:szCs w:val="16"/>
        </w:rPr>
        <w:t xml:space="preserve">2)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o przeciwdziałaniu praniu pieniędzy oraz finansowaniu terroryzmu (Dz. U. z 2022 r. poz. 593 i 655) jest osoba wymieniona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w wykazach określonych 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                                          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4489222" w14:textId="77777777" w:rsidR="006E315E" w:rsidRPr="00791F6F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eastAsia="Times New Roman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                         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(Dz. U. z 2021 r. poz. 217, 2105 i 2106), jest podmiot wymieniony w wykazach określonych w rozporządzeniu 765/2006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4660A" w14:textId="77777777" w:rsidR="00BB230E" w:rsidRDefault="00BB230E">
    <w:pPr>
      <w:spacing w:after="0" w:line="259" w:lineRule="auto"/>
      <w:ind w:left="202"/>
      <w:jc w:val="center"/>
    </w:pPr>
    <w:r>
      <w:rPr>
        <w:sz w:val="20"/>
      </w:rPr>
      <w:t xml:space="preserve">Formularz oferty "Zakup </w:t>
    </w:r>
    <w:r>
      <w:t xml:space="preserve">i dostawa artykułów </w:t>
    </w:r>
    <w:r>
      <w:rPr>
        <w:sz w:val="20"/>
      </w:rPr>
      <w:t xml:space="preserve">biurowych </w:t>
    </w:r>
    <w:r>
      <w:t>2025"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3D6D0" w14:textId="77777777" w:rsidR="00BB230E" w:rsidRDefault="00BB230E">
    <w:pPr>
      <w:spacing w:after="0" w:line="259" w:lineRule="auto"/>
      <w:ind w:left="202"/>
      <w:jc w:val="center"/>
    </w:pPr>
    <w:r>
      <w:rPr>
        <w:sz w:val="20"/>
      </w:rPr>
      <w:t xml:space="preserve">Formularz oferty "Zakup </w:t>
    </w:r>
    <w:r>
      <w:t xml:space="preserve">i dostawa artykułów </w:t>
    </w:r>
    <w:r>
      <w:rPr>
        <w:sz w:val="20"/>
      </w:rPr>
      <w:t xml:space="preserve">biurowych </w:t>
    </w:r>
    <w:r>
      <w:t>2025"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AB0B6" w14:textId="77777777" w:rsidR="00BB230E" w:rsidRDefault="00BB230E">
    <w:pPr>
      <w:spacing w:after="160" w:line="259" w:lineRule="aut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753F" w14:textId="6DD7864B" w:rsidR="00AE0DD2" w:rsidRDefault="006D6229">
    <w:pPr>
      <w:pStyle w:val="Nagwek"/>
      <w:rPr>
        <w:rFonts w:ascii="Arial" w:hAnsi="Arial" w:cs="Arial"/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5D9AAE4" wp14:editId="0047ECE0">
          <wp:simplePos x="0" y="0"/>
          <wp:positionH relativeFrom="margin">
            <wp:align>center</wp:align>
          </wp:positionH>
          <wp:positionV relativeFrom="paragraph">
            <wp:posOffset>47625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FC0C9" w14:textId="49A58476" w:rsidR="00EE655F" w:rsidRDefault="00EE655F">
    <w:pPr>
      <w:pStyle w:val="Nagwek"/>
    </w:pPr>
  </w:p>
  <w:p w14:paraId="4593C320" w14:textId="0B64F67D" w:rsidR="00EE655F" w:rsidRDefault="00EE655F">
    <w:pPr>
      <w:pStyle w:val="Nagwek"/>
    </w:pPr>
  </w:p>
  <w:p w14:paraId="50B16FE0" w14:textId="77777777" w:rsidR="00EE655F" w:rsidRDefault="00EE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5" w15:restartNumberingAfterBreak="0">
    <w:nsid w:val="006851BE"/>
    <w:multiLevelType w:val="hybridMultilevel"/>
    <w:tmpl w:val="77904F22"/>
    <w:lvl w:ilvl="0" w:tplc="59D6BA34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CEF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09B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A441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AC70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44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004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48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67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82A60EC"/>
    <w:multiLevelType w:val="hybridMultilevel"/>
    <w:tmpl w:val="67B4DE02"/>
    <w:lvl w:ilvl="0" w:tplc="63485A6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E81EBC"/>
    <w:multiLevelType w:val="hybridMultilevel"/>
    <w:tmpl w:val="7A7A18AE"/>
    <w:lvl w:ilvl="0" w:tplc="935A877E">
      <w:start w:val="1"/>
      <w:numFmt w:val="lowerLetter"/>
      <w:lvlText w:val="%1)"/>
      <w:lvlJc w:val="left"/>
      <w:pPr>
        <w:ind w:left="720" w:hanging="360"/>
      </w:pPr>
      <w:rPr>
        <w:rFonts w:ascii="TimesNewRomanPSMT" w:eastAsia="Calibri" w:hAnsi="TimesNewRomanPSMT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EF1A70"/>
    <w:multiLevelType w:val="hybridMultilevel"/>
    <w:tmpl w:val="E9E6DCF4"/>
    <w:lvl w:ilvl="0" w:tplc="5D8C256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A95377"/>
    <w:multiLevelType w:val="multilevel"/>
    <w:tmpl w:val="2B469274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 w15:restartNumberingAfterBreak="0">
    <w:nsid w:val="19D24750"/>
    <w:multiLevelType w:val="hybridMultilevel"/>
    <w:tmpl w:val="7F0EE394"/>
    <w:lvl w:ilvl="0" w:tplc="3752C2C4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F1F25D6"/>
    <w:multiLevelType w:val="hybridMultilevel"/>
    <w:tmpl w:val="A5041EC8"/>
    <w:lvl w:ilvl="0" w:tplc="68CA8A3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A03676"/>
    <w:multiLevelType w:val="hybridMultilevel"/>
    <w:tmpl w:val="0E66B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E921C5"/>
    <w:multiLevelType w:val="hybridMultilevel"/>
    <w:tmpl w:val="95EE41B2"/>
    <w:lvl w:ilvl="0" w:tplc="DD021DE4">
      <w:start w:val="1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E083060">
      <w:start w:val="1"/>
      <w:numFmt w:val="lowerLetter"/>
      <w:lvlText w:val="%2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9EE1988">
      <w:start w:val="1"/>
      <w:numFmt w:val="lowerRoman"/>
      <w:lvlText w:val="%3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DE63B44">
      <w:start w:val="1"/>
      <w:numFmt w:val="decimal"/>
      <w:lvlText w:val="%4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EE4225C">
      <w:start w:val="1"/>
      <w:numFmt w:val="lowerLetter"/>
      <w:lvlText w:val="%5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C52FB9E">
      <w:start w:val="1"/>
      <w:numFmt w:val="lowerRoman"/>
      <w:lvlText w:val="%6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08CEFBE">
      <w:start w:val="1"/>
      <w:numFmt w:val="decimal"/>
      <w:lvlText w:val="%7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B64B0F2">
      <w:start w:val="1"/>
      <w:numFmt w:val="lowerLetter"/>
      <w:lvlText w:val="%8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75E4800">
      <w:start w:val="1"/>
      <w:numFmt w:val="lowerRoman"/>
      <w:lvlText w:val="%9"/>
      <w:lvlJc w:val="left"/>
      <w:pPr>
        <w:ind w:left="6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5015489"/>
    <w:multiLevelType w:val="multilevel"/>
    <w:tmpl w:val="A15255F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6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9B320F"/>
    <w:multiLevelType w:val="hybridMultilevel"/>
    <w:tmpl w:val="E11ED4B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8A7673"/>
    <w:multiLevelType w:val="hybridMultilevel"/>
    <w:tmpl w:val="DDA001B2"/>
    <w:lvl w:ilvl="0" w:tplc="6F3A8F44">
      <w:start w:val="1"/>
      <w:numFmt w:val="bullet"/>
      <w:lvlText w:val="-"/>
      <w:lvlJc w:val="left"/>
      <w:pPr>
        <w:ind w:left="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983C7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08783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8ACF8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4468C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74A2E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BC93A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8EB7B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CE18B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4ED1B0C"/>
    <w:multiLevelType w:val="hybridMultilevel"/>
    <w:tmpl w:val="7F60E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01725A"/>
    <w:multiLevelType w:val="hybridMultilevel"/>
    <w:tmpl w:val="88E662FA"/>
    <w:lvl w:ilvl="0" w:tplc="EC68FF74">
      <w:start w:val="1"/>
      <w:numFmt w:val="upperRoman"/>
      <w:lvlText w:val="%1."/>
      <w:lvlJc w:val="left"/>
      <w:pPr>
        <w:ind w:left="120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7" w:hanging="360"/>
      </w:p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21" w15:restartNumberingAfterBreak="0">
    <w:nsid w:val="42B84032"/>
    <w:multiLevelType w:val="hybridMultilevel"/>
    <w:tmpl w:val="38F6BB8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9523D"/>
    <w:multiLevelType w:val="multilevel"/>
    <w:tmpl w:val="F378E73A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3" w15:restartNumberingAfterBreak="0">
    <w:nsid w:val="45CF4757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6D4D93"/>
    <w:multiLevelType w:val="multilevel"/>
    <w:tmpl w:val="8A625C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pStyle w:val="PunktowaniewSIWZ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533906"/>
    <w:multiLevelType w:val="hybridMultilevel"/>
    <w:tmpl w:val="C322A308"/>
    <w:lvl w:ilvl="0" w:tplc="0740A656">
      <w:start w:val="6"/>
      <w:numFmt w:val="upperRoman"/>
      <w:lvlText w:val="%1."/>
      <w:lvlJc w:val="left"/>
      <w:pPr>
        <w:ind w:left="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D666F96">
      <w:start w:val="1"/>
      <w:numFmt w:val="bullet"/>
      <w:lvlText w:val="-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E8F91E">
      <w:start w:val="1"/>
      <w:numFmt w:val="bullet"/>
      <w:lvlText w:val="▪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785DDC">
      <w:start w:val="1"/>
      <w:numFmt w:val="bullet"/>
      <w:lvlText w:val="•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6ACDAE">
      <w:start w:val="1"/>
      <w:numFmt w:val="bullet"/>
      <w:lvlText w:val="o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6C265C0">
      <w:start w:val="1"/>
      <w:numFmt w:val="bullet"/>
      <w:lvlText w:val="▪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FEC71A">
      <w:start w:val="1"/>
      <w:numFmt w:val="bullet"/>
      <w:lvlText w:val="•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81CA9AE">
      <w:start w:val="1"/>
      <w:numFmt w:val="bullet"/>
      <w:lvlText w:val="o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26AD7E">
      <w:start w:val="1"/>
      <w:numFmt w:val="bullet"/>
      <w:lvlText w:val="▪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BC46936"/>
    <w:multiLevelType w:val="hybridMultilevel"/>
    <w:tmpl w:val="12640676"/>
    <w:lvl w:ilvl="0" w:tplc="508EDFD4">
      <w:start w:val="1"/>
      <w:numFmt w:val="upperRoman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8C256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205E2">
      <w:start w:val="1"/>
      <w:numFmt w:val="decimal"/>
      <w:lvlText w:val="%3.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8404C">
      <w:start w:val="1"/>
      <w:numFmt w:val="lowerLetter"/>
      <w:lvlText w:val="%4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C5B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21C2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0EA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C1F0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E0D54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CFD417A"/>
    <w:multiLevelType w:val="hybridMultilevel"/>
    <w:tmpl w:val="51F821A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F246501"/>
    <w:multiLevelType w:val="multilevel"/>
    <w:tmpl w:val="5F5CA6D2"/>
    <w:lvl w:ilvl="0">
      <w:start w:val="1"/>
      <w:numFmt w:val="decimal"/>
      <w:lvlText w:val="%1."/>
      <w:lvlJc w:val="left"/>
      <w:pPr>
        <w:ind w:left="786" w:hanging="360"/>
      </w:pPr>
      <w:rPr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9" w15:restartNumberingAfterBreak="0">
    <w:nsid w:val="526D5A2D"/>
    <w:multiLevelType w:val="hybridMultilevel"/>
    <w:tmpl w:val="7B6C7B36"/>
    <w:lvl w:ilvl="0" w:tplc="2B0CE798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2C864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662CE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E4166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26440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A4874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0E445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C0A5D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249000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39E16DF"/>
    <w:multiLevelType w:val="multilevel"/>
    <w:tmpl w:val="4414246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663A59"/>
    <w:multiLevelType w:val="multilevel"/>
    <w:tmpl w:val="6F40424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Times New Roman" w:eastAsia="Times New Roman" w:hAnsi="Times New Roman" w:cs="Times New Roman"/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32" w15:restartNumberingAfterBreak="0">
    <w:nsid w:val="5F162077"/>
    <w:multiLevelType w:val="hybridMultilevel"/>
    <w:tmpl w:val="096A8B1E"/>
    <w:lvl w:ilvl="0" w:tplc="898C30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1A40FE"/>
    <w:multiLevelType w:val="hybridMultilevel"/>
    <w:tmpl w:val="4E523042"/>
    <w:lvl w:ilvl="0" w:tplc="B44686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C033F1"/>
    <w:multiLevelType w:val="hybridMultilevel"/>
    <w:tmpl w:val="BCE08F72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5" w15:restartNumberingAfterBreak="0">
    <w:nsid w:val="69412AAD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844D75"/>
    <w:multiLevelType w:val="hybridMultilevel"/>
    <w:tmpl w:val="A1907C74"/>
    <w:lvl w:ilvl="0" w:tplc="D3364CDE">
      <w:start w:val="1"/>
      <w:numFmt w:val="decimal"/>
      <w:lvlText w:val="%1."/>
      <w:lvlJc w:val="left"/>
      <w:pPr>
        <w:ind w:left="1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8F8E360">
      <w:start w:val="1"/>
      <w:numFmt w:val="bullet"/>
      <w:lvlText w:val="-"/>
      <w:lvlJc w:val="left"/>
      <w:pPr>
        <w:ind w:left="2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F2474EE">
      <w:start w:val="1"/>
      <w:numFmt w:val="bullet"/>
      <w:lvlText w:val="▪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CDE1A7C">
      <w:start w:val="1"/>
      <w:numFmt w:val="bullet"/>
      <w:lvlText w:val="•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EEE32C6">
      <w:start w:val="1"/>
      <w:numFmt w:val="bullet"/>
      <w:lvlText w:val="o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84D68C">
      <w:start w:val="1"/>
      <w:numFmt w:val="bullet"/>
      <w:lvlText w:val="▪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E0EBCD4">
      <w:start w:val="1"/>
      <w:numFmt w:val="bullet"/>
      <w:lvlText w:val="•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B46F9C2">
      <w:start w:val="1"/>
      <w:numFmt w:val="bullet"/>
      <w:lvlText w:val="o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4862AD6">
      <w:start w:val="1"/>
      <w:numFmt w:val="bullet"/>
      <w:lvlText w:val="▪"/>
      <w:lvlJc w:val="left"/>
      <w:pPr>
        <w:ind w:left="6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C803175"/>
    <w:multiLevelType w:val="hybridMultilevel"/>
    <w:tmpl w:val="FEDE5118"/>
    <w:name w:val="WWNum282"/>
    <w:lvl w:ilvl="0" w:tplc="AFD04D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72554E"/>
    <w:multiLevelType w:val="hybridMultilevel"/>
    <w:tmpl w:val="C2D4BD70"/>
    <w:lvl w:ilvl="0" w:tplc="227EB9E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35465C4">
      <w:start w:val="1"/>
      <w:numFmt w:val="lowerLetter"/>
      <w:lvlText w:val="%2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F32AFB6">
      <w:start w:val="1"/>
      <w:numFmt w:val="decimal"/>
      <w:lvlRestart w:val="0"/>
      <w:lvlText w:val="%3."/>
      <w:lvlJc w:val="left"/>
      <w:pPr>
        <w:ind w:left="1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CAED754">
      <w:start w:val="1"/>
      <w:numFmt w:val="decimal"/>
      <w:lvlText w:val="%4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F281AA">
      <w:start w:val="1"/>
      <w:numFmt w:val="lowerLetter"/>
      <w:lvlText w:val="%5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A98E8A6">
      <w:start w:val="1"/>
      <w:numFmt w:val="lowerRoman"/>
      <w:lvlText w:val="%6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7E29592">
      <w:start w:val="1"/>
      <w:numFmt w:val="decimal"/>
      <w:lvlText w:val="%7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2EAF78">
      <w:start w:val="1"/>
      <w:numFmt w:val="lowerLetter"/>
      <w:lvlText w:val="%8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E82B0A8">
      <w:start w:val="1"/>
      <w:numFmt w:val="lowerRoman"/>
      <w:lvlText w:val="%9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0984782"/>
    <w:multiLevelType w:val="multilevel"/>
    <w:tmpl w:val="F1C258D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0" w15:restartNumberingAfterBreak="0">
    <w:nsid w:val="71132525"/>
    <w:multiLevelType w:val="multilevel"/>
    <w:tmpl w:val="4DFAF7F2"/>
    <w:lvl w:ilvl="0">
      <w:start w:val="1"/>
      <w:numFmt w:val="decimal"/>
      <w:lvlText w:val="%1."/>
      <w:lvlJc w:val="left"/>
      <w:pPr>
        <w:ind w:left="333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405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77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9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21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93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65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37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98" w:hanging="180"/>
      </w:pPr>
      <w:rPr>
        <w:vertAlign w:val="baseline"/>
      </w:rPr>
    </w:lvl>
  </w:abstractNum>
  <w:abstractNum w:abstractNumId="41" w15:restartNumberingAfterBreak="0">
    <w:nsid w:val="7FEF3ED4"/>
    <w:multiLevelType w:val="hybridMultilevel"/>
    <w:tmpl w:val="1896BB0A"/>
    <w:lvl w:ilvl="0" w:tplc="FE549C38">
      <w:start w:val="2"/>
      <w:numFmt w:val="decimal"/>
      <w:lvlText w:val="%1."/>
      <w:lvlJc w:val="left"/>
      <w:pPr>
        <w:ind w:left="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96C152">
      <w:start w:val="1"/>
      <w:numFmt w:val="lowerLetter"/>
      <w:lvlText w:val="%2"/>
      <w:lvlJc w:val="left"/>
      <w:pPr>
        <w:ind w:left="1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86DAEA">
      <w:start w:val="1"/>
      <w:numFmt w:val="lowerRoman"/>
      <w:lvlText w:val="%3"/>
      <w:lvlJc w:val="left"/>
      <w:pPr>
        <w:ind w:left="2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4E68E0">
      <w:start w:val="1"/>
      <w:numFmt w:val="decimal"/>
      <w:lvlText w:val="%4"/>
      <w:lvlJc w:val="left"/>
      <w:pPr>
        <w:ind w:left="2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00DC98">
      <w:start w:val="1"/>
      <w:numFmt w:val="lowerLetter"/>
      <w:lvlText w:val="%5"/>
      <w:lvlJc w:val="left"/>
      <w:pPr>
        <w:ind w:left="3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A054F0">
      <w:start w:val="1"/>
      <w:numFmt w:val="lowerRoman"/>
      <w:lvlText w:val="%6"/>
      <w:lvlJc w:val="left"/>
      <w:pPr>
        <w:ind w:left="4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D1AA">
      <w:start w:val="1"/>
      <w:numFmt w:val="decimal"/>
      <w:lvlText w:val="%7"/>
      <w:lvlJc w:val="left"/>
      <w:pPr>
        <w:ind w:left="5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2C9BEC">
      <w:start w:val="1"/>
      <w:numFmt w:val="lowerLetter"/>
      <w:lvlText w:val="%8"/>
      <w:lvlJc w:val="left"/>
      <w:pPr>
        <w:ind w:left="5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BED504">
      <w:start w:val="1"/>
      <w:numFmt w:val="lowerRoman"/>
      <w:lvlText w:val="%9"/>
      <w:lvlJc w:val="left"/>
      <w:pPr>
        <w:ind w:left="6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296728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021754">
    <w:abstractNumId w:val="13"/>
  </w:num>
  <w:num w:numId="3" w16cid:durableId="2118481750">
    <w:abstractNumId w:val="34"/>
  </w:num>
  <w:num w:numId="4" w16cid:durableId="1791125419">
    <w:abstractNumId w:val="26"/>
  </w:num>
  <w:num w:numId="5" w16cid:durableId="394091834">
    <w:abstractNumId w:val="5"/>
  </w:num>
  <w:num w:numId="6" w16cid:durableId="723792680">
    <w:abstractNumId w:val="6"/>
  </w:num>
  <w:num w:numId="7" w16cid:durableId="2131851205">
    <w:abstractNumId w:val="37"/>
  </w:num>
  <w:num w:numId="8" w16cid:durableId="1167095837">
    <w:abstractNumId w:val="16"/>
  </w:num>
  <w:num w:numId="9" w16cid:durableId="626933781">
    <w:abstractNumId w:val="12"/>
  </w:num>
  <w:num w:numId="10" w16cid:durableId="1864660091">
    <w:abstractNumId w:val="7"/>
  </w:num>
  <w:num w:numId="11" w16cid:durableId="1531529237">
    <w:abstractNumId w:val="35"/>
  </w:num>
  <w:num w:numId="12" w16cid:durableId="1662612194">
    <w:abstractNumId w:val="9"/>
  </w:num>
  <w:num w:numId="13" w16cid:durableId="162938789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42727428">
    <w:abstractNumId w:val="29"/>
  </w:num>
  <w:num w:numId="15" w16cid:durableId="873469863">
    <w:abstractNumId w:val="18"/>
  </w:num>
  <w:num w:numId="16" w16cid:durableId="1441412385">
    <w:abstractNumId w:val="41"/>
  </w:num>
  <w:num w:numId="17" w16cid:durableId="1968898663">
    <w:abstractNumId w:val="36"/>
  </w:num>
  <w:num w:numId="18" w16cid:durableId="696542401">
    <w:abstractNumId w:val="14"/>
  </w:num>
  <w:num w:numId="19" w16cid:durableId="1169634763">
    <w:abstractNumId w:val="25"/>
  </w:num>
  <w:num w:numId="20" w16cid:durableId="350492280">
    <w:abstractNumId w:val="38"/>
  </w:num>
  <w:num w:numId="21" w16cid:durableId="1361082155">
    <w:abstractNumId w:val="24"/>
  </w:num>
  <w:num w:numId="22" w16cid:durableId="1265260790">
    <w:abstractNumId w:val="21"/>
  </w:num>
  <w:num w:numId="23" w16cid:durableId="544873012">
    <w:abstractNumId w:val="20"/>
  </w:num>
  <w:num w:numId="24" w16cid:durableId="934019595">
    <w:abstractNumId w:val="22"/>
  </w:num>
  <w:num w:numId="25" w16cid:durableId="1074619914">
    <w:abstractNumId w:val="10"/>
  </w:num>
  <w:num w:numId="26" w16cid:durableId="1533109108">
    <w:abstractNumId w:val="15"/>
  </w:num>
  <w:num w:numId="27" w16cid:durableId="103159008">
    <w:abstractNumId w:val="40"/>
  </w:num>
  <w:num w:numId="28" w16cid:durableId="1746222155">
    <w:abstractNumId w:val="39"/>
  </w:num>
  <w:num w:numId="29" w16cid:durableId="1479418972">
    <w:abstractNumId w:val="31"/>
  </w:num>
  <w:num w:numId="30" w16cid:durableId="1726634950">
    <w:abstractNumId w:val="28"/>
  </w:num>
  <w:num w:numId="31" w16cid:durableId="918829484">
    <w:abstractNumId w:val="32"/>
  </w:num>
  <w:num w:numId="32" w16cid:durableId="1651329673">
    <w:abstractNumId w:val="33"/>
  </w:num>
  <w:num w:numId="33" w16cid:durableId="1844201149">
    <w:abstractNumId w:val="11"/>
  </w:num>
  <w:num w:numId="34" w16cid:durableId="45032515">
    <w:abstractNumId w:val="8"/>
  </w:num>
  <w:num w:numId="35" w16cid:durableId="585190445">
    <w:abstractNumId w:val="19"/>
  </w:num>
  <w:num w:numId="36" w16cid:durableId="1405373041">
    <w:abstractNumId w:val="27"/>
  </w:num>
  <w:num w:numId="37" w16cid:durableId="663122325">
    <w:abstractNumId w:val="23"/>
  </w:num>
  <w:num w:numId="38" w16cid:durableId="1654991336">
    <w:abstractNumId w:val="1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4B2"/>
    <w:rsid w:val="00000B64"/>
    <w:rsid w:val="00001A6D"/>
    <w:rsid w:val="000028C2"/>
    <w:rsid w:val="000075A3"/>
    <w:rsid w:val="000102E9"/>
    <w:rsid w:val="000136B1"/>
    <w:rsid w:val="00014A96"/>
    <w:rsid w:val="000312D9"/>
    <w:rsid w:val="00035C85"/>
    <w:rsid w:val="00036758"/>
    <w:rsid w:val="00041704"/>
    <w:rsid w:val="0004221B"/>
    <w:rsid w:val="00042C32"/>
    <w:rsid w:val="0004654B"/>
    <w:rsid w:val="000504C2"/>
    <w:rsid w:val="00050B57"/>
    <w:rsid w:val="00054BEC"/>
    <w:rsid w:val="0006197E"/>
    <w:rsid w:val="00070651"/>
    <w:rsid w:val="000722DA"/>
    <w:rsid w:val="0008321D"/>
    <w:rsid w:val="000842B2"/>
    <w:rsid w:val="00084626"/>
    <w:rsid w:val="000960FD"/>
    <w:rsid w:val="000A011F"/>
    <w:rsid w:val="000A0CC2"/>
    <w:rsid w:val="000A19F4"/>
    <w:rsid w:val="000A3C20"/>
    <w:rsid w:val="000A3D25"/>
    <w:rsid w:val="000A6491"/>
    <w:rsid w:val="000A6FED"/>
    <w:rsid w:val="000A75B3"/>
    <w:rsid w:val="000B1474"/>
    <w:rsid w:val="000B3578"/>
    <w:rsid w:val="000B37D3"/>
    <w:rsid w:val="000B6301"/>
    <w:rsid w:val="000B7191"/>
    <w:rsid w:val="000C178D"/>
    <w:rsid w:val="000C3FB2"/>
    <w:rsid w:val="000C45EC"/>
    <w:rsid w:val="000C7DE9"/>
    <w:rsid w:val="000D356D"/>
    <w:rsid w:val="000D4DB3"/>
    <w:rsid w:val="000E0428"/>
    <w:rsid w:val="000E3A1A"/>
    <w:rsid w:val="000E5B3B"/>
    <w:rsid w:val="000E76F9"/>
    <w:rsid w:val="000F13DA"/>
    <w:rsid w:val="000F5476"/>
    <w:rsid w:val="000F642F"/>
    <w:rsid w:val="001007B4"/>
    <w:rsid w:val="00102441"/>
    <w:rsid w:val="001042B5"/>
    <w:rsid w:val="00104CE1"/>
    <w:rsid w:val="00107A16"/>
    <w:rsid w:val="00111139"/>
    <w:rsid w:val="00114820"/>
    <w:rsid w:val="0011528F"/>
    <w:rsid w:val="00123959"/>
    <w:rsid w:val="001241E2"/>
    <w:rsid w:val="00124EF9"/>
    <w:rsid w:val="0012796A"/>
    <w:rsid w:val="0013279F"/>
    <w:rsid w:val="00133097"/>
    <w:rsid w:val="0013557D"/>
    <w:rsid w:val="0013760A"/>
    <w:rsid w:val="001409CD"/>
    <w:rsid w:val="00141996"/>
    <w:rsid w:val="00142365"/>
    <w:rsid w:val="001433F7"/>
    <w:rsid w:val="00145D72"/>
    <w:rsid w:val="00146329"/>
    <w:rsid w:val="001469F3"/>
    <w:rsid w:val="00150B7B"/>
    <w:rsid w:val="001539CD"/>
    <w:rsid w:val="00156154"/>
    <w:rsid w:val="00164152"/>
    <w:rsid w:val="00166A58"/>
    <w:rsid w:val="00174A75"/>
    <w:rsid w:val="00181BEB"/>
    <w:rsid w:val="0018282C"/>
    <w:rsid w:val="00184629"/>
    <w:rsid w:val="00185E35"/>
    <w:rsid w:val="0019409F"/>
    <w:rsid w:val="00196499"/>
    <w:rsid w:val="001A1D3C"/>
    <w:rsid w:val="001A2528"/>
    <w:rsid w:val="001A5600"/>
    <w:rsid w:val="001A5FF5"/>
    <w:rsid w:val="001A63F6"/>
    <w:rsid w:val="001B4A0C"/>
    <w:rsid w:val="001B5F2F"/>
    <w:rsid w:val="001B7FA5"/>
    <w:rsid w:val="001C327A"/>
    <w:rsid w:val="001C612C"/>
    <w:rsid w:val="001D024B"/>
    <w:rsid w:val="001D0FF5"/>
    <w:rsid w:val="001D106F"/>
    <w:rsid w:val="001D5164"/>
    <w:rsid w:val="001E288F"/>
    <w:rsid w:val="001F0AD0"/>
    <w:rsid w:val="001F1229"/>
    <w:rsid w:val="001F3AF4"/>
    <w:rsid w:val="001F4013"/>
    <w:rsid w:val="001F51F5"/>
    <w:rsid w:val="001F7B6E"/>
    <w:rsid w:val="001F7D25"/>
    <w:rsid w:val="00200766"/>
    <w:rsid w:val="00200BC6"/>
    <w:rsid w:val="00201FFB"/>
    <w:rsid w:val="002056B2"/>
    <w:rsid w:val="00207EE1"/>
    <w:rsid w:val="002117A6"/>
    <w:rsid w:val="00211AB8"/>
    <w:rsid w:val="00211C6C"/>
    <w:rsid w:val="00215B7D"/>
    <w:rsid w:val="002204EB"/>
    <w:rsid w:val="00222EC4"/>
    <w:rsid w:val="0022332F"/>
    <w:rsid w:val="002245F0"/>
    <w:rsid w:val="00225C5F"/>
    <w:rsid w:val="002263CC"/>
    <w:rsid w:val="0022673F"/>
    <w:rsid w:val="00233ECA"/>
    <w:rsid w:val="002355F1"/>
    <w:rsid w:val="00254011"/>
    <w:rsid w:val="00260AF2"/>
    <w:rsid w:val="00260D85"/>
    <w:rsid w:val="00271AD9"/>
    <w:rsid w:val="002744DB"/>
    <w:rsid w:val="00275760"/>
    <w:rsid w:val="00281CAC"/>
    <w:rsid w:val="00283A8E"/>
    <w:rsid w:val="00286234"/>
    <w:rsid w:val="00291B18"/>
    <w:rsid w:val="0029293F"/>
    <w:rsid w:val="002A1DBD"/>
    <w:rsid w:val="002A24A8"/>
    <w:rsid w:val="002A2A14"/>
    <w:rsid w:val="002A32B1"/>
    <w:rsid w:val="002A37F5"/>
    <w:rsid w:val="002B0DB9"/>
    <w:rsid w:val="002B1B81"/>
    <w:rsid w:val="002C1AEA"/>
    <w:rsid w:val="002C4B27"/>
    <w:rsid w:val="002C6DF0"/>
    <w:rsid w:val="002D0698"/>
    <w:rsid w:val="002D128D"/>
    <w:rsid w:val="002D17CF"/>
    <w:rsid w:val="002D1CB4"/>
    <w:rsid w:val="002D259A"/>
    <w:rsid w:val="002D3680"/>
    <w:rsid w:val="002D65B6"/>
    <w:rsid w:val="002D7935"/>
    <w:rsid w:val="002E0C36"/>
    <w:rsid w:val="002E16B8"/>
    <w:rsid w:val="002E3051"/>
    <w:rsid w:val="002E3B59"/>
    <w:rsid w:val="002E46B7"/>
    <w:rsid w:val="002F2E7D"/>
    <w:rsid w:val="002F4345"/>
    <w:rsid w:val="002F62C2"/>
    <w:rsid w:val="002F6E12"/>
    <w:rsid w:val="00300704"/>
    <w:rsid w:val="0030250A"/>
    <w:rsid w:val="00304167"/>
    <w:rsid w:val="003043CC"/>
    <w:rsid w:val="00306264"/>
    <w:rsid w:val="00306489"/>
    <w:rsid w:val="00312351"/>
    <w:rsid w:val="003129B1"/>
    <w:rsid w:val="00315974"/>
    <w:rsid w:val="00325714"/>
    <w:rsid w:val="0034296D"/>
    <w:rsid w:val="00343408"/>
    <w:rsid w:val="0034492A"/>
    <w:rsid w:val="00354578"/>
    <w:rsid w:val="00356054"/>
    <w:rsid w:val="0036376F"/>
    <w:rsid w:val="00363CAC"/>
    <w:rsid w:val="00365150"/>
    <w:rsid w:val="00366D80"/>
    <w:rsid w:val="00367984"/>
    <w:rsid w:val="00370A8A"/>
    <w:rsid w:val="00370FA2"/>
    <w:rsid w:val="003717D2"/>
    <w:rsid w:val="003736E2"/>
    <w:rsid w:val="003744CA"/>
    <w:rsid w:val="0037690E"/>
    <w:rsid w:val="00380738"/>
    <w:rsid w:val="00381059"/>
    <w:rsid w:val="003841D5"/>
    <w:rsid w:val="00393054"/>
    <w:rsid w:val="00395B24"/>
    <w:rsid w:val="00396146"/>
    <w:rsid w:val="0039710F"/>
    <w:rsid w:val="003A0C66"/>
    <w:rsid w:val="003A1963"/>
    <w:rsid w:val="003A3BCE"/>
    <w:rsid w:val="003A5537"/>
    <w:rsid w:val="003A5B98"/>
    <w:rsid w:val="003A646B"/>
    <w:rsid w:val="003B2969"/>
    <w:rsid w:val="003B2D60"/>
    <w:rsid w:val="003B426F"/>
    <w:rsid w:val="003B552F"/>
    <w:rsid w:val="003B6714"/>
    <w:rsid w:val="003C42E2"/>
    <w:rsid w:val="003C4CC4"/>
    <w:rsid w:val="003D19B6"/>
    <w:rsid w:val="003D2478"/>
    <w:rsid w:val="003E2D06"/>
    <w:rsid w:val="003E61DB"/>
    <w:rsid w:val="003E710E"/>
    <w:rsid w:val="003F48A4"/>
    <w:rsid w:val="003F5A23"/>
    <w:rsid w:val="00400136"/>
    <w:rsid w:val="00402D91"/>
    <w:rsid w:val="004031F9"/>
    <w:rsid w:val="0040429B"/>
    <w:rsid w:val="00405C3B"/>
    <w:rsid w:val="00407507"/>
    <w:rsid w:val="004108EE"/>
    <w:rsid w:val="00411688"/>
    <w:rsid w:val="00411F17"/>
    <w:rsid w:val="004121D0"/>
    <w:rsid w:val="00415A8D"/>
    <w:rsid w:val="004209C6"/>
    <w:rsid w:val="00421040"/>
    <w:rsid w:val="00423CFD"/>
    <w:rsid w:val="00427F6B"/>
    <w:rsid w:val="00430D85"/>
    <w:rsid w:val="004316CA"/>
    <w:rsid w:val="0043197E"/>
    <w:rsid w:val="004344DB"/>
    <w:rsid w:val="0043495E"/>
    <w:rsid w:val="0043720A"/>
    <w:rsid w:val="004444F9"/>
    <w:rsid w:val="00445C39"/>
    <w:rsid w:val="00446D38"/>
    <w:rsid w:val="00451959"/>
    <w:rsid w:val="00453232"/>
    <w:rsid w:val="00463A83"/>
    <w:rsid w:val="00467123"/>
    <w:rsid w:val="004729B9"/>
    <w:rsid w:val="0047384E"/>
    <w:rsid w:val="00477683"/>
    <w:rsid w:val="00482565"/>
    <w:rsid w:val="00485A1F"/>
    <w:rsid w:val="004875A3"/>
    <w:rsid w:val="00487CA3"/>
    <w:rsid w:val="0049313A"/>
    <w:rsid w:val="00493472"/>
    <w:rsid w:val="00493608"/>
    <w:rsid w:val="004948FA"/>
    <w:rsid w:val="00496486"/>
    <w:rsid w:val="00497A37"/>
    <w:rsid w:val="004A034A"/>
    <w:rsid w:val="004A2EC5"/>
    <w:rsid w:val="004A4494"/>
    <w:rsid w:val="004A57B4"/>
    <w:rsid w:val="004B2733"/>
    <w:rsid w:val="004B59DB"/>
    <w:rsid w:val="004B6004"/>
    <w:rsid w:val="004B7151"/>
    <w:rsid w:val="004B7FB0"/>
    <w:rsid w:val="004C7561"/>
    <w:rsid w:val="004C79EB"/>
    <w:rsid w:val="004D1402"/>
    <w:rsid w:val="004D1D54"/>
    <w:rsid w:val="004D315D"/>
    <w:rsid w:val="004D3B63"/>
    <w:rsid w:val="004D5B24"/>
    <w:rsid w:val="004D675C"/>
    <w:rsid w:val="004D728E"/>
    <w:rsid w:val="004D7725"/>
    <w:rsid w:val="004E32BE"/>
    <w:rsid w:val="004E66C6"/>
    <w:rsid w:val="004E738B"/>
    <w:rsid w:val="004F0AD3"/>
    <w:rsid w:val="004F11F6"/>
    <w:rsid w:val="004F1C9F"/>
    <w:rsid w:val="004F4C26"/>
    <w:rsid w:val="00500B8B"/>
    <w:rsid w:val="0050366C"/>
    <w:rsid w:val="0050587C"/>
    <w:rsid w:val="00507F7A"/>
    <w:rsid w:val="005147AC"/>
    <w:rsid w:val="00514C92"/>
    <w:rsid w:val="00515196"/>
    <w:rsid w:val="00521763"/>
    <w:rsid w:val="0052624A"/>
    <w:rsid w:val="00531374"/>
    <w:rsid w:val="00531C08"/>
    <w:rsid w:val="00534F4D"/>
    <w:rsid w:val="00540706"/>
    <w:rsid w:val="00541936"/>
    <w:rsid w:val="00547F20"/>
    <w:rsid w:val="00551881"/>
    <w:rsid w:val="00556A86"/>
    <w:rsid w:val="0056160C"/>
    <w:rsid w:val="00567322"/>
    <w:rsid w:val="00572C1A"/>
    <w:rsid w:val="005740B9"/>
    <w:rsid w:val="00574B18"/>
    <w:rsid w:val="005754F1"/>
    <w:rsid w:val="0057673B"/>
    <w:rsid w:val="00576ED5"/>
    <w:rsid w:val="00591A23"/>
    <w:rsid w:val="0059381B"/>
    <w:rsid w:val="00593B59"/>
    <w:rsid w:val="005A00DA"/>
    <w:rsid w:val="005A2235"/>
    <w:rsid w:val="005A593A"/>
    <w:rsid w:val="005B056F"/>
    <w:rsid w:val="005B1352"/>
    <w:rsid w:val="005B41B1"/>
    <w:rsid w:val="005B6E3B"/>
    <w:rsid w:val="005C46A2"/>
    <w:rsid w:val="005D1CE4"/>
    <w:rsid w:val="005D22C6"/>
    <w:rsid w:val="005D3AE2"/>
    <w:rsid w:val="005D5279"/>
    <w:rsid w:val="005D565E"/>
    <w:rsid w:val="005E06F5"/>
    <w:rsid w:val="005E19B7"/>
    <w:rsid w:val="005E386C"/>
    <w:rsid w:val="005E5F92"/>
    <w:rsid w:val="005F4016"/>
    <w:rsid w:val="005F4290"/>
    <w:rsid w:val="005F479C"/>
    <w:rsid w:val="005F65A7"/>
    <w:rsid w:val="00602475"/>
    <w:rsid w:val="00604EAC"/>
    <w:rsid w:val="00606980"/>
    <w:rsid w:val="0060740B"/>
    <w:rsid w:val="006107E8"/>
    <w:rsid w:val="00613CD5"/>
    <w:rsid w:val="00613DB8"/>
    <w:rsid w:val="006169E2"/>
    <w:rsid w:val="006238ED"/>
    <w:rsid w:val="00624EF0"/>
    <w:rsid w:val="00631262"/>
    <w:rsid w:val="00631556"/>
    <w:rsid w:val="006329EE"/>
    <w:rsid w:val="00633FC2"/>
    <w:rsid w:val="006347B4"/>
    <w:rsid w:val="00637026"/>
    <w:rsid w:val="0064015A"/>
    <w:rsid w:val="00645E28"/>
    <w:rsid w:val="00646B7A"/>
    <w:rsid w:val="006515BC"/>
    <w:rsid w:val="00662171"/>
    <w:rsid w:val="0066603F"/>
    <w:rsid w:val="0066640A"/>
    <w:rsid w:val="006725DD"/>
    <w:rsid w:val="00673FD0"/>
    <w:rsid w:val="006742F3"/>
    <w:rsid w:val="006744DE"/>
    <w:rsid w:val="0068074F"/>
    <w:rsid w:val="006865B5"/>
    <w:rsid w:val="006911ED"/>
    <w:rsid w:val="00696FEF"/>
    <w:rsid w:val="00697BD2"/>
    <w:rsid w:val="006A05C3"/>
    <w:rsid w:val="006A2711"/>
    <w:rsid w:val="006A397E"/>
    <w:rsid w:val="006A45DE"/>
    <w:rsid w:val="006A7040"/>
    <w:rsid w:val="006A7DFB"/>
    <w:rsid w:val="006B4F63"/>
    <w:rsid w:val="006C3126"/>
    <w:rsid w:val="006C5F6E"/>
    <w:rsid w:val="006C7E2D"/>
    <w:rsid w:val="006D1FC6"/>
    <w:rsid w:val="006D3EB7"/>
    <w:rsid w:val="006D6229"/>
    <w:rsid w:val="006D6D57"/>
    <w:rsid w:val="006D7CD5"/>
    <w:rsid w:val="006E315E"/>
    <w:rsid w:val="006E5801"/>
    <w:rsid w:val="006E70E1"/>
    <w:rsid w:val="006F2493"/>
    <w:rsid w:val="006F4487"/>
    <w:rsid w:val="006F62F3"/>
    <w:rsid w:val="006F73BB"/>
    <w:rsid w:val="006F7FA5"/>
    <w:rsid w:val="00701937"/>
    <w:rsid w:val="007036E2"/>
    <w:rsid w:val="00710172"/>
    <w:rsid w:val="00711E58"/>
    <w:rsid w:val="007126EE"/>
    <w:rsid w:val="00713323"/>
    <w:rsid w:val="0071406C"/>
    <w:rsid w:val="00716041"/>
    <w:rsid w:val="007215CE"/>
    <w:rsid w:val="00722D89"/>
    <w:rsid w:val="00723CCE"/>
    <w:rsid w:val="007247D4"/>
    <w:rsid w:val="00724D00"/>
    <w:rsid w:val="00730FBC"/>
    <w:rsid w:val="0073324E"/>
    <w:rsid w:val="0073782B"/>
    <w:rsid w:val="00740DD7"/>
    <w:rsid w:val="0074411D"/>
    <w:rsid w:val="007470A9"/>
    <w:rsid w:val="007518CC"/>
    <w:rsid w:val="007537A3"/>
    <w:rsid w:val="00755F0A"/>
    <w:rsid w:val="0076303D"/>
    <w:rsid w:val="0076318F"/>
    <w:rsid w:val="0076366F"/>
    <w:rsid w:val="007639FA"/>
    <w:rsid w:val="00763E25"/>
    <w:rsid w:val="00767A5C"/>
    <w:rsid w:val="007709B6"/>
    <w:rsid w:val="00772254"/>
    <w:rsid w:val="00772831"/>
    <w:rsid w:val="00776D1E"/>
    <w:rsid w:val="0078046E"/>
    <w:rsid w:val="007825AC"/>
    <w:rsid w:val="00782BFA"/>
    <w:rsid w:val="00786872"/>
    <w:rsid w:val="00791F6F"/>
    <w:rsid w:val="007A2088"/>
    <w:rsid w:val="007A75CE"/>
    <w:rsid w:val="007B0FFC"/>
    <w:rsid w:val="007C2F27"/>
    <w:rsid w:val="007C5C36"/>
    <w:rsid w:val="007C6675"/>
    <w:rsid w:val="007C778C"/>
    <w:rsid w:val="007D068A"/>
    <w:rsid w:val="007D0FD5"/>
    <w:rsid w:val="007D3058"/>
    <w:rsid w:val="007E5593"/>
    <w:rsid w:val="007E64A7"/>
    <w:rsid w:val="007E70CD"/>
    <w:rsid w:val="007F0D05"/>
    <w:rsid w:val="007F543A"/>
    <w:rsid w:val="007F6DF1"/>
    <w:rsid w:val="008019E7"/>
    <w:rsid w:val="00801B53"/>
    <w:rsid w:val="00801ED4"/>
    <w:rsid w:val="0080484B"/>
    <w:rsid w:val="008145BF"/>
    <w:rsid w:val="00817935"/>
    <w:rsid w:val="0082168B"/>
    <w:rsid w:val="008227AD"/>
    <w:rsid w:val="00824335"/>
    <w:rsid w:val="00834145"/>
    <w:rsid w:val="008407D4"/>
    <w:rsid w:val="008436D9"/>
    <w:rsid w:val="00844037"/>
    <w:rsid w:val="008561D7"/>
    <w:rsid w:val="00864C48"/>
    <w:rsid w:val="00871940"/>
    <w:rsid w:val="00873359"/>
    <w:rsid w:val="00873AE4"/>
    <w:rsid w:val="0087400A"/>
    <w:rsid w:val="00874134"/>
    <w:rsid w:val="00876EE7"/>
    <w:rsid w:val="00877272"/>
    <w:rsid w:val="00877A4C"/>
    <w:rsid w:val="00880078"/>
    <w:rsid w:val="0088033A"/>
    <w:rsid w:val="00880F0B"/>
    <w:rsid w:val="00887014"/>
    <w:rsid w:val="00887AFE"/>
    <w:rsid w:val="00895943"/>
    <w:rsid w:val="008A0970"/>
    <w:rsid w:val="008A1EB1"/>
    <w:rsid w:val="008A2EE5"/>
    <w:rsid w:val="008A4C49"/>
    <w:rsid w:val="008A4F5D"/>
    <w:rsid w:val="008A5814"/>
    <w:rsid w:val="008C45FB"/>
    <w:rsid w:val="008C5E1C"/>
    <w:rsid w:val="008C6DE3"/>
    <w:rsid w:val="008C7293"/>
    <w:rsid w:val="008D0851"/>
    <w:rsid w:val="008D0C6B"/>
    <w:rsid w:val="008D20DD"/>
    <w:rsid w:val="008E026A"/>
    <w:rsid w:val="008E5959"/>
    <w:rsid w:val="008E6018"/>
    <w:rsid w:val="008E662C"/>
    <w:rsid w:val="008F22B8"/>
    <w:rsid w:val="008F2E23"/>
    <w:rsid w:val="008F519E"/>
    <w:rsid w:val="008F6D3C"/>
    <w:rsid w:val="008F6D73"/>
    <w:rsid w:val="00901BE0"/>
    <w:rsid w:val="00903A45"/>
    <w:rsid w:val="009156BD"/>
    <w:rsid w:val="00916AE8"/>
    <w:rsid w:val="009176BE"/>
    <w:rsid w:val="009235FB"/>
    <w:rsid w:val="00930A34"/>
    <w:rsid w:val="009334B5"/>
    <w:rsid w:val="00934FDD"/>
    <w:rsid w:val="00937FB0"/>
    <w:rsid w:val="009438FD"/>
    <w:rsid w:val="009513EE"/>
    <w:rsid w:val="00951719"/>
    <w:rsid w:val="00954315"/>
    <w:rsid w:val="0095576A"/>
    <w:rsid w:val="00955ADB"/>
    <w:rsid w:val="00960A31"/>
    <w:rsid w:val="009619D7"/>
    <w:rsid w:val="0096552C"/>
    <w:rsid w:val="00965641"/>
    <w:rsid w:val="009662B8"/>
    <w:rsid w:val="009676F6"/>
    <w:rsid w:val="00971E69"/>
    <w:rsid w:val="0097582C"/>
    <w:rsid w:val="009815AD"/>
    <w:rsid w:val="009822E6"/>
    <w:rsid w:val="00982B69"/>
    <w:rsid w:val="0098380D"/>
    <w:rsid w:val="009839DC"/>
    <w:rsid w:val="00985BF4"/>
    <w:rsid w:val="00987186"/>
    <w:rsid w:val="009914F8"/>
    <w:rsid w:val="00994BA8"/>
    <w:rsid w:val="009957F2"/>
    <w:rsid w:val="009A6FB9"/>
    <w:rsid w:val="009A7C0B"/>
    <w:rsid w:val="009B0158"/>
    <w:rsid w:val="009B7400"/>
    <w:rsid w:val="009B7507"/>
    <w:rsid w:val="009C0A53"/>
    <w:rsid w:val="009C2D52"/>
    <w:rsid w:val="009C441C"/>
    <w:rsid w:val="009C5243"/>
    <w:rsid w:val="009C5909"/>
    <w:rsid w:val="009C60EE"/>
    <w:rsid w:val="009D540E"/>
    <w:rsid w:val="009D5D0E"/>
    <w:rsid w:val="009D794D"/>
    <w:rsid w:val="009D796D"/>
    <w:rsid w:val="009E3658"/>
    <w:rsid w:val="009E6DC4"/>
    <w:rsid w:val="009F19C7"/>
    <w:rsid w:val="009F2DA0"/>
    <w:rsid w:val="009F312F"/>
    <w:rsid w:val="009F3339"/>
    <w:rsid w:val="009F5E5A"/>
    <w:rsid w:val="009F5F0B"/>
    <w:rsid w:val="00A01796"/>
    <w:rsid w:val="00A142F4"/>
    <w:rsid w:val="00A16E72"/>
    <w:rsid w:val="00A1741D"/>
    <w:rsid w:val="00A17E45"/>
    <w:rsid w:val="00A24C38"/>
    <w:rsid w:val="00A24D81"/>
    <w:rsid w:val="00A30AC8"/>
    <w:rsid w:val="00A323CD"/>
    <w:rsid w:val="00A35055"/>
    <w:rsid w:val="00A353F6"/>
    <w:rsid w:val="00A36B83"/>
    <w:rsid w:val="00A40855"/>
    <w:rsid w:val="00A41E20"/>
    <w:rsid w:val="00A421CD"/>
    <w:rsid w:val="00A42759"/>
    <w:rsid w:val="00A42D69"/>
    <w:rsid w:val="00A454BB"/>
    <w:rsid w:val="00A458A8"/>
    <w:rsid w:val="00A45B48"/>
    <w:rsid w:val="00A45CAA"/>
    <w:rsid w:val="00A47137"/>
    <w:rsid w:val="00A4797E"/>
    <w:rsid w:val="00A504D3"/>
    <w:rsid w:val="00A5460A"/>
    <w:rsid w:val="00A567A0"/>
    <w:rsid w:val="00A60826"/>
    <w:rsid w:val="00A60E19"/>
    <w:rsid w:val="00A65E4A"/>
    <w:rsid w:val="00A704A1"/>
    <w:rsid w:val="00A72B02"/>
    <w:rsid w:val="00A84FA9"/>
    <w:rsid w:val="00A85F64"/>
    <w:rsid w:val="00A87744"/>
    <w:rsid w:val="00A9152A"/>
    <w:rsid w:val="00A92A26"/>
    <w:rsid w:val="00A92D9C"/>
    <w:rsid w:val="00AA18DF"/>
    <w:rsid w:val="00AB2683"/>
    <w:rsid w:val="00AB49D6"/>
    <w:rsid w:val="00AB4ABB"/>
    <w:rsid w:val="00AB6041"/>
    <w:rsid w:val="00AC2765"/>
    <w:rsid w:val="00AD1CE8"/>
    <w:rsid w:val="00AD4D62"/>
    <w:rsid w:val="00AD6FD7"/>
    <w:rsid w:val="00AD7EE4"/>
    <w:rsid w:val="00AE0DD2"/>
    <w:rsid w:val="00AE171C"/>
    <w:rsid w:val="00AE66AE"/>
    <w:rsid w:val="00AF2A07"/>
    <w:rsid w:val="00AF5217"/>
    <w:rsid w:val="00AF5C8B"/>
    <w:rsid w:val="00B063BC"/>
    <w:rsid w:val="00B12180"/>
    <w:rsid w:val="00B16046"/>
    <w:rsid w:val="00B2040D"/>
    <w:rsid w:val="00B20974"/>
    <w:rsid w:val="00B21C6C"/>
    <w:rsid w:val="00B237B0"/>
    <w:rsid w:val="00B26366"/>
    <w:rsid w:val="00B31016"/>
    <w:rsid w:val="00B329CF"/>
    <w:rsid w:val="00B35B97"/>
    <w:rsid w:val="00B36ED4"/>
    <w:rsid w:val="00B37990"/>
    <w:rsid w:val="00B419B8"/>
    <w:rsid w:val="00B43BA1"/>
    <w:rsid w:val="00B44B3E"/>
    <w:rsid w:val="00B45252"/>
    <w:rsid w:val="00B46B1C"/>
    <w:rsid w:val="00B54C1C"/>
    <w:rsid w:val="00B559D7"/>
    <w:rsid w:val="00B57598"/>
    <w:rsid w:val="00B60E95"/>
    <w:rsid w:val="00B627AA"/>
    <w:rsid w:val="00B64848"/>
    <w:rsid w:val="00B65E35"/>
    <w:rsid w:val="00B705D8"/>
    <w:rsid w:val="00B71608"/>
    <w:rsid w:val="00B7250F"/>
    <w:rsid w:val="00B73FB7"/>
    <w:rsid w:val="00B80B03"/>
    <w:rsid w:val="00B93132"/>
    <w:rsid w:val="00BA4AFE"/>
    <w:rsid w:val="00BA7A06"/>
    <w:rsid w:val="00BA7F13"/>
    <w:rsid w:val="00BB230E"/>
    <w:rsid w:val="00BB42B9"/>
    <w:rsid w:val="00BB42CC"/>
    <w:rsid w:val="00BB56F6"/>
    <w:rsid w:val="00BC18B6"/>
    <w:rsid w:val="00BC1E27"/>
    <w:rsid w:val="00BC32DE"/>
    <w:rsid w:val="00BC404B"/>
    <w:rsid w:val="00BD535F"/>
    <w:rsid w:val="00BE042F"/>
    <w:rsid w:val="00BE1A5B"/>
    <w:rsid w:val="00BE25D3"/>
    <w:rsid w:val="00BE287D"/>
    <w:rsid w:val="00BE34A6"/>
    <w:rsid w:val="00BE3693"/>
    <w:rsid w:val="00BF409B"/>
    <w:rsid w:val="00BF4876"/>
    <w:rsid w:val="00BF6D2A"/>
    <w:rsid w:val="00C012AE"/>
    <w:rsid w:val="00C0244E"/>
    <w:rsid w:val="00C0267C"/>
    <w:rsid w:val="00C12993"/>
    <w:rsid w:val="00C15AAB"/>
    <w:rsid w:val="00C20C87"/>
    <w:rsid w:val="00C22B7E"/>
    <w:rsid w:val="00C2449B"/>
    <w:rsid w:val="00C360EB"/>
    <w:rsid w:val="00C36919"/>
    <w:rsid w:val="00C36BEF"/>
    <w:rsid w:val="00C424F0"/>
    <w:rsid w:val="00C428DF"/>
    <w:rsid w:val="00C4576A"/>
    <w:rsid w:val="00C45D1D"/>
    <w:rsid w:val="00C47EC1"/>
    <w:rsid w:val="00C55F62"/>
    <w:rsid w:val="00C6089D"/>
    <w:rsid w:val="00C61602"/>
    <w:rsid w:val="00C62043"/>
    <w:rsid w:val="00C63A13"/>
    <w:rsid w:val="00C643AD"/>
    <w:rsid w:val="00C665B6"/>
    <w:rsid w:val="00C7249B"/>
    <w:rsid w:val="00C7418B"/>
    <w:rsid w:val="00C75C51"/>
    <w:rsid w:val="00C76E0B"/>
    <w:rsid w:val="00C77083"/>
    <w:rsid w:val="00C82697"/>
    <w:rsid w:val="00C82B0C"/>
    <w:rsid w:val="00C83AF7"/>
    <w:rsid w:val="00C86F76"/>
    <w:rsid w:val="00C96A6D"/>
    <w:rsid w:val="00C96EC0"/>
    <w:rsid w:val="00C97C99"/>
    <w:rsid w:val="00CA18DC"/>
    <w:rsid w:val="00CA1917"/>
    <w:rsid w:val="00CA3A31"/>
    <w:rsid w:val="00CA3AEA"/>
    <w:rsid w:val="00CA725B"/>
    <w:rsid w:val="00CA7990"/>
    <w:rsid w:val="00CB156C"/>
    <w:rsid w:val="00CB72D6"/>
    <w:rsid w:val="00CC2594"/>
    <w:rsid w:val="00CC377D"/>
    <w:rsid w:val="00CC64D3"/>
    <w:rsid w:val="00CC6D4F"/>
    <w:rsid w:val="00CE7659"/>
    <w:rsid w:val="00CF217D"/>
    <w:rsid w:val="00CF2EDC"/>
    <w:rsid w:val="00D00AF3"/>
    <w:rsid w:val="00D029CC"/>
    <w:rsid w:val="00D053EE"/>
    <w:rsid w:val="00D102EC"/>
    <w:rsid w:val="00D16884"/>
    <w:rsid w:val="00D1701E"/>
    <w:rsid w:val="00D22DC1"/>
    <w:rsid w:val="00D2560C"/>
    <w:rsid w:val="00D27149"/>
    <w:rsid w:val="00D307F7"/>
    <w:rsid w:val="00D325B6"/>
    <w:rsid w:val="00D3550D"/>
    <w:rsid w:val="00D36187"/>
    <w:rsid w:val="00D37AE1"/>
    <w:rsid w:val="00D45044"/>
    <w:rsid w:val="00D46E0D"/>
    <w:rsid w:val="00D554CB"/>
    <w:rsid w:val="00D65449"/>
    <w:rsid w:val="00D7500B"/>
    <w:rsid w:val="00D822AF"/>
    <w:rsid w:val="00D827FB"/>
    <w:rsid w:val="00D83201"/>
    <w:rsid w:val="00D854F4"/>
    <w:rsid w:val="00D90E24"/>
    <w:rsid w:val="00D93088"/>
    <w:rsid w:val="00D941DC"/>
    <w:rsid w:val="00D94657"/>
    <w:rsid w:val="00D94C91"/>
    <w:rsid w:val="00D94FA2"/>
    <w:rsid w:val="00DA0D05"/>
    <w:rsid w:val="00DA1B3D"/>
    <w:rsid w:val="00DA204A"/>
    <w:rsid w:val="00DA395A"/>
    <w:rsid w:val="00DA5E55"/>
    <w:rsid w:val="00DB2277"/>
    <w:rsid w:val="00DC05F1"/>
    <w:rsid w:val="00DC0D03"/>
    <w:rsid w:val="00DC141C"/>
    <w:rsid w:val="00DC196C"/>
    <w:rsid w:val="00DC1A1C"/>
    <w:rsid w:val="00DC5DAC"/>
    <w:rsid w:val="00DC7CE1"/>
    <w:rsid w:val="00DD1BA5"/>
    <w:rsid w:val="00DD24A5"/>
    <w:rsid w:val="00DD2DCE"/>
    <w:rsid w:val="00DD7782"/>
    <w:rsid w:val="00DE20B4"/>
    <w:rsid w:val="00DF29E5"/>
    <w:rsid w:val="00DF571D"/>
    <w:rsid w:val="00E05133"/>
    <w:rsid w:val="00E05AA9"/>
    <w:rsid w:val="00E06B64"/>
    <w:rsid w:val="00E13DF6"/>
    <w:rsid w:val="00E15941"/>
    <w:rsid w:val="00E2191C"/>
    <w:rsid w:val="00E21CD3"/>
    <w:rsid w:val="00E2792D"/>
    <w:rsid w:val="00E32055"/>
    <w:rsid w:val="00E34236"/>
    <w:rsid w:val="00E36522"/>
    <w:rsid w:val="00E36E17"/>
    <w:rsid w:val="00E43455"/>
    <w:rsid w:val="00E51C16"/>
    <w:rsid w:val="00E56AC9"/>
    <w:rsid w:val="00E570A9"/>
    <w:rsid w:val="00E6012F"/>
    <w:rsid w:val="00E65A27"/>
    <w:rsid w:val="00E674BB"/>
    <w:rsid w:val="00E7316F"/>
    <w:rsid w:val="00E75B13"/>
    <w:rsid w:val="00E76FE9"/>
    <w:rsid w:val="00E77CE8"/>
    <w:rsid w:val="00E802F7"/>
    <w:rsid w:val="00E80697"/>
    <w:rsid w:val="00E85FEE"/>
    <w:rsid w:val="00E920A5"/>
    <w:rsid w:val="00E94A2C"/>
    <w:rsid w:val="00E9638A"/>
    <w:rsid w:val="00E975AE"/>
    <w:rsid w:val="00EA5324"/>
    <w:rsid w:val="00EA5F30"/>
    <w:rsid w:val="00EA6212"/>
    <w:rsid w:val="00EA6DD4"/>
    <w:rsid w:val="00EB2AEC"/>
    <w:rsid w:val="00EB53E9"/>
    <w:rsid w:val="00EB75C2"/>
    <w:rsid w:val="00EC0B61"/>
    <w:rsid w:val="00EC3159"/>
    <w:rsid w:val="00EC46CF"/>
    <w:rsid w:val="00EC5BAF"/>
    <w:rsid w:val="00EC645D"/>
    <w:rsid w:val="00EC68EB"/>
    <w:rsid w:val="00ED2B5C"/>
    <w:rsid w:val="00EE1222"/>
    <w:rsid w:val="00EE152A"/>
    <w:rsid w:val="00EE2A0C"/>
    <w:rsid w:val="00EE38F1"/>
    <w:rsid w:val="00EE655F"/>
    <w:rsid w:val="00EE6F12"/>
    <w:rsid w:val="00EF4AE5"/>
    <w:rsid w:val="00EF5F25"/>
    <w:rsid w:val="00EF7850"/>
    <w:rsid w:val="00F04A02"/>
    <w:rsid w:val="00F1205C"/>
    <w:rsid w:val="00F16062"/>
    <w:rsid w:val="00F16530"/>
    <w:rsid w:val="00F209ED"/>
    <w:rsid w:val="00F23A7F"/>
    <w:rsid w:val="00F265E6"/>
    <w:rsid w:val="00F26A2E"/>
    <w:rsid w:val="00F27E26"/>
    <w:rsid w:val="00F3103A"/>
    <w:rsid w:val="00F3196F"/>
    <w:rsid w:val="00F340FE"/>
    <w:rsid w:val="00F4123B"/>
    <w:rsid w:val="00F518B6"/>
    <w:rsid w:val="00F54AD0"/>
    <w:rsid w:val="00F61CE5"/>
    <w:rsid w:val="00F62FC8"/>
    <w:rsid w:val="00F701A0"/>
    <w:rsid w:val="00F707E1"/>
    <w:rsid w:val="00F754EE"/>
    <w:rsid w:val="00F75A92"/>
    <w:rsid w:val="00F80131"/>
    <w:rsid w:val="00F844EA"/>
    <w:rsid w:val="00F84697"/>
    <w:rsid w:val="00F85908"/>
    <w:rsid w:val="00F900A7"/>
    <w:rsid w:val="00F9353C"/>
    <w:rsid w:val="00F9388D"/>
    <w:rsid w:val="00F97F82"/>
    <w:rsid w:val="00FA02B3"/>
    <w:rsid w:val="00FA1B87"/>
    <w:rsid w:val="00FA2BE1"/>
    <w:rsid w:val="00FA30BC"/>
    <w:rsid w:val="00FA3C60"/>
    <w:rsid w:val="00FB6F2C"/>
    <w:rsid w:val="00FB742E"/>
    <w:rsid w:val="00FB7F4B"/>
    <w:rsid w:val="00FC0730"/>
    <w:rsid w:val="00FC0E91"/>
    <w:rsid w:val="00FC4E16"/>
    <w:rsid w:val="00FD0F25"/>
    <w:rsid w:val="00FD3916"/>
    <w:rsid w:val="00FF45DB"/>
    <w:rsid w:val="00FF4D5E"/>
    <w:rsid w:val="00FF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47BC2"/>
  <w15:docId w15:val="{BD8174B3-82EF-4BF2-A828-1D33B6D3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23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C6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230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PunktowaniewSIWZ">
    <w:name w:val="Punktowanie w SIWZ"/>
    <w:basedOn w:val="Nagwek2"/>
    <w:rsid w:val="00396146"/>
    <w:pPr>
      <w:keepLines w:val="0"/>
      <w:numPr>
        <w:ilvl w:val="1"/>
        <w:numId w:val="21"/>
      </w:numPr>
      <w:tabs>
        <w:tab w:val="num" w:pos="1440"/>
      </w:tabs>
      <w:spacing w:before="0" w:line="240" w:lineRule="auto"/>
      <w:ind w:firstLine="0"/>
    </w:pPr>
    <w:rPr>
      <w:rFonts w:ascii="Tahoma" w:eastAsia="Times New Roman" w:hAnsi="Tahoma" w:cs="Tahoma"/>
      <w:b/>
      <w:bCs/>
      <w:i/>
      <w:iCs/>
      <w:color w:val="auto"/>
      <w:sz w:val="20"/>
      <w:szCs w:val="24"/>
      <w:lang w:eastAsia="pl-PL"/>
    </w:rPr>
  </w:style>
  <w:style w:type="table" w:customStyle="1" w:styleId="TableGrid">
    <w:name w:val="TableGrid"/>
    <w:rsid w:val="00396146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EB75C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EB75C2"/>
    <w:pPr>
      <w:suppressLineNumbers/>
    </w:pPr>
  </w:style>
  <w:style w:type="paragraph" w:customStyle="1" w:styleId="Normalny1">
    <w:name w:val="Normalny1"/>
    <w:rsid w:val="00A16E72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1455</TotalTime>
  <Pages>1</Pages>
  <Words>4764</Words>
  <Characters>28588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33286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Magdalena_Macura</dc:creator>
  <cp:lastModifiedBy>e.turowska@pcpr.goleniow.pl</cp:lastModifiedBy>
  <cp:revision>105</cp:revision>
  <cp:lastPrinted>2025-03-03T08:59:00Z</cp:lastPrinted>
  <dcterms:created xsi:type="dcterms:W3CDTF">2024-06-13T09:48:00Z</dcterms:created>
  <dcterms:modified xsi:type="dcterms:W3CDTF">2025-03-05T11:51:00Z</dcterms:modified>
</cp:coreProperties>
</file>